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7D1" w:rsidRDefault="00B747D1" w:rsidP="00A73E4D">
      <w:r>
        <w:t xml:space="preserve">  </w:t>
      </w:r>
    </w:p>
    <w:sdt>
      <w:sdtPr>
        <w:id w:val="-1386323048"/>
        <w:docPartObj>
          <w:docPartGallery w:val="Cover Pages"/>
          <w:docPartUnique/>
        </w:docPartObj>
      </w:sdtPr>
      <w:sdtEndPr/>
      <w:sdtContent>
        <w:p w:rsidR="00EA6C75" w:rsidRPr="001408EA" w:rsidRDefault="00F57FD2" w:rsidP="00A73E4D">
          <w:r w:rsidRPr="001408EA">
            <w:rPr>
              <w:noProof/>
              <w:lang w:eastAsia="en-US"/>
            </w:rPr>
            <w:drawing>
              <wp:anchor distT="0" distB="0" distL="114300" distR="114300" simplePos="0" relativeHeight="251663360" behindDoc="1" locked="0" layoutInCell="0" allowOverlap="1">
                <wp:simplePos x="0" y="0"/>
                <wp:positionH relativeFrom="page">
                  <wp:posOffset>56515</wp:posOffset>
                </wp:positionH>
                <wp:positionV relativeFrom="page">
                  <wp:posOffset>9353</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anchor>
            </w:drawing>
          </w:r>
          <w:r w:rsidR="00D93DC5">
            <w:rPr>
              <w:noProof/>
              <w:lang w:eastAsia="en-US"/>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3930" cy="925195"/>
                    <wp:effectExtent l="0" t="0" r="0" b="8255"/>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25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CB7963" w:rsidRDefault="00CB7963" w:rsidP="00EA6C75">
                                    <w:pPr>
                                      <w:pStyle w:val="NoSpacing"/>
                                      <w:jc w:val="right"/>
                                      <w:rPr>
                                        <w:color w:val="595959" w:themeColor="text1" w:themeTint="A6"/>
                                        <w:sz w:val="28"/>
                                        <w:szCs w:val="28"/>
                                      </w:rPr>
                                    </w:pPr>
                                    <w:r>
                                      <w:rPr>
                                        <w:color w:val="595959" w:themeColor="text1" w:themeTint="A6"/>
                                        <w:sz w:val="28"/>
                                        <w:szCs w:val="28"/>
                                      </w:rPr>
                                      <w:t>Victory Link</w:t>
                                    </w:r>
                                  </w:p>
                                </w:sdtContent>
                              </w:sdt>
                              <w:p w:rsidR="00CB7963" w:rsidRDefault="005C6410" w:rsidP="00EA6C7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CB7963">
                                      <w:rPr>
                                        <w:color w:val="595959" w:themeColor="text1" w:themeTint="A6"/>
                                        <w:sz w:val="18"/>
                                        <w:szCs w:val="18"/>
                                      </w:rPr>
                                      <w:t>info@victorylink.com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575.9pt;height:72.85pt;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" filled="f" stroked="f" strokeweight=".5pt">
                    <v:path arrowok="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CB7963" w:rsidRDefault="00CB7963" w:rsidP="00EA6C75">
                              <w:pPr>
                                <w:pStyle w:val="NoSpacing"/>
                                <w:jc w:val="right"/>
                                <w:rPr>
                                  <w:color w:val="595959" w:themeColor="text1" w:themeTint="A6"/>
                                  <w:sz w:val="28"/>
                                  <w:szCs w:val="28"/>
                                </w:rPr>
                              </w:pPr>
                              <w:r>
                                <w:rPr>
                                  <w:color w:val="595959" w:themeColor="text1" w:themeTint="A6"/>
                                  <w:sz w:val="28"/>
                                  <w:szCs w:val="28"/>
                                </w:rPr>
                                <w:t>Victory Link</w:t>
                              </w:r>
                            </w:p>
                          </w:sdtContent>
                        </w:sdt>
                        <w:p w:rsidR="00CB7963" w:rsidRDefault="00CB7963" w:rsidP="00EA6C7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info@victorylink.com</w:t>
                              </w:r>
                            </w:sdtContent>
                          </w:sdt>
                        </w:p>
                      </w:txbxContent>
                    </v:textbox>
                    <w10:wrap type="square" anchorx="page" anchory="page"/>
                  </v:shape>
                </w:pict>
              </mc:Fallback>
            </mc:AlternateContent>
          </w:r>
        </w:p>
        <w:p w:rsidR="00EA6C75" w:rsidRPr="001408EA" w:rsidRDefault="00D93DC5" w:rsidP="00A73E4D">
          <w:pPr>
            <w:rPr>
              <w:rFonts w:eastAsiaTheme="majorEastAsia" w:cstheme="majorBidi"/>
              <w:color w:val="B01513" w:themeColor="accent1"/>
              <w:kern w:val="28"/>
              <w:sz w:val="72"/>
              <w:szCs w:val="72"/>
            </w:rPr>
          </w:pPr>
          <w:r>
            <w:rPr>
              <w:noProof/>
              <w:lang w:eastAsia="en-US"/>
            </w:rPr>
            <mc:AlternateContent>
              <mc:Choice Requires="wps">
                <w:drawing>
                  <wp:anchor distT="0" distB="0" distL="114300" distR="114300" simplePos="0" relativeHeight="251659264" behindDoc="0" locked="0" layoutInCell="1" allowOverlap="1">
                    <wp:simplePos x="0" y="0"/>
                    <wp:positionH relativeFrom="page">
                      <wp:posOffset>229235</wp:posOffset>
                    </wp:positionH>
                    <wp:positionV relativeFrom="page">
                      <wp:posOffset>3036570</wp:posOffset>
                    </wp:positionV>
                    <wp:extent cx="7310120" cy="1950085"/>
                    <wp:effectExtent l="0" t="0" r="0" b="12065"/>
                    <wp:wrapSquare wrapText="bothSides"/>
                    <wp:docPr id="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10120" cy="195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7963" w:rsidRPr="0027772F" w:rsidRDefault="005C6410" w:rsidP="004825DA">
                                <w:pPr>
                                  <w:jc w:val="right"/>
                                  <w:rPr>
                                    <w:caps/>
                                    <w:color w:val="B01513" w:themeColor="accent1"/>
                                    <w:sz w:val="40"/>
                                    <w:szCs w:val="40"/>
                                  </w:rPr>
                                </w:pPr>
                                <w:sdt>
                                  <w:sdtPr>
                                    <w:rPr>
                                      <w:caps/>
                                      <w:color w:val="B01513" w:themeColor="accent1"/>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B7963">
                                      <w:rPr>
                                        <w:caps/>
                                        <w:color w:val="B01513" w:themeColor="accent1"/>
                                        <w:sz w:val="40"/>
                                        <w:szCs w:val="40"/>
                                      </w:rPr>
                                      <w:t>CAP</w:t>
                                    </w:r>
                                    <w:r w:rsidR="00CB7963" w:rsidRPr="0027772F">
                                      <w:rPr>
                                        <w:caps/>
                                        <w:color w:val="B01513" w:themeColor="accent1"/>
                                        <w:sz w:val="40"/>
                                        <w:szCs w:val="40"/>
                                      </w:rPr>
                                      <w:t xml:space="preserve"> Handover</w:t>
                                    </w:r>
                                  </w:sdtContent>
                                </w:sdt>
                              </w:p>
                              <w:p w:rsidR="00CB7963" w:rsidRPr="0027772F" w:rsidRDefault="00CB7963" w:rsidP="0027772F">
                                <w:pPr>
                                  <w:jc w:val="right"/>
                                  <w:rPr>
                                    <w:color w:val="404040" w:themeColor="text1" w:themeTint="BF"/>
                                    <w:sz w:val="36"/>
                                    <w:szCs w:val="36"/>
                                  </w:rPr>
                                </w:pPr>
                                <w:r w:rsidRPr="0027772F">
                                  <w:rPr>
                                    <w:color w:val="404040" w:themeColor="text1" w:themeTint="BF"/>
                                    <w:sz w:val="36"/>
                                    <w:szCs w:val="36"/>
                                  </w:rPr>
                                  <w:t>Handover document</w:t>
                                </w:r>
                              </w:p>
                            </w:txbxContent>
                          </wps:txbx>
                          <wps:bodyPr rot="0" vert="horz" wrap="square" lIns="1600200" tIns="0" rIns="685800" bIns="0" anchor="b" anchorCtr="0" upright="1">
                            <a:noAutofit/>
                          </wps:bodyPr>
                        </wps:wsp>
                      </a:graphicData>
                    </a:graphic>
                    <wp14:sizeRelH relativeFrom="page">
                      <wp14:pctWidth>94100</wp14:pctWidth>
                    </wp14:sizeRelH>
                    <wp14:sizeRelV relativeFrom="page">
                      <wp14:pctHeight>0</wp14:pctHeight>
                    </wp14:sizeRelV>
                  </wp:anchor>
                </w:drawing>
              </mc:Choice>
              <mc:Fallback>
                <w:pict>
                  <v:shape id="Text Box 154" o:spid="_x0000_s1027" type="#_x0000_t202" style="position:absolute;margin-left:18.05pt;margin-top:239.1pt;width:575.6pt;height:153.55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" filled="f" stroked="f" strokeweight=".5pt">
                    <v:path arrowok="t"/>
                    <v:textbox inset="126pt,0,54pt,0">
                      <w:txbxContent>
                        <w:p w:rsidR="00CB7963" w:rsidRPr="0027772F" w:rsidRDefault="00CB7963" w:rsidP="004825DA">
                          <w:pPr>
                            <w:jc w:val="right"/>
                            <w:rPr>
                              <w:caps/>
                              <w:color w:val="B01513" w:themeColor="accent1"/>
                              <w:sz w:val="40"/>
                              <w:szCs w:val="40"/>
                            </w:rPr>
                          </w:pPr>
                          <w:sdt>
                            <w:sdtPr>
                              <w:rPr>
                                <w:caps/>
                                <w:color w:val="B01513" w:themeColor="accent1"/>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Pr>
                                  <w:caps/>
                                  <w:color w:val="B01513" w:themeColor="accent1"/>
                                  <w:sz w:val="40"/>
                                  <w:szCs w:val="40"/>
                                </w:rPr>
                                <w:t>CAP</w:t>
                              </w:r>
                              <w:r w:rsidRPr="0027772F">
                                <w:rPr>
                                  <w:caps/>
                                  <w:color w:val="B01513" w:themeColor="accent1"/>
                                  <w:sz w:val="40"/>
                                  <w:szCs w:val="40"/>
                                </w:rPr>
                                <w:t xml:space="preserve"> Handover</w:t>
                              </w:r>
                            </w:sdtContent>
                          </w:sdt>
                        </w:p>
                        <w:p w:rsidR="00CB7963" w:rsidRPr="0027772F" w:rsidRDefault="00CB7963" w:rsidP="0027772F">
                          <w:pPr>
                            <w:jc w:val="right"/>
                            <w:rPr>
                              <w:color w:val="404040" w:themeColor="text1" w:themeTint="BF"/>
                              <w:sz w:val="36"/>
                              <w:szCs w:val="36"/>
                            </w:rPr>
                          </w:pPr>
                          <w:r w:rsidRPr="0027772F">
                            <w:rPr>
                              <w:color w:val="404040" w:themeColor="text1" w:themeTint="BF"/>
                              <w:sz w:val="36"/>
                              <w:szCs w:val="36"/>
                            </w:rPr>
                            <w:t>Handover document</w:t>
                          </w:r>
                        </w:p>
                      </w:txbxContent>
                    </v:textbox>
                    <w10:wrap type="square" anchorx="page" anchory="page"/>
                  </v:shape>
                </w:pict>
              </mc:Fallback>
            </mc:AlternateContent>
          </w:r>
          <w:r>
            <w:rPr>
              <w:noProof/>
              <w:lang w:eastAsia="en-US"/>
            </w:rPr>
            <mc:AlternateContent>
              <mc:Choice Requires="wps">
                <w:drawing>
                  <wp:anchor distT="0" distB="0" distL="114300" distR="114300" simplePos="0" relativeHeight="251665408" behindDoc="0" locked="0" layoutInCell="1" allowOverlap="1">
                    <wp:simplePos x="0" y="0"/>
                    <wp:positionH relativeFrom="page">
                      <wp:posOffset>229870</wp:posOffset>
                    </wp:positionH>
                    <wp:positionV relativeFrom="page">
                      <wp:posOffset>7534910</wp:posOffset>
                    </wp:positionV>
                    <wp:extent cx="7310120" cy="374015"/>
                    <wp:effectExtent l="0" t="0" r="0" b="698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10120"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7963" w:rsidRDefault="00CB7963" w:rsidP="00F57FD2">
                                <w:pPr>
                                  <w:pStyle w:val="NoSpacing"/>
                                  <w:rPr>
                                    <w:color w:val="B01513" w:themeColor="accent1"/>
                                    <w:sz w:val="28"/>
                                    <w:szCs w:val="28"/>
                                  </w:rPr>
                                </w:pPr>
                                <w:r>
                                  <w:rPr>
                                    <w:color w:val="B01513" w:themeColor="accent1"/>
                                    <w:sz w:val="28"/>
                                    <w:szCs w:val="28"/>
                                  </w:rPr>
                                  <w:t>Prepared By:</w:t>
                                </w:r>
                              </w:p>
                              <w:p w:rsidR="00CB7963" w:rsidRDefault="00CB7963" w:rsidP="00602A1C">
                                <w:pPr>
                                  <w:pStyle w:val="NoSpacing"/>
                                  <w:jc w:val="center"/>
                                  <w:rPr>
                                    <w:color w:val="595959" w:themeColor="text1" w:themeTint="A6"/>
                                    <w:sz w:val="20"/>
                                    <w:szCs w:val="20"/>
                                  </w:rPr>
                                </w:pPr>
                                <w:r>
                                  <w:rPr>
                                    <w:color w:val="595959" w:themeColor="text1" w:themeTint="A6"/>
                                    <w:sz w:val="20"/>
                                    <w:szCs w:val="20"/>
                                  </w:rPr>
                                  <w:t>Maha Khairy</w:t>
                                </w:r>
                              </w:p>
                            </w:txbxContent>
                          </wps:txbx>
                          <wps:bodyPr rot="0" vert="horz" wrap="square" lIns="1600200" tIns="0" rIns="685800" bIns="0" anchor="t" anchorCtr="0" upright="1">
                            <a:spAutoFit/>
                          </wps:bodyPr>
                        </wps:wsp>
                      </a:graphicData>
                    </a:graphic>
                    <wp14:sizeRelH relativeFrom="page">
                      <wp14:pctWidth>94100</wp14:pctWidth>
                    </wp14:sizeRelH>
                    <wp14:sizeRelV relativeFrom="page">
                      <wp14:pctHeight>10000</wp14:pctHeight>
                    </wp14:sizeRelV>
                  </wp:anchor>
                </w:drawing>
              </mc:Choice>
              <mc:Fallback>
                <w:pict>
                  <v:shape id="Text Box 10" o:spid="_x0000_s1028" type="#_x0000_t202" style="position:absolute;margin-left:18.1pt;margin-top:593.3pt;width:575.6pt;height:29.45pt;z-index:251665408;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" filled="f" stroked="f" strokeweight=".5pt">
                    <v:path arrowok="t"/>
                    <v:textbox style="mso-fit-shape-to-text:t" inset="126pt,0,54pt,0">
                      <w:txbxContent>
                        <w:p w:rsidR="00CB7963" w:rsidRDefault="00CB7963" w:rsidP="00F57FD2">
                          <w:pPr>
                            <w:pStyle w:val="NoSpacing"/>
                            <w:rPr>
                              <w:color w:val="B01513" w:themeColor="accent1"/>
                              <w:sz w:val="28"/>
                              <w:szCs w:val="28"/>
                            </w:rPr>
                          </w:pPr>
                          <w:r>
                            <w:rPr>
                              <w:color w:val="B01513" w:themeColor="accent1"/>
                              <w:sz w:val="28"/>
                              <w:szCs w:val="28"/>
                            </w:rPr>
                            <w:t>Prepared By:</w:t>
                          </w:r>
                        </w:p>
                        <w:p w:rsidR="00CB7963" w:rsidRDefault="00CB7963" w:rsidP="00602A1C">
                          <w:pPr>
                            <w:pStyle w:val="NoSpacing"/>
                            <w:jc w:val="center"/>
                            <w:rPr>
                              <w:color w:val="595959" w:themeColor="text1" w:themeTint="A6"/>
                              <w:sz w:val="20"/>
                              <w:szCs w:val="20"/>
                            </w:rPr>
                          </w:pPr>
                          <w:r>
                            <w:rPr>
                              <w:color w:val="595959" w:themeColor="text1" w:themeTint="A6"/>
                              <w:sz w:val="20"/>
                              <w:szCs w:val="20"/>
                            </w:rPr>
                            <w:t>Maha Khairy</w:t>
                          </w:r>
                        </w:p>
                      </w:txbxContent>
                    </v:textbox>
                    <w10:wrap type="square" anchorx="page" anchory="page"/>
                  </v:shape>
                </w:pict>
              </mc:Fallback>
            </mc:AlternateContent>
          </w:r>
          <w:r>
            <w:rPr>
              <w:noProof/>
              <w:lang w:eastAsia="en-US"/>
            </w:rPr>
            <mc:AlternateContent>
              <mc:Choice Requires="wps">
                <w:drawing>
                  <wp:anchor distT="0" distB="0" distL="114300" distR="114300" simplePos="0" relativeHeight="251664384" behindDoc="0" locked="0" layoutInCell="1" allowOverlap="1">
                    <wp:simplePos x="0" y="0"/>
                    <wp:positionH relativeFrom="page">
                      <wp:posOffset>231140</wp:posOffset>
                    </wp:positionH>
                    <wp:positionV relativeFrom="page">
                      <wp:posOffset>7101205</wp:posOffset>
                    </wp:positionV>
                    <wp:extent cx="7310120" cy="374015"/>
                    <wp:effectExtent l="0" t="0" r="0" b="6985"/>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10120"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B7963" w:rsidRDefault="00CB7963" w:rsidP="00F57FD2">
                                <w:pPr>
                                  <w:pStyle w:val="NoSpacing"/>
                                  <w:rPr>
                                    <w:color w:val="B01513" w:themeColor="accent1"/>
                                    <w:sz w:val="28"/>
                                    <w:szCs w:val="28"/>
                                  </w:rPr>
                                </w:pPr>
                                <w:r>
                                  <w:rPr>
                                    <w:color w:val="B01513" w:themeColor="accent1"/>
                                    <w:sz w:val="28"/>
                                    <w:szCs w:val="28"/>
                                  </w:rPr>
                                  <w:t>Date:</w:t>
                                </w:r>
                              </w:p>
                              <w:p w:rsidR="00CB7963" w:rsidRDefault="00CB7963" w:rsidP="004825DA">
                                <w:pPr>
                                  <w:pStyle w:val="NoSpacing"/>
                                  <w:jc w:val="center"/>
                                  <w:rPr>
                                    <w:color w:val="595959" w:themeColor="text1" w:themeTint="A6"/>
                                    <w:sz w:val="20"/>
                                    <w:szCs w:val="20"/>
                                  </w:rPr>
                                </w:pPr>
                                <w:r>
                                  <w:rPr>
                                    <w:color w:val="595959" w:themeColor="text1" w:themeTint="A6"/>
                                    <w:sz w:val="20"/>
                                    <w:szCs w:val="20"/>
                                  </w:rPr>
                                  <w:t>10/05/2015</w:t>
                                </w:r>
                              </w:p>
                            </w:txbxContent>
                          </wps:txbx>
                          <wps:bodyPr rot="0" vert="horz" wrap="square" lIns="1600200" tIns="0" rIns="685800" bIns="0" anchor="t" anchorCtr="0" upright="1">
                            <a:spAutoFit/>
                          </wps:bodyPr>
                        </wps:wsp>
                      </a:graphicData>
                    </a:graphic>
                    <wp14:sizeRelH relativeFrom="page">
                      <wp14:pctWidth>94100</wp14:pctWidth>
                    </wp14:sizeRelH>
                    <wp14:sizeRelV relativeFrom="page">
                      <wp14:pctHeight>10000</wp14:pctHeight>
                    </wp14:sizeRelV>
                  </wp:anchor>
                </w:drawing>
              </mc:Choice>
              <mc:Fallback>
                <w:pict>
                  <v:shape id="Text Box 9" o:spid="_x0000_s1029" type="#_x0000_t202" style="position:absolute;margin-left:18.2pt;margin-top:559.15pt;width:575.6pt;height:29.45pt;z-index:251664384;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" filled="f" stroked="f" strokeweight=".5pt">
                    <v:path arrowok="t"/>
                    <v:textbox style="mso-fit-shape-to-text:t" inset="126pt,0,54pt,0">
                      <w:txbxContent>
                        <w:p w:rsidR="00CB7963" w:rsidRDefault="00CB7963" w:rsidP="00F57FD2">
                          <w:pPr>
                            <w:pStyle w:val="NoSpacing"/>
                            <w:rPr>
                              <w:color w:val="B01513" w:themeColor="accent1"/>
                              <w:sz w:val="28"/>
                              <w:szCs w:val="28"/>
                            </w:rPr>
                          </w:pPr>
                          <w:r>
                            <w:rPr>
                              <w:color w:val="B01513" w:themeColor="accent1"/>
                              <w:sz w:val="28"/>
                              <w:szCs w:val="28"/>
                            </w:rPr>
                            <w:t>Date:</w:t>
                          </w:r>
                        </w:p>
                        <w:p w:rsidR="00CB7963" w:rsidRDefault="00CB7963" w:rsidP="004825DA">
                          <w:pPr>
                            <w:pStyle w:val="NoSpacing"/>
                            <w:jc w:val="center"/>
                            <w:rPr>
                              <w:color w:val="595959" w:themeColor="text1" w:themeTint="A6"/>
                              <w:sz w:val="20"/>
                              <w:szCs w:val="20"/>
                            </w:rPr>
                          </w:pPr>
                          <w:r>
                            <w:rPr>
                              <w:color w:val="595959" w:themeColor="text1" w:themeTint="A6"/>
                              <w:sz w:val="20"/>
                              <w:szCs w:val="20"/>
                            </w:rPr>
                            <w:t>10/05/2015</w:t>
                          </w:r>
                        </w:p>
                      </w:txbxContent>
                    </v:textbox>
                    <w10:wrap type="square" anchorx="page" anchory="page"/>
                  </v:shape>
                </w:pict>
              </mc:Fallback>
            </mc:AlternateContent>
          </w:r>
          <w:r w:rsidR="00EA6C75" w:rsidRPr="001408EA">
            <w:br w:type="page"/>
          </w:r>
        </w:p>
      </w:sdtContent>
    </w:sdt>
    <w:sdt>
      <w:sdtPr>
        <w:rPr>
          <w:rFonts w:asciiTheme="minorHAnsi" w:eastAsiaTheme="minorEastAsia" w:hAnsiTheme="minorHAnsi" w:cstheme="minorBidi"/>
          <w:color w:val="auto"/>
          <w:sz w:val="20"/>
          <w:szCs w:val="20"/>
          <w:lang w:eastAsia="ja-JP"/>
        </w:rPr>
        <w:id w:val="972059"/>
        <w:docPartObj>
          <w:docPartGallery w:val="Table of Contents"/>
          <w:docPartUnique/>
        </w:docPartObj>
      </w:sdtPr>
      <w:sdtEndPr/>
      <w:sdtContent>
        <w:p w:rsidR="007C163C" w:rsidRDefault="007C163C">
          <w:pPr>
            <w:pStyle w:val="TOCHeading"/>
          </w:pPr>
          <w:r>
            <w:t>Table of Contents</w:t>
          </w:r>
        </w:p>
        <w:p w:rsidR="00156505" w:rsidRDefault="00865E88">
          <w:pPr>
            <w:pStyle w:val="TOC1"/>
            <w:tabs>
              <w:tab w:val="left" w:pos="340"/>
              <w:tab w:val="right" w:leader="dot" w:pos="9350"/>
            </w:tabs>
            <w:rPr>
              <w:noProof/>
              <w:sz w:val="22"/>
              <w:szCs w:val="22"/>
              <w:lang w:eastAsia="en-US"/>
            </w:rPr>
          </w:pPr>
          <w:r>
            <w:fldChar w:fldCharType="begin"/>
          </w:r>
          <w:r w:rsidR="007C163C">
            <w:instrText xml:space="preserve"> TOC \o "1-</w:instrText>
          </w:r>
          <w:r w:rsidR="00D47EFB">
            <w:instrText>7</w:instrText>
          </w:r>
          <w:r w:rsidR="007C163C">
            <w:instrText xml:space="preserve">" \h \z \u </w:instrText>
          </w:r>
          <w:r>
            <w:fldChar w:fldCharType="separate"/>
          </w:r>
          <w:hyperlink w:anchor="_Toc419020339" w:history="1">
            <w:r w:rsidR="00156505" w:rsidRPr="00882D1A">
              <w:rPr>
                <w:rStyle w:val="Hyperlink"/>
                <w:noProof/>
              </w:rPr>
              <w:t>1</w:t>
            </w:r>
            <w:r w:rsidR="00156505">
              <w:rPr>
                <w:noProof/>
                <w:sz w:val="22"/>
                <w:szCs w:val="22"/>
                <w:lang w:eastAsia="en-US"/>
              </w:rPr>
              <w:tab/>
            </w:r>
            <w:r w:rsidR="00156505" w:rsidRPr="00882D1A">
              <w:rPr>
                <w:rStyle w:val="Hyperlink"/>
                <w:noProof/>
              </w:rPr>
              <w:t>Revision History</w:t>
            </w:r>
            <w:r w:rsidR="00156505">
              <w:rPr>
                <w:noProof/>
                <w:webHidden/>
              </w:rPr>
              <w:tab/>
            </w:r>
            <w:r w:rsidR="00156505">
              <w:rPr>
                <w:noProof/>
                <w:webHidden/>
              </w:rPr>
              <w:fldChar w:fldCharType="begin"/>
            </w:r>
            <w:r w:rsidR="00156505">
              <w:rPr>
                <w:noProof/>
                <w:webHidden/>
              </w:rPr>
              <w:instrText xml:space="preserve"> PAGEREF _Toc419020339 \h </w:instrText>
            </w:r>
            <w:r w:rsidR="00156505">
              <w:rPr>
                <w:noProof/>
                <w:webHidden/>
              </w:rPr>
            </w:r>
            <w:r w:rsidR="00156505">
              <w:rPr>
                <w:noProof/>
                <w:webHidden/>
              </w:rPr>
              <w:fldChar w:fldCharType="separate"/>
            </w:r>
            <w:r w:rsidR="00156505">
              <w:rPr>
                <w:noProof/>
                <w:webHidden/>
              </w:rPr>
              <w:t>2</w:t>
            </w:r>
            <w:r w:rsidR="00156505">
              <w:rPr>
                <w:noProof/>
                <w:webHidden/>
              </w:rPr>
              <w:fldChar w:fldCharType="end"/>
            </w:r>
          </w:hyperlink>
        </w:p>
        <w:p w:rsidR="007C163C" w:rsidRDefault="00865E88">
          <w:r>
            <w:fldChar w:fldCharType="end"/>
          </w:r>
        </w:p>
      </w:sdtContent>
    </w:sdt>
    <w:p w:rsidR="008E3A13" w:rsidRDefault="008E3A13" w:rsidP="00A73E4D">
      <w:r>
        <w:br w:type="page"/>
      </w:r>
    </w:p>
    <w:p w:rsidR="00397A26" w:rsidRPr="001408EA" w:rsidRDefault="00397A26" w:rsidP="00A73E4D">
      <w:pPr>
        <w:pStyle w:val="Heading1"/>
      </w:pPr>
      <w:bookmarkStart w:id="0" w:name="_Toc396202453"/>
      <w:bookmarkStart w:id="1" w:name="_Toc414440019"/>
      <w:bookmarkStart w:id="2" w:name="_Toc419020339"/>
      <w:r w:rsidRPr="001408EA">
        <w:lastRenderedPageBreak/>
        <w:t>Revision History</w:t>
      </w:r>
      <w:bookmarkEnd w:id="0"/>
      <w:bookmarkEnd w:id="1"/>
      <w:bookmarkEnd w:id="2"/>
    </w:p>
    <w:p w:rsidR="00397A26" w:rsidRPr="001408EA" w:rsidRDefault="00397A26" w:rsidP="00A73E4D">
      <w:pPr>
        <w:pStyle w:val="BodyText1"/>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0"/>
        <w:gridCol w:w="1530"/>
        <w:gridCol w:w="3346"/>
        <w:gridCol w:w="2234"/>
      </w:tblGrid>
      <w:tr w:rsidR="00397A26" w:rsidRPr="001408EA" w:rsidTr="007A1568">
        <w:trPr>
          <w:trHeight w:val="422"/>
        </w:trPr>
        <w:tc>
          <w:tcPr>
            <w:tcW w:w="1530" w:type="dxa"/>
          </w:tcPr>
          <w:p w:rsidR="00397A26" w:rsidRPr="00D84512" w:rsidRDefault="00397A26" w:rsidP="00A73E4D">
            <w:pPr>
              <w:pStyle w:val="Subtitle"/>
              <w:rPr>
                <w:rFonts w:asciiTheme="majorHAnsi" w:hAnsiTheme="majorHAnsi"/>
                <w:b/>
                <w:bCs/>
                <w:sz w:val="20"/>
                <w:szCs w:val="20"/>
              </w:rPr>
            </w:pPr>
            <w:r w:rsidRPr="00D84512">
              <w:rPr>
                <w:rFonts w:asciiTheme="majorHAnsi" w:hAnsiTheme="majorHAnsi"/>
                <w:b/>
                <w:bCs/>
                <w:sz w:val="20"/>
                <w:szCs w:val="20"/>
              </w:rPr>
              <w:t>Revision #</w:t>
            </w:r>
          </w:p>
        </w:tc>
        <w:tc>
          <w:tcPr>
            <w:tcW w:w="1530" w:type="dxa"/>
          </w:tcPr>
          <w:p w:rsidR="00397A26" w:rsidRPr="00D84512" w:rsidRDefault="00397A26" w:rsidP="00A73E4D">
            <w:pPr>
              <w:pStyle w:val="Subtitle"/>
              <w:rPr>
                <w:rFonts w:asciiTheme="majorHAnsi" w:hAnsiTheme="majorHAnsi"/>
                <w:b/>
                <w:bCs/>
                <w:sz w:val="20"/>
                <w:szCs w:val="20"/>
              </w:rPr>
            </w:pPr>
            <w:r w:rsidRPr="00D84512">
              <w:rPr>
                <w:rFonts w:asciiTheme="majorHAnsi" w:hAnsiTheme="majorHAnsi"/>
                <w:b/>
                <w:bCs/>
                <w:sz w:val="20"/>
                <w:szCs w:val="20"/>
              </w:rPr>
              <w:t>Revision Date</w:t>
            </w:r>
          </w:p>
        </w:tc>
        <w:tc>
          <w:tcPr>
            <w:tcW w:w="3346" w:type="dxa"/>
          </w:tcPr>
          <w:p w:rsidR="00397A26" w:rsidRPr="00D84512" w:rsidRDefault="00397A26" w:rsidP="00A73E4D">
            <w:pPr>
              <w:pStyle w:val="Subtitle"/>
              <w:rPr>
                <w:rFonts w:asciiTheme="majorHAnsi" w:hAnsiTheme="majorHAnsi"/>
                <w:b/>
                <w:bCs/>
                <w:sz w:val="20"/>
                <w:szCs w:val="20"/>
              </w:rPr>
            </w:pPr>
            <w:r w:rsidRPr="00D84512">
              <w:rPr>
                <w:rFonts w:asciiTheme="majorHAnsi" w:hAnsiTheme="majorHAnsi"/>
                <w:b/>
                <w:bCs/>
                <w:sz w:val="20"/>
                <w:szCs w:val="20"/>
              </w:rPr>
              <w:t>Description of Change</w:t>
            </w:r>
          </w:p>
        </w:tc>
        <w:tc>
          <w:tcPr>
            <w:tcW w:w="2234" w:type="dxa"/>
          </w:tcPr>
          <w:p w:rsidR="00397A26" w:rsidRPr="00D84512" w:rsidRDefault="00397A26" w:rsidP="00A73E4D">
            <w:pPr>
              <w:pStyle w:val="Subtitle"/>
              <w:rPr>
                <w:rFonts w:asciiTheme="majorHAnsi" w:hAnsiTheme="majorHAnsi"/>
                <w:b/>
                <w:bCs/>
                <w:sz w:val="20"/>
                <w:szCs w:val="20"/>
              </w:rPr>
            </w:pPr>
            <w:r w:rsidRPr="00D84512">
              <w:rPr>
                <w:rFonts w:asciiTheme="majorHAnsi" w:hAnsiTheme="majorHAnsi"/>
                <w:b/>
                <w:bCs/>
                <w:sz w:val="20"/>
                <w:szCs w:val="20"/>
              </w:rPr>
              <w:t>Author</w:t>
            </w:r>
          </w:p>
        </w:tc>
      </w:tr>
      <w:tr w:rsidR="00397A26" w:rsidRPr="001408EA" w:rsidTr="007A1568">
        <w:tc>
          <w:tcPr>
            <w:tcW w:w="1530" w:type="dxa"/>
          </w:tcPr>
          <w:p w:rsidR="00397A26" w:rsidRPr="00D84512" w:rsidRDefault="006463E2" w:rsidP="00D84512">
            <w:pPr>
              <w:pStyle w:val="BodyText1"/>
              <w:rPr>
                <w:rFonts w:asciiTheme="majorHAnsi" w:hAnsiTheme="majorHAnsi"/>
                <w:sz w:val="22"/>
                <w:szCs w:val="22"/>
              </w:rPr>
            </w:pPr>
            <w:r w:rsidRPr="00D84512">
              <w:rPr>
                <w:rFonts w:asciiTheme="majorHAnsi" w:hAnsiTheme="majorHAnsi"/>
                <w:sz w:val="22"/>
                <w:szCs w:val="22"/>
              </w:rPr>
              <w:t>1</w:t>
            </w:r>
          </w:p>
        </w:tc>
        <w:tc>
          <w:tcPr>
            <w:tcW w:w="1530" w:type="dxa"/>
          </w:tcPr>
          <w:p w:rsidR="00397A26" w:rsidRPr="00D84512" w:rsidRDefault="004825DA" w:rsidP="00D84512">
            <w:pPr>
              <w:pStyle w:val="BodyText1"/>
              <w:rPr>
                <w:rFonts w:asciiTheme="majorHAnsi" w:hAnsiTheme="majorHAnsi"/>
                <w:sz w:val="22"/>
                <w:szCs w:val="22"/>
              </w:rPr>
            </w:pPr>
            <w:r>
              <w:rPr>
                <w:rFonts w:asciiTheme="majorHAnsi" w:hAnsiTheme="majorHAnsi"/>
                <w:sz w:val="22"/>
                <w:szCs w:val="22"/>
              </w:rPr>
              <w:t>10/05/2015</w:t>
            </w:r>
          </w:p>
        </w:tc>
        <w:tc>
          <w:tcPr>
            <w:tcW w:w="3346" w:type="dxa"/>
          </w:tcPr>
          <w:p w:rsidR="00397A26" w:rsidRPr="00D84512" w:rsidRDefault="00074E5F" w:rsidP="00D84512">
            <w:pPr>
              <w:pStyle w:val="BodyText1"/>
              <w:rPr>
                <w:rFonts w:asciiTheme="majorHAnsi" w:hAnsiTheme="majorHAnsi"/>
                <w:sz w:val="22"/>
                <w:szCs w:val="22"/>
              </w:rPr>
            </w:pPr>
            <w:r w:rsidRPr="00D84512">
              <w:rPr>
                <w:rFonts w:asciiTheme="majorHAnsi" w:hAnsiTheme="majorHAnsi"/>
                <w:sz w:val="22"/>
                <w:szCs w:val="22"/>
              </w:rPr>
              <w:t>Initiate document</w:t>
            </w:r>
          </w:p>
        </w:tc>
        <w:tc>
          <w:tcPr>
            <w:tcW w:w="2234" w:type="dxa"/>
          </w:tcPr>
          <w:p w:rsidR="00026E8E" w:rsidRPr="00D84512" w:rsidRDefault="004825DA" w:rsidP="00D84512">
            <w:pPr>
              <w:pStyle w:val="BodyText1"/>
              <w:rPr>
                <w:rFonts w:asciiTheme="majorHAnsi" w:hAnsiTheme="majorHAnsi"/>
                <w:sz w:val="22"/>
                <w:szCs w:val="22"/>
              </w:rPr>
            </w:pPr>
            <w:r>
              <w:rPr>
                <w:rFonts w:asciiTheme="majorHAnsi" w:hAnsiTheme="majorHAnsi"/>
                <w:sz w:val="22"/>
                <w:szCs w:val="22"/>
              </w:rPr>
              <w:t>Maha Khairy</w:t>
            </w:r>
          </w:p>
        </w:tc>
      </w:tr>
      <w:tr w:rsidR="00397A26" w:rsidRPr="001408EA" w:rsidTr="007A1568">
        <w:tc>
          <w:tcPr>
            <w:tcW w:w="1530" w:type="dxa"/>
          </w:tcPr>
          <w:p w:rsidR="00397A26" w:rsidRPr="00D84512" w:rsidRDefault="00397A26" w:rsidP="00D84512">
            <w:pPr>
              <w:pStyle w:val="BodyText1"/>
              <w:rPr>
                <w:rFonts w:asciiTheme="majorHAnsi" w:hAnsiTheme="majorHAnsi"/>
                <w:sz w:val="22"/>
                <w:szCs w:val="22"/>
              </w:rPr>
            </w:pPr>
          </w:p>
        </w:tc>
        <w:tc>
          <w:tcPr>
            <w:tcW w:w="1530" w:type="dxa"/>
          </w:tcPr>
          <w:p w:rsidR="00397A26" w:rsidRPr="00D84512" w:rsidRDefault="00397A26" w:rsidP="00D84512">
            <w:pPr>
              <w:pStyle w:val="BodyText1"/>
              <w:rPr>
                <w:rFonts w:asciiTheme="majorHAnsi" w:hAnsiTheme="majorHAnsi"/>
                <w:sz w:val="22"/>
                <w:szCs w:val="22"/>
              </w:rPr>
            </w:pPr>
          </w:p>
        </w:tc>
        <w:tc>
          <w:tcPr>
            <w:tcW w:w="3346" w:type="dxa"/>
          </w:tcPr>
          <w:p w:rsidR="00397A26" w:rsidRPr="00D84512" w:rsidRDefault="00397A26" w:rsidP="00D84512">
            <w:pPr>
              <w:pStyle w:val="BodyText1"/>
              <w:rPr>
                <w:rFonts w:asciiTheme="majorHAnsi" w:hAnsiTheme="majorHAnsi"/>
                <w:sz w:val="22"/>
                <w:szCs w:val="22"/>
              </w:rPr>
            </w:pPr>
          </w:p>
        </w:tc>
        <w:tc>
          <w:tcPr>
            <w:tcW w:w="2234" w:type="dxa"/>
          </w:tcPr>
          <w:p w:rsidR="00397A26" w:rsidRPr="00D84512" w:rsidRDefault="00397A26" w:rsidP="00D84512">
            <w:pPr>
              <w:pStyle w:val="BodyText1"/>
              <w:rPr>
                <w:rFonts w:asciiTheme="majorHAnsi" w:hAnsiTheme="majorHAnsi"/>
                <w:sz w:val="22"/>
                <w:szCs w:val="22"/>
              </w:rPr>
            </w:pPr>
          </w:p>
        </w:tc>
      </w:tr>
      <w:tr w:rsidR="00397A26" w:rsidRPr="001408EA" w:rsidTr="007A1568">
        <w:tc>
          <w:tcPr>
            <w:tcW w:w="1530" w:type="dxa"/>
          </w:tcPr>
          <w:p w:rsidR="00397A26" w:rsidRPr="00D84512" w:rsidRDefault="00397A26" w:rsidP="00D84512">
            <w:pPr>
              <w:pStyle w:val="BodyText1"/>
              <w:rPr>
                <w:rFonts w:asciiTheme="majorHAnsi" w:hAnsiTheme="majorHAnsi"/>
                <w:sz w:val="22"/>
                <w:szCs w:val="22"/>
              </w:rPr>
            </w:pPr>
          </w:p>
        </w:tc>
        <w:tc>
          <w:tcPr>
            <w:tcW w:w="1530" w:type="dxa"/>
          </w:tcPr>
          <w:p w:rsidR="00397A26" w:rsidRPr="00D84512" w:rsidRDefault="00397A26" w:rsidP="00D84512">
            <w:pPr>
              <w:pStyle w:val="BodyText1"/>
              <w:rPr>
                <w:rFonts w:asciiTheme="majorHAnsi" w:hAnsiTheme="majorHAnsi"/>
                <w:sz w:val="22"/>
                <w:szCs w:val="22"/>
              </w:rPr>
            </w:pPr>
          </w:p>
        </w:tc>
        <w:tc>
          <w:tcPr>
            <w:tcW w:w="3346" w:type="dxa"/>
          </w:tcPr>
          <w:p w:rsidR="00397A26" w:rsidRPr="00D84512" w:rsidRDefault="00397A26" w:rsidP="00D84512">
            <w:pPr>
              <w:pStyle w:val="BodyText1"/>
              <w:rPr>
                <w:rFonts w:asciiTheme="majorHAnsi" w:hAnsiTheme="majorHAnsi"/>
                <w:sz w:val="22"/>
                <w:szCs w:val="22"/>
              </w:rPr>
            </w:pPr>
          </w:p>
        </w:tc>
        <w:tc>
          <w:tcPr>
            <w:tcW w:w="2234" w:type="dxa"/>
          </w:tcPr>
          <w:p w:rsidR="00397A26" w:rsidRPr="00D84512" w:rsidRDefault="00397A26" w:rsidP="00D84512">
            <w:pPr>
              <w:pStyle w:val="BodyText1"/>
              <w:rPr>
                <w:rFonts w:asciiTheme="majorHAnsi" w:hAnsiTheme="majorHAnsi"/>
                <w:sz w:val="22"/>
                <w:szCs w:val="22"/>
              </w:rPr>
            </w:pPr>
          </w:p>
        </w:tc>
      </w:tr>
      <w:tr w:rsidR="00397A26" w:rsidRPr="001408EA" w:rsidTr="007A1568">
        <w:tc>
          <w:tcPr>
            <w:tcW w:w="1530" w:type="dxa"/>
          </w:tcPr>
          <w:p w:rsidR="00397A26" w:rsidRPr="00D84512" w:rsidRDefault="00397A26" w:rsidP="00D84512">
            <w:pPr>
              <w:pStyle w:val="BodyText1"/>
              <w:rPr>
                <w:rFonts w:asciiTheme="majorHAnsi" w:hAnsiTheme="majorHAnsi"/>
                <w:sz w:val="22"/>
                <w:szCs w:val="22"/>
              </w:rPr>
            </w:pPr>
          </w:p>
        </w:tc>
        <w:tc>
          <w:tcPr>
            <w:tcW w:w="1530" w:type="dxa"/>
          </w:tcPr>
          <w:p w:rsidR="00397A26" w:rsidRPr="00D84512" w:rsidRDefault="00397A26" w:rsidP="00D84512">
            <w:pPr>
              <w:pStyle w:val="BodyText1"/>
              <w:rPr>
                <w:rFonts w:asciiTheme="majorHAnsi" w:hAnsiTheme="majorHAnsi"/>
                <w:sz w:val="22"/>
                <w:szCs w:val="22"/>
              </w:rPr>
            </w:pPr>
          </w:p>
        </w:tc>
        <w:tc>
          <w:tcPr>
            <w:tcW w:w="3346" w:type="dxa"/>
          </w:tcPr>
          <w:p w:rsidR="00397A26" w:rsidRPr="00D84512" w:rsidRDefault="00397A26" w:rsidP="00D84512">
            <w:pPr>
              <w:pStyle w:val="BodyText1"/>
              <w:rPr>
                <w:rFonts w:asciiTheme="majorHAnsi" w:hAnsiTheme="majorHAnsi"/>
                <w:sz w:val="22"/>
                <w:szCs w:val="22"/>
              </w:rPr>
            </w:pPr>
          </w:p>
        </w:tc>
        <w:tc>
          <w:tcPr>
            <w:tcW w:w="2234" w:type="dxa"/>
          </w:tcPr>
          <w:p w:rsidR="00397A26" w:rsidRPr="00D84512" w:rsidRDefault="00397A26" w:rsidP="00D84512">
            <w:pPr>
              <w:pStyle w:val="BodyText1"/>
              <w:rPr>
                <w:rFonts w:asciiTheme="majorHAnsi" w:hAnsiTheme="majorHAnsi"/>
                <w:sz w:val="22"/>
                <w:szCs w:val="22"/>
              </w:rPr>
            </w:pPr>
          </w:p>
        </w:tc>
      </w:tr>
    </w:tbl>
    <w:p w:rsidR="00397A26" w:rsidRPr="001408EA" w:rsidRDefault="00397A26" w:rsidP="00A73E4D"/>
    <w:p w:rsidR="00397A26" w:rsidRDefault="00397A26" w:rsidP="00156505">
      <w:pPr>
        <w:pStyle w:val="Heading1"/>
      </w:pPr>
      <w:r w:rsidRPr="001408EA">
        <w:br w:type="page"/>
      </w:r>
      <w:r w:rsidR="00156505">
        <w:lastRenderedPageBreak/>
        <w:t>Introduction</w:t>
      </w:r>
      <w:r w:rsidR="00156505">
        <w:tab/>
      </w:r>
      <w:r w:rsidR="00156505">
        <w:tab/>
      </w:r>
    </w:p>
    <w:p w:rsidR="00156505" w:rsidRDefault="00156505" w:rsidP="00156505">
      <w:r>
        <w:t>CAP (control access protocol) is a system to automate site access and monitoring process in Mobinil</w:t>
      </w:r>
      <w:r w:rsidR="00A26CFE">
        <w:t>.</w:t>
      </w:r>
    </w:p>
    <w:p w:rsidR="00A26CFE" w:rsidRDefault="00A26CFE" w:rsidP="00156505">
      <w:r>
        <w:t xml:space="preserve">The system integrates with </w:t>
      </w:r>
      <w:r w:rsidR="00302780">
        <w:t>several interfaces from Mobinil side to collect information about the following:</w:t>
      </w:r>
    </w:p>
    <w:p w:rsidR="00302780" w:rsidRDefault="00302780" w:rsidP="006E5CED">
      <w:pPr>
        <w:pStyle w:val="ListParagraph"/>
        <w:numPr>
          <w:ilvl w:val="0"/>
          <w:numId w:val="2"/>
        </w:numPr>
      </w:pPr>
      <w:r>
        <w:t>Door open status for a site.</w:t>
      </w:r>
    </w:p>
    <w:p w:rsidR="00302780" w:rsidRDefault="00302780" w:rsidP="006E5CED">
      <w:pPr>
        <w:pStyle w:val="ListParagraph"/>
        <w:numPr>
          <w:ilvl w:val="0"/>
          <w:numId w:val="2"/>
        </w:numPr>
      </w:pPr>
      <w:r>
        <w:t>Issue occurred in a site.</w:t>
      </w:r>
    </w:p>
    <w:p w:rsidR="00302780" w:rsidRDefault="00302780" w:rsidP="006E5CED">
      <w:pPr>
        <w:pStyle w:val="ListParagraph"/>
        <w:numPr>
          <w:ilvl w:val="0"/>
          <w:numId w:val="2"/>
        </w:numPr>
      </w:pPr>
      <w:r>
        <w:t>Planned actions to be performed on a site.</w:t>
      </w:r>
    </w:p>
    <w:p w:rsidR="00302780" w:rsidRDefault="004F740E" w:rsidP="006E5CED">
      <w:pPr>
        <w:pStyle w:val="ListParagraph"/>
        <w:numPr>
          <w:ilvl w:val="0"/>
          <w:numId w:val="2"/>
        </w:numPr>
      </w:pPr>
      <w:r>
        <w:t>Site details.</w:t>
      </w:r>
    </w:p>
    <w:p w:rsidR="00FA1038" w:rsidRDefault="004F740E" w:rsidP="006E5CED">
      <w:pPr>
        <w:pStyle w:val="ListParagraph"/>
        <w:numPr>
          <w:ilvl w:val="0"/>
          <w:numId w:val="2"/>
        </w:numPr>
      </w:pPr>
      <w:r>
        <w:t>Urgent actions to be performed on a site.</w:t>
      </w:r>
    </w:p>
    <w:p w:rsidR="00FA1038" w:rsidRDefault="00FA1038">
      <w:r>
        <w:br w:type="page"/>
      </w:r>
    </w:p>
    <w:p w:rsidR="004F740E" w:rsidRDefault="00DA678E" w:rsidP="00DA51E4">
      <w:pPr>
        <w:pStyle w:val="Heading1"/>
      </w:pPr>
      <w:r>
        <w:lastRenderedPageBreak/>
        <w:t>Components</w:t>
      </w:r>
    </w:p>
    <w:p w:rsidR="00B930B9" w:rsidRDefault="00B930B9" w:rsidP="00B930B9">
      <w:pPr>
        <w:pStyle w:val="Heading2"/>
      </w:pPr>
      <w:r>
        <w:t>Actions</w:t>
      </w:r>
    </w:p>
    <w:p w:rsidR="005F49E9" w:rsidRDefault="00B930B9" w:rsidP="005F49E9">
      <w:r>
        <w:t>Action</w:t>
      </w:r>
      <w:r w:rsidR="005F49E9">
        <w:t xml:space="preserve"> entity </w:t>
      </w:r>
      <w:r>
        <w:t xml:space="preserve">is a parent to the following </w:t>
      </w:r>
      <w:r w:rsidR="00435C14">
        <w:t>entities,</w:t>
      </w:r>
      <w:r w:rsidR="005F49E9">
        <w:t xml:space="preserve"> it gathers all common attributes to unify </w:t>
      </w:r>
      <w:r w:rsidR="00435C14">
        <w:t>behavior:</w:t>
      </w:r>
    </w:p>
    <w:p w:rsidR="005F49E9" w:rsidRDefault="005F49E9" w:rsidP="006E5CED">
      <w:pPr>
        <w:pStyle w:val="ListParagraph"/>
        <w:numPr>
          <w:ilvl w:val="0"/>
          <w:numId w:val="3"/>
        </w:numPr>
      </w:pPr>
      <w:r>
        <w:t>Action plan.</w:t>
      </w:r>
    </w:p>
    <w:p w:rsidR="005F49E9" w:rsidRDefault="005F49E9" w:rsidP="006E5CED">
      <w:pPr>
        <w:pStyle w:val="ListParagraph"/>
        <w:numPr>
          <w:ilvl w:val="0"/>
          <w:numId w:val="3"/>
        </w:numPr>
      </w:pPr>
      <w:r>
        <w:t>Incident.</w:t>
      </w:r>
    </w:p>
    <w:p w:rsidR="005F49E9" w:rsidRDefault="005F49E9" w:rsidP="006E5CED">
      <w:pPr>
        <w:pStyle w:val="ListParagraph"/>
        <w:numPr>
          <w:ilvl w:val="0"/>
          <w:numId w:val="3"/>
        </w:numPr>
      </w:pPr>
      <w:r>
        <w:t>Urgent action plan.</w:t>
      </w:r>
    </w:p>
    <w:p w:rsidR="00B930B9" w:rsidRPr="00B930B9" w:rsidRDefault="005F49E9" w:rsidP="006E5CED">
      <w:pPr>
        <w:pStyle w:val="ListParagraph"/>
        <w:numPr>
          <w:ilvl w:val="0"/>
          <w:numId w:val="3"/>
        </w:numPr>
      </w:pPr>
      <w:r>
        <w:t>Fax report.</w:t>
      </w:r>
      <w:r w:rsidR="00B930B9">
        <w:t xml:space="preserve"> </w:t>
      </w:r>
    </w:p>
    <w:p w:rsidR="00DA678E" w:rsidRDefault="00DA678E" w:rsidP="00B930B9">
      <w:pPr>
        <w:pStyle w:val="Heading3"/>
      </w:pPr>
      <w:r>
        <w:t>HP Receiver</w:t>
      </w:r>
    </w:p>
    <w:p w:rsidR="00DA678E" w:rsidRDefault="00DA678E" w:rsidP="00DA678E">
      <w:r>
        <w:t>This service is responsible for parsing Action plans and Incidents according to attached templates.</w:t>
      </w:r>
    </w:p>
    <w:p w:rsidR="00DA678E" w:rsidRDefault="00DA678E" w:rsidP="00DA678E">
      <w:r>
        <w:t xml:space="preserve">The parsing template are </w:t>
      </w:r>
      <w:hyperlink r:id="rId11" w:history="1">
        <w:r w:rsidRPr="00DA678E">
          <w:rPr>
            <w:rStyle w:val="Hyperlink"/>
          </w:rPr>
          <w:t>here</w:t>
        </w:r>
      </w:hyperlink>
    </w:p>
    <w:p w:rsidR="00435C14" w:rsidRDefault="00435C14" w:rsidP="00DA678E">
      <w:r>
        <w:t>This is a windows service that runs on intervals determined from General settings (edited from Web portal by system administrator</w:t>
      </w:r>
      <w:r w:rsidR="00765166">
        <w:t xml:space="preserve"> by changing value of setting with name “HpReciever_BoolingTimer”</w:t>
      </w:r>
      <w:r>
        <w:t>).</w:t>
      </w:r>
    </w:p>
    <w:p w:rsidR="00435C14" w:rsidRDefault="00435C14" w:rsidP="00DA678E">
      <w:r>
        <w:t>The general settings concerning this service are the following:</w:t>
      </w:r>
    </w:p>
    <w:p w:rsidR="00435C14" w:rsidRDefault="00435C14" w:rsidP="006E5CED">
      <w:pPr>
        <w:pStyle w:val="ListParagraph"/>
        <w:numPr>
          <w:ilvl w:val="0"/>
          <w:numId w:val="4"/>
        </w:numPr>
      </w:pPr>
      <w:r>
        <w:t xml:space="preserve">‘HpReciever_EnableLog’, Enable (1) or disable (0) HP Receiver Service </w:t>
      </w:r>
      <w:r w:rsidR="00A257EF">
        <w:t>logging</w:t>
      </w:r>
      <w:r>
        <w:t>.</w:t>
      </w:r>
    </w:p>
    <w:p w:rsidR="00435C14" w:rsidRDefault="00435C14" w:rsidP="006E5CED">
      <w:pPr>
        <w:pStyle w:val="ListParagraph"/>
        <w:numPr>
          <w:ilvl w:val="0"/>
          <w:numId w:val="4"/>
        </w:numPr>
      </w:pPr>
      <w:r>
        <w:t xml:space="preserve">‘HpReceiver_LogPath’, </w:t>
      </w:r>
      <w:r w:rsidR="00765166">
        <w:t>location where</w:t>
      </w:r>
      <w:r>
        <w:t xml:space="preserve"> HP Receiver Service</w:t>
      </w:r>
      <w:r w:rsidR="00765166">
        <w:t xml:space="preserve"> will store log files</w:t>
      </w:r>
      <w:r>
        <w:t xml:space="preserve"> on the application server.</w:t>
      </w:r>
    </w:p>
    <w:p w:rsidR="00435C14" w:rsidRDefault="00435C14" w:rsidP="006E5CED">
      <w:pPr>
        <w:pStyle w:val="ListParagraph"/>
        <w:numPr>
          <w:ilvl w:val="0"/>
          <w:numId w:val="4"/>
        </w:numPr>
      </w:pPr>
      <w:r>
        <w:t>‘HpReceiver_ActionPlanDirPath’, Directory path of received action plans that will be monitored by CAP service on the application server.</w:t>
      </w:r>
    </w:p>
    <w:p w:rsidR="00435C14" w:rsidRDefault="00435C14" w:rsidP="006E5CED">
      <w:pPr>
        <w:pStyle w:val="ListParagraph"/>
        <w:numPr>
          <w:ilvl w:val="0"/>
          <w:numId w:val="4"/>
        </w:numPr>
      </w:pPr>
      <w:r>
        <w:t>‘HpReceiver_IncidentDirPath’, Directory path of received incidents that will be monitored by CAP service on the application server.</w:t>
      </w:r>
    </w:p>
    <w:p w:rsidR="00435C14" w:rsidRDefault="00435C14" w:rsidP="006E5CED">
      <w:pPr>
        <w:pStyle w:val="ListParagraph"/>
        <w:numPr>
          <w:ilvl w:val="0"/>
          <w:numId w:val="4"/>
        </w:numPr>
      </w:pPr>
      <w:r>
        <w:t>‘HpReciever_BoolingTimer’, Timer to bool and parse Action plans and Incidents in minutes.</w:t>
      </w:r>
    </w:p>
    <w:p w:rsidR="00435C14" w:rsidRDefault="009634EA" w:rsidP="009634EA">
      <w:pPr>
        <w:pStyle w:val="Heading4"/>
      </w:pPr>
      <w:r>
        <w:t>Projects in solution</w:t>
      </w:r>
    </w:p>
    <w:p w:rsidR="009634EA" w:rsidRDefault="009634EA" w:rsidP="009634EA">
      <w:r>
        <w:t>The following projects are the projects responsible for completing functionality of HP.Receiver service:</w:t>
      </w:r>
    </w:p>
    <w:p w:rsidR="009634EA" w:rsidRDefault="001375B9" w:rsidP="006E5CED">
      <w:pPr>
        <w:pStyle w:val="ListParagraph"/>
        <w:numPr>
          <w:ilvl w:val="0"/>
          <w:numId w:val="5"/>
        </w:numPr>
      </w:pPr>
      <w:r w:rsidRPr="009634EA">
        <w:t>MCAP.HP.Receiver</w:t>
      </w:r>
      <w:r>
        <w:t>,</w:t>
      </w:r>
      <w:r w:rsidR="009634EA">
        <w:t xml:space="preserve"> windows service.</w:t>
      </w:r>
    </w:p>
    <w:p w:rsidR="009634EA" w:rsidRDefault="009634EA" w:rsidP="006E5CED">
      <w:pPr>
        <w:pStyle w:val="ListParagraph"/>
        <w:numPr>
          <w:ilvl w:val="0"/>
          <w:numId w:val="5"/>
        </w:numPr>
      </w:pPr>
      <w:r w:rsidRPr="009634EA">
        <w:t>MCAP.HP.Receiver.Entities</w:t>
      </w:r>
      <w:r>
        <w:t>, library project, contains Entity framework mapping to database, and entity related definitions.</w:t>
      </w:r>
    </w:p>
    <w:p w:rsidR="009634EA" w:rsidRDefault="009634EA" w:rsidP="006E5CED">
      <w:pPr>
        <w:pStyle w:val="ListParagraph"/>
        <w:numPr>
          <w:ilvl w:val="0"/>
          <w:numId w:val="5"/>
        </w:numPr>
      </w:pPr>
      <w:r w:rsidRPr="009634EA">
        <w:t>MCAP.HP.Receiver.Services</w:t>
      </w:r>
      <w:r>
        <w:t>, library project, contains business logic for this service.</w:t>
      </w:r>
    </w:p>
    <w:p w:rsidR="00B638E4" w:rsidRPr="009634EA" w:rsidRDefault="00B638E4" w:rsidP="006E5CED">
      <w:pPr>
        <w:pStyle w:val="ListParagraph"/>
        <w:numPr>
          <w:ilvl w:val="0"/>
          <w:numId w:val="5"/>
        </w:numPr>
      </w:pPr>
      <w:r w:rsidRPr="00B638E4">
        <w:t>MCAP.Log</w:t>
      </w:r>
      <w:r>
        <w:t>, library project, contains logging to file.</w:t>
      </w:r>
    </w:p>
    <w:p w:rsidR="00FA391A" w:rsidRDefault="00FA391A" w:rsidP="00FA391A">
      <w:pPr>
        <w:pStyle w:val="Heading4"/>
      </w:pPr>
      <w:r>
        <w:t>Deployment on server</w:t>
      </w:r>
    </w:p>
    <w:p w:rsidR="00FA391A" w:rsidRDefault="00FA391A" w:rsidP="00FA391A">
      <w:r>
        <w:t xml:space="preserve">This service is installed to server SV-CAP-APP-01 with IP </w:t>
      </w:r>
      <w:r w:rsidRPr="00FA391A">
        <w:t>10.110.37.53</w:t>
      </w:r>
    </w:p>
    <w:p w:rsidR="00FA391A" w:rsidRDefault="00FA391A" w:rsidP="00FA391A">
      <w:r>
        <w:t xml:space="preserve">The service name is </w:t>
      </w:r>
      <w:r w:rsidRPr="009634EA">
        <w:t>MCAP.HP.Receiver</w:t>
      </w:r>
    </w:p>
    <w:p w:rsidR="00A2798D" w:rsidRDefault="00A2798D" w:rsidP="00FA391A"/>
    <w:p w:rsidR="001767E4" w:rsidRDefault="001767E4" w:rsidP="001767E4">
      <w:pPr>
        <w:pStyle w:val="Heading3"/>
      </w:pPr>
      <w:r>
        <w:t>SMS Receiver</w:t>
      </w:r>
    </w:p>
    <w:p w:rsidR="001767E4" w:rsidRDefault="001767E4" w:rsidP="001767E4">
      <w:r>
        <w:t>This service is responsible for parsing SMSs received on this service.</w:t>
      </w:r>
    </w:p>
    <w:p w:rsidR="001767E4" w:rsidRDefault="001767E4" w:rsidP="003D79D0">
      <w:pPr>
        <w:tabs>
          <w:tab w:val="left" w:pos="5655"/>
        </w:tabs>
      </w:pPr>
      <w:r>
        <w:t>The parsing template is as follows</w:t>
      </w:r>
      <w:r w:rsidR="003D79D0">
        <w:tab/>
      </w:r>
    </w:p>
    <w:p w:rsidR="001767E4" w:rsidRPr="00A2798D" w:rsidRDefault="001767E4" w:rsidP="003D79D0">
      <w:pPr>
        <w:tabs>
          <w:tab w:val="left" w:pos="3300"/>
        </w:tabs>
        <w:rPr>
          <w:i/>
          <w:iCs/>
          <w:sz w:val="18"/>
          <w:szCs w:val="18"/>
        </w:rPr>
      </w:pPr>
      <w:r w:rsidRPr="00A2798D">
        <w:rPr>
          <w:i/>
          <w:iCs/>
          <w:sz w:val="18"/>
          <w:szCs w:val="18"/>
        </w:rPr>
        <w:t xml:space="preserve">“Approved Ap for m2000 </w:t>
      </w:r>
      <w:r w:rsidR="003D79D0">
        <w:rPr>
          <w:i/>
          <w:iCs/>
          <w:sz w:val="18"/>
          <w:szCs w:val="18"/>
        </w:rPr>
        <w:tab/>
      </w:r>
    </w:p>
    <w:p w:rsidR="001767E4" w:rsidRPr="00A2798D" w:rsidRDefault="001767E4" w:rsidP="001767E4">
      <w:pPr>
        <w:rPr>
          <w:i/>
          <w:iCs/>
          <w:sz w:val="18"/>
          <w:szCs w:val="18"/>
        </w:rPr>
      </w:pPr>
      <w:r w:rsidRPr="00A2798D">
        <w:rPr>
          <w:i/>
          <w:iCs/>
          <w:sz w:val="18"/>
          <w:szCs w:val="18"/>
        </w:rPr>
        <w:t xml:space="preserve">prs is approved from 00:00 to 7:00 as per the requester need as there will be no missing data </w:t>
      </w:r>
    </w:p>
    <w:p w:rsidR="001767E4" w:rsidRPr="00A2798D" w:rsidRDefault="001767E4" w:rsidP="001767E4">
      <w:pPr>
        <w:rPr>
          <w:i/>
          <w:iCs/>
          <w:sz w:val="18"/>
          <w:szCs w:val="18"/>
        </w:rPr>
      </w:pPr>
      <w:r w:rsidRPr="00A2798D">
        <w:rPr>
          <w:i/>
          <w:iCs/>
          <w:sz w:val="18"/>
          <w:szCs w:val="18"/>
        </w:rPr>
        <w:t xml:space="preserve">Tonight's Urgent action: </w:t>
      </w:r>
    </w:p>
    <w:p w:rsidR="001767E4" w:rsidRPr="00A2798D" w:rsidRDefault="001767E4" w:rsidP="001767E4">
      <w:pPr>
        <w:rPr>
          <w:i/>
          <w:iCs/>
          <w:sz w:val="18"/>
          <w:szCs w:val="18"/>
        </w:rPr>
      </w:pPr>
      <w:r w:rsidRPr="00A2798D">
        <w:rPr>
          <w:i/>
          <w:iCs/>
          <w:sz w:val="18"/>
          <w:szCs w:val="18"/>
        </w:rPr>
        <w:t xml:space="preserve">Action: fix some OSS and OS issues in the PRS (2G and 3G) </w:t>
      </w:r>
    </w:p>
    <w:p w:rsidR="006310CB" w:rsidRDefault="001767E4" w:rsidP="001767E4">
      <w:pPr>
        <w:rPr>
          <w:i/>
          <w:iCs/>
          <w:sz w:val="18"/>
          <w:szCs w:val="18"/>
        </w:rPr>
      </w:pPr>
      <w:r w:rsidRPr="00A2798D">
        <w:rPr>
          <w:i/>
          <w:iCs/>
          <w:sz w:val="18"/>
          <w:szCs w:val="18"/>
        </w:rPr>
        <w:t xml:space="preserve">Impact : servers will be down for 3 hours Time: 12/4/12. 12 to 7 AM </w:t>
      </w:r>
    </w:p>
    <w:p w:rsidR="001767E4" w:rsidRPr="00A2798D" w:rsidRDefault="001767E4" w:rsidP="001767E4">
      <w:pPr>
        <w:rPr>
          <w:i/>
          <w:iCs/>
          <w:sz w:val="18"/>
          <w:szCs w:val="18"/>
        </w:rPr>
      </w:pPr>
      <w:r w:rsidRPr="00A2798D">
        <w:rPr>
          <w:i/>
          <w:iCs/>
          <w:sz w:val="18"/>
          <w:szCs w:val="18"/>
        </w:rPr>
        <w:t xml:space="preserve">Requesting Team: network management solutions </w:t>
      </w:r>
    </w:p>
    <w:p w:rsidR="001767E4" w:rsidRPr="00A2798D" w:rsidRDefault="001767E4" w:rsidP="001767E4">
      <w:pPr>
        <w:rPr>
          <w:i/>
          <w:iCs/>
          <w:sz w:val="18"/>
          <w:szCs w:val="18"/>
        </w:rPr>
      </w:pPr>
      <w:r w:rsidRPr="00A2798D">
        <w:rPr>
          <w:i/>
          <w:iCs/>
          <w:sz w:val="18"/>
          <w:szCs w:val="18"/>
        </w:rPr>
        <w:t xml:space="preserve">Impacted Team List: 3G access operation team. ALU access operation. </w:t>
      </w:r>
    </w:p>
    <w:p w:rsidR="006310CB" w:rsidRDefault="001767E4" w:rsidP="001767E4">
      <w:pPr>
        <w:rPr>
          <w:i/>
          <w:iCs/>
          <w:sz w:val="18"/>
          <w:szCs w:val="18"/>
        </w:rPr>
      </w:pPr>
      <w:r w:rsidRPr="00A2798D">
        <w:rPr>
          <w:i/>
          <w:iCs/>
          <w:sz w:val="18"/>
          <w:szCs w:val="18"/>
        </w:rPr>
        <w:t xml:space="preserve">Contact person: Amr </w:t>
      </w:r>
    </w:p>
    <w:p w:rsidR="001767E4" w:rsidRDefault="001767E4" w:rsidP="001767E4">
      <w:pPr>
        <w:rPr>
          <w:i/>
          <w:iCs/>
          <w:sz w:val="18"/>
          <w:szCs w:val="18"/>
        </w:rPr>
      </w:pPr>
      <w:r w:rsidRPr="00A2798D">
        <w:rPr>
          <w:i/>
          <w:iCs/>
          <w:sz w:val="18"/>
          <w:szCs w:val="18"/>
        </w:rPr>
        <w:t>Contact Number:01222210273”</w:t>
      </w:r>
    </w:p>
    <w:p w:rsidR="001767E4" w:rsidRPr="00AE428F" w:rsidRDefault="00144372" w:rsidP="00144372">
      <w:r>
        <w:t>When SMS</w:t>
      </w:r>
      <w:r w:rsidR="001767E4">
        <w:t xml:space="preserve"> is received</w:t>
      </w:r>
      <w:r>
        <w:t>,</w:t>
      </w:r>
      <w:r w:rsidR="001767E4">
        <w:t xml:space="preserve"> the system verifies the sender is a valid user of Type SIC, then it starts to </w:t>
      </w:r>
      <w:r>
        <w:t>parse</w:t>
      </w:r>
      <w:r w:rsidR="001767E4">
        <w:t xml:space="preserve"> required information from the sent SMS, then it saves it as an urgent action plan, with new code (action number), then the SMS is forwarded to the contact number sent within the SMS, with the action code concatenated to the message body.</w:t>
      </w:r>
    </w:p>
    <w:p w:rsidR="001767E4" w:rsidRDefault="001767E4" w:rsidP="001767E4">
      <w:pPr>
        <w:pStyle w:val="ListParagraph"/>
      </w:pPr>
    </w:p>
    <w:p w:rsidR="001767E4" w:rsidRDefault="001767E4" w:rsidP="001767E4">
      <w:pPr>
        <w:pStyle w:val="Heading4"/>
      </w:pPr>
      <w:r>
        <w:t>Projects in solution</w:t>
      </w:r>
    </w:p>
    <w:p w:rsidR="001767E4" w:rsidRDefault="001767E4" w:rsidP="006E5CED">
      <w:pPr>
        <w:pStyle w:val="ListParagraph"/>
        <w:numPr>
          <w:ilvl w:val="0"/>
          <w:numId w:val="6"/>
        </w:numPr>
      </w:pPr>
      <w:r w:rsidRPr="003A66EF">
        <w:t>MCAP.Sms.Receiver</w:t>
      </w:r>
      <w:r>
        <w:t>, WCF service.</w:t>
      </w:r>
    </w:p>
    <w:p w:rsidR="001767E4" w:rsidRDefault="001767E4" w:rsidP="006E5CED">
      <w:pPr>
        <w:pStyle w:val="ListParagraph"/>
        <w:numPr>
          <w:ilvl w:val="0"/>
          <w:numId w:val="6"/>
        </w:numPr>
      </w:pPr>
      <w:r w:rsidRPr="003A66EF">
        <w:t>MCAP.Sms.Receiver.Entities</w:t>
      </w:r>
      <w:r>
        <w:t>,</w:t>
      </w:r>
      <w:r w:rsidRPr="003A66EF">
        <w:t xml:space="preserve"> </w:t>
      </w:r>
      <w:r>
        <w:t>library project, contains Entity framework mapping to database, and entity related definitions.</w:t>
      </w:r>
    </w:p>
    <w:p w:rsidR="001767E4" w:rsidRDefault="001767E4" w:rsidP="006E5CED">
      <w:pPr>
        <w:pStyle w:val="ListParagraph"/>
        <w:numPr>
          <w:ilvl w:val="0"/>
          <w:numId w:val="6"/>
        </w:numPr>
      </w:pPr>
      <w:r w:rsidRPr="003A66EF">
        <w:t>MCAP.Sms.Receiver.Services</w:t>
      </w:r>
      <w:r>
        <w:t>, library project, contains business logic for this service.</w:t>
      </w:r>
    </w:p>
    <w:p w:rsidR="00B638E4" w:rsidRPr="009634EA" w:rsidRDefault="00B638E4" w:rsidP="006E5CED">
      <w:pPr>
        <w:pStyle w:val="ListParagraph"/>
        <w:numPr>
          <w:ilvl w:val="0"/>
          <w:numId w:val="6"/>
        </w:numPr>
      </w:pPr>
      <w:r w:rsidRPr="00B638E4">
        <w:t>MCAP.Log</w:t>
      </w:r>
      <w:r>
        <w:t>, library project, contains logging to file.</w:t>
      </w:r>
    </w:p>
    <w:p w:rsidR="001767E4" w:rsidRDefault="001767E4" w:rsidP="001767E4">
      <w:pPr>
        <w:pStyle w:val="Heading4"/>
      </w:pPr>
      <w:r>
        <w:t>Deployment on server</w:t>
      </w:r>
    </w:p>
    <w:p w:rsidR="001767E4" w:rsidRDefault="001767E4" w:rsidP="001767E4">
      <w:r>
        <w:t xml:space="preserve">This service is a WCF service published to IIS on server SV-CAP-APP-01 with IP </w:t>
      </w:r>
      <w:r w:rsidRPr="00FA391A">
        <w:t>10.110.37.53</w:t>
      </w:r>
    </w:p>
    <w:p w:rsidR="00FD780F" w:rsidRDefault="00FD780F">
      <w:pPr>
        <w:rPr>
          <w:rFonts w:asciiTheme="majorHAnsi" w:eastAsiaTheme="majorEastAsia" w:hAnsiTheme="majorHAnsi" w:cstheme="majorBidi"/>
          <w:color w:val="B01513" w:themeColor="accent1"/>
          <w:sz w:val="22"/>
          <w:szCs w:val="22"/>
        </w:rPr>
      </w:pPr>
      <w:r>
        <w:br w:type="page"/>
      </w:r>
    </w:p>
    <w:p w:rsidR="00F76EB7" w:rsidRDefault="00F76EB7" w:rsidP="00F76EB7">
      <w:pPr>
        <w:pStyle w:val="Heading3"/>
      </w:pPr>
      <w:r>
        <w:lastRenderedPageBreak/>
        <w:t>Mail Receiver</w:t>
      </w:r>
    </w:p>
    <w:p w:rsidR="00F76EB7" w:rsidRDefault="00F76EB7" w:rsidP="00F76EB7">
      <w:r>
        <w:t xml:space="preserve">This service is responsible for parsing emails sent to </w:t>
      </w:r>
      <w:hyperlink r:id="rId12" w:history="1">
        <w:r w:rsidRPr="00E31D5E">
          <w:rPr>
            <w:rStyle w:val="Hyperlink"/>
          </w:rPr>
          <w:t>CAP@Mobinil.com</w:t>
        </w:r>
      </w:hyperlink>
      <w:r>
        <w:t xml:space="preserve"> email and parsing Fax-reports and door alerts, in this section we will discuss the part concerning the fax-reports and door alerts will be on a later section.</w:t>
      </w:r>
    </w:p>
    <w:p w:rsidR="003D2874" w:rsidRDefault="00F76EB7" w:rsidP="003D2874">
      <w:r>
        <w:t xml:space="preserve">The parsing templates </w:t>
      </w:r>
      <w:r w:rsidR="003D2874">
        <w:t xml:space="preserve">for different vendors </w:t>
      </w:r>
      <w:r>
        <w:t xml:space="preserve">are found </w:t>
      </w:r>
      <w:hyperlink r:id="rId13" w:history="1">
        <w:r w:rsidRPr="00F76EB7">
          <w:rPr>
            <w:rStyle w:val="Hyperlink"/>
          </w:rPr>
          <w:t>here</w:t>
        </w:r>
      </w:hyperlink>
      <w:r w:rsidR="003D2874">
        <w:t>.</w:t>
      </w:r>
    </w:p>
    <w:p w:rsidR="003D2874" w:rsidRDefault="003D2874" w:rsidP="003D2874">
      <w:r>
        <w:t>Vendors are:</w:t>
      </w:r>
    </w:p>
    <w:p w:rsidR="003D2874" w:rsidRDefault="003D2874" w:rsidP="006E5CED">
      <w:pPr>
        <w:pStyle w:val="ListParagraph"/>
        <w:numPr>
          <w:ilvl w:val="0"/>
          <w:numId w:val="7"/>
        </w:numPr>
      </w:pPr>
      <w:r>
        <w:t>Motorola</w:t>
      </w:r>
    </w:p>
    <w:p w:rsidR="003D2874" w:rsidRDefault="003D2874" w:rsidP="006E5CED">
      <w:pPr>
        <w:pStyle w:val="ListParagraph"/>
        <w:numPr>
          <w:ilvl w:val="0"/>
          <w:numId w:val="7"/>
        </w:numPr>
      </w:pPr>
      <w:r>
        <w:t>Alcatel</w:t>
      </w:r>
    </w:p>
    <w:p w:rsidR="003D2874" w:rsidRDefault="00435460" w:rsidP="006E5CED">
      <w:pPr>
        <w:pStyle w:val="ListParagraph"/>
        <w:numPr>
          <w:ilvl w:val="0"/>
          <w:numId w:val="7"/>
        </w:numPr>
      </w:pPr>
      <w:r>
        <w:t>Huawei</w:t>
      </w:r>
    </w:p>
    <w:p w:rsidR="003D2874" w:rsidRDefault="003D2874" w:rsidP="006E5CED">
      <w:pPr>
        <w:pStyle w:val="ListParagraph"/>
        <w:numPr>
          <w:ilvl w:val="0"/>
          <w:numId w:val="7"/>
        </w:numPr>
      </w:pPr>
      <w:r>
        <w:t>NSN</w:t>
      </w:r>
    </w:p>
    <w:p w:rsidR="003D2874" w:rsidRDefault="003D2874" w:rsidP="006E5CED">
      <w:pPr>
        <w:pStyle w:val="ListParagraph"/>
        <w:numPr>
          <w:ilvl w:val="0"/>
          <w:numId w:val="7"/>
        </w:numPr>
      </w:pPr>
      <w:r>
        <w:t>ZTE</w:t>
      </w:r>
    </w:p>
    <w:p w:rsidR="00A44A90" w:rsidRDefault="00A44A90" w:rsidP="00A44A90">
      <w:r>
        <w:t>After template is parsed, the resulting fax-report is given a code, this code is concatenated to the originally received mail then it is sent to the Subcontractor email.</w:t>
      </w:r>
    </w:p>
    <w:p w:rsidR="00A44A90" w:rsidRDefault="00A44A90" w:rsidP="00A44A90"/>
    <w:p w:rsidR="00A44A90" w:rsidRDefault="00A44A90" w:rsidP="00A44A90">
      <w:pPr>
        <w:pStyle w:val="Heading4"/>
      </w:pPr>
      <w:r>
        <w:lastRenderedPageBreak/>
        <w:t xml:space="preserve">DataBase diagram </w:t>
      </w:r>
      <w:r w:rsidRPr="00A44A90">
        <w:rPr>
          <w:noProof/>
          <w:lang w:eastAsia="en-US"/>
        </w:rPr>
        <w:drawing>
          <wp:inline distT="0" distB="0" distL="0" distR="0">
            <wp:extent cx="4229100" cy="59721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5972175"/>
                    </a:xfrm>
                    <a:prstGeom prst="rect">
                      <a:avLst/>
                    </a:prstGeom>
                    <a:noFill/>
                    <a:ln>
                      <a:noFill/>
                    </a:ln>
                  </pic:spPr>
                </pic:pic>
              </a:graphicData>
            </a:graphic>
          </wp:inline>
        </w:drawing>
      </w:r>
    </w:p>
    <w:p w:rsidR="00F76EB7" w:rsidRPr="00AE428F" w:rsidRDefault="00F76EB7" w:rsidP="00F76EB7"/>
    <w:p w:rsidR="00B638E4" w:rsidRDefault="00F76EB7" w:rsidP="00B638E4">
      <w:pPr>
        <w:pStyle w:val="Heading4"/>
      </w:pPr>
      <w:r>
        <w:t>Projects in solution</w:t>
      </w:r>
    </w:p>
    <w:p w:rsidR="00B638E4" w:rsidRDefault="00B638E4" w:rsidP="006E5CED">
      <w:pPr>
        <w:pStyle w:val="ListParagraph"/>
        <w:numPr>
          <w:ilvl w:val="0"/>
          <w:numId w:val="8"/>
        </w:numPr>
      </w:pPr>
      <w:r w:rsidRPr="00B638E4">
        <w:t>MCAP.Mail.Receiver</w:t>
      </w:r>
    </w:p>
    <w:p w:rsidR="00B638E4" w:rsidRDefault="00B638E4" w:rsidP="006E5CED">
      <w:pPr>
        <w:pStyle w:val="ListParagraph"/>
        <w:numPr>
          <w:ilvl w:val="0"/>
          <w:numId w:val="8"/>
        </w:numPr>
      </w:pPr>
      <w:r w:rsidRPr="00B638E4">
        <w:t>MCAP.Mail.Receiver.Entities</w:t>
      </w:r>
    </w:p>
    <w:p w:rsidR="00B638E4" w:rsidRDefault="00B638E4" w:rsidP="006E5CED">
      <w:pPr>
        <w:pStyle w:val="ListParagraph"/>
        <w:numPr>
          <w:ilvl w:val="0"/>
          <w:numId w:val="8"/>
        </w:numPr>
      </w:pPr>
      <w:r w:rsidRPr="00B638E4">
        <w:t>MCAP.Mail.Receiver.Services</w:t>
      </w:r>
    </w:p>
    <w:p w:rsidR="00B638E4" w:rsidRPr="009634EA" w:rsidRDefault="00B638E4" w:rsidP="006E5CED">
      <w:pPr>
        <w:pStyle w:val="ListParagraph"/>
        <w:numPr>
          <w:ilvl w:val="0"/>
          <w:numId w:val="8"/>
        </w:numPr>
      </w:pPr>
      <w:r w:rsidRPr="00B638E4">
        <w:t>MCAP.Log</w:t>
      </w:r>
      <w:r>
        <w:t>, library project, contains logging to file.</w:t>
      </w:r>
    </w:p>
    <w:p w:rsidR="00F76EB7" w:rsidRDefault="00F76EB7" w:rsidP="00F76EB7">
      <w:pPr>
        <w:pStyle w:val="Heading4"/>
      </w:pPr>
      <w:r>
        <w:t>Deployment on server</w:t>
      </w:r>
    </w:p>
    <w:p w:rsidR="00F76EB7" w:rsidRDefault="00F76EB7" w:rsidP="004E67E2">
      <w:r>
        <w:t xml:space="preserve">This service is a </w:t>
      </w:r>
      <w:r w:rsidR="004E67E2">
        <w:t>winforms application run on</w:t>
      </w:r>
      <w:r>
        <w:t xml:space="preserve"> server SV-CAP-APP-01 with IP </w:t>
      </w:r>
      <w:r w:rsidRPr="00FA391A">
        <w:t>10.110.37.53</w:t>
      </w:r>
    </w:p>
    <w:p w:rsidR="00D92D2D" w:rsidRDefault="00D92D2D" w:rsidP="00D92D2D">
      <w:pPr>
        <w:pStyle w:val="Heading3"/>
        <w:rPr>
          <w:noProof/>
          <w:lang w:eastAsia="en-US"/>
        </w:rPr>
      </w:pPr>
      <w:r>
        <w:lastRenderedPageBreak/>
        <w:t>Action Database Structure</w:t>
      </w:r>
    </w:p>
    <w:p w:rsidR="00315163" w:rsidRPr="00315163" w:rsidRDefault="00315163" w:rsidP="00315163">
      <w:pPr>
        <w:rPr>
          <w:lang w:eastAsia="en-US"/>
        </w:rPr>
      </w:pPr>
      <w:r w:rsidRPr="00315163">
        <w:rPr>
          <w:noProof/>
          <w:lang w:eastAsia="en-US"/>
        </w:rPr>
        <w:drawing>
          <wp:inline distT="0" distB="0" distL="0" distR="0">
            <wp:extent cx="5694187" cy="784225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6786" cy="7845830"/>
                    </a:xfrm>
                    <a:prstGeom prst="rect">
                      <a:avLst/>
                    </a:prstGeom>
                    <a:noFill/>
                    <a:ln>
                      <a:noFill/>
                    </a:ln>
                  </pic:spPr>
                </pic:pic>
              </a:graphicData>
            </a:graphic>
          </wp:inline>
        </w:drawing>
      </w:r>
    </w:p>
    <w:p w:rsidR="00B454BD" w:rsidRDefault="00B454BD" w:rsidP="00DA678E"/>
    <w:p w:rsidR="008E2CF9" w:rsidRDefault="008E2CF9" w:rsidP="008E2CF9">
      <w:pPr>
        <w:pStyle w:val="Heading2"/>
      </w:pPr>
      <w:r>
        <w:t>Door Alert</w:t>
      </w:r>
    </w:p>
    <w:p w:rsidR="008E2CF9" w:rsidRDefault="008E2CF9" w:rsidP="008E2CF9">
      <w:pPr>
        <w:pStyle w:val="Heading3"/>
      </w:pPr>
      <w:r>
        <w:t>Mail Receiver</w:t>
      </w:r>
    </w:p>
    <w:p w:rsidR="008E2CF9" w:rsidRDefault="008E2CF9" w:rsidP="008E2CF9">
      <w:r>
        <w:t xml:space="preserve">This service is responsible for parsing emails sent to </w:t>
      </w:r>
      <w:hyperlink r:id="rId16" w:history="1">
        <w:r w:rsidRPr="00E31D5E">
          <w:rPr>
            <w:rStyle w:val="Hyperlink"/>
          </w:rPr>
          <w:t>CAP@Mobinil.com</w:t>
        </w:r>
      </w:hyperlink>
      <w:r>
        <w:t xml:space="preserve"> email and parsing Fax-reports and door alerts, in this section we will discuss the part concerning the door alerts,fax-reports were described in a previous section.</w:t>
      </w:r>
    </w:p>
    <w:p w:rsidR="008E2CF9" w:rsidRDefault="008E2CF9" w:rsidP="008E2CF9">
      <w:r>
        <w:t>The parsing templates for different vendors are as follows:</w:t>
      </w:r>
    </w:p>
    <w:p w:rsidR="00C06E24" w:rsidRDefault="00C06E24" w:rsidP="00040E6D">
      <w:pPr>
        <w:pStyle w:val="Heading4"/>
      </w:pPr>
      <w:r>
        <w:t>Alcatel</w:t>
      </w:r>
    </w:p>
    <w:tbl>
      <w:tblPr>
        <w:tblStyle w:val="TableGrid"/>
        <w:tblW w:w="0" w:type="auto"/>
        <w:tblLook w:val="04A0" w:firstRow="1" w:lastRow="0" w:firstColumn="1" w:lastColumn="0" w:noHBand="0" w:noVBand="1"/>
      </w:tblPr>
      <w:tblGrid>
        <w:gridCol w:w="1507"/>
        <w:gridCol w:w="3831"/>
        <w:gridCol w:w="2454"/>
      </w:tblGrid>
      <w:tr w:rsidR="00C06E24" w:rsidRPr="00B15EFD" w:rsidTr="00040E6D">
        <w:tc>
          <w:tcPr>
            <w:tcW w:w="1507" w:type="dxa"/>
          </w:tcPr>
          <w:p w:rsidR="00C06E24" w:rsidRPr="00B15EFD" w:rsidRDefault="00C06E24" w:rsidP="00C06E24">
            <w:pPr>
              <w:rPr>
                <w:b/>
                <w:bCs/>
                <w:sz w:val="18"/>
              </w:rPr>
            </w:pPr>
            <w:r w:rsidRPr="00B15EFD">
              <w:rPr>
                <w:b/>
                <w:bCs/>
                <w:sz w:val="18"/>
              </w:rPr>
              <w:t>Clearance status</w:t>
            </w:r>
          </w:p>
        </w:tc>
        <w:tc>
          <w:tcPr>
            <w:tcW w:w="3831" w:type="dxa"/>
          </w:tcPr>
          <w:p w:rsidR="00C06E24" w:rsidRPr="00B15EFD" w:rsidRDefault="00C06E24" w:rsidP="00C06E24">
            <w:pPr>
              <w:rPr>
                <w:b/>
                <w:bCs/>
                <w:sz w:val="18"/>
              </w:rPr>
            </w:pPr>
            <w:r w:rsidRPr="00B15EFD">
              <w:rPr>
                <w:b/>
                <w:bCs/>
                <w:sz w:val="18"/>
              </w:rPr>
              <w:t>Template</w:t>
            </w:r>
          </w:p>
        </w:tc>
        <w:tc>
          <w:tcPr>
            <w:tcW w:w="2454" w:type="dxa"/>
          </w:tcPr>
          <w:p w:rsidR="00C06E24" w:rsidRPr="00B15EFD" w:rsidRDefault="00C06E24" w:rsidP="00C06E24">
            <w:pPr>
              <w:rPr>
                <w:b/>
                <w:bCs/>
                <w:sz w:val="18"/>
              </w:rPr>
            </w:pPr>
            <w:r>
              <w:rPr>
                <w:b/>
                <w:bCs/>
                <w:sz w:val="18"/>
              </w:rPr>
              <w:t>Field Mapping</w:t>
            </w:r>
          </w:p>
        </w:tc>
      </w:tr>
      <w:tr w:rsidR="00C06E24" w:rsidRPr="00B15EFD" w:rsidTr="00040E6D">
        <w:tc>
          <w:tcPr>
            <w:tcW w:w="1507" w:type="dxa"/>
          </w:tcPr>
          <w:p w:rsidR="00C06E24" w:rsidRPr="00B15EFD" w:rsidRDefault="00C06E24" w:rsidP="00C06E24">
            <w:pPr>
              <w:rPr>
                <w:sz w:val="18"/>
              </w:rPr>
            </w:pPr>
            <w:r w:rsidRPr="00B15EFD">
              <w:rPr>
                <w:sz w:val="18"/>
              </w:rPr>
              <w:t>Not cleared</w:t>
            </w:r>
          </w:p>
        </w:tc>
        <w:tc>
          <w:tcPr>
            <w:tcW w:w="3831" w:type="dxa"/>
          </w:tcPr>
          <w:p w:rsidR="00C06E24" w:rsidRPr="00DE45F6" w:rsidRDefault="00C06E24" w:rsidP="00C06E24">
            <w:pPr>
              <w:rPr>
                <w:sz w:val="18"/>
              </w:rPr>
            </w:pPr>
          </w:p>
          <w:p w:rsidR="00C06E24" w:rsidRPr="00DE45F6" w:rsidRDefault="00C06E24" w:rsidP="00C06E24">
            <w:pPr>
              <w:rPr>
                <w:sz w:val="18"/>
              </w:rPr>
            </w:pPr>
            <w:r w:rsidRPr="00DE45F6">
              <w:rPr>
                <w:sz w:val="18"/>
              </w:rPr>
              <w:t xml:space="preserve"> Site Name:</w:t>
            </w:r>
            <w:r w:rsidRPr="00500464">
              <w:rPr>
                <w:sz w:val="18"/>
                <w:highlight w:val="yellow"/>
              </w:rPr>
              <w:t>QUENA_NORTH</w:t>
            </w:r>
            <w:r w:rsidRPr="00500464">
              <w:rPr>
                <w:sz w:val="18"/>
              </w:rPr>
              <w:t xml:space="preserve"> </w:t>
            </w:r>
            <w:r w:rsidRPr="00DE45F6">
              <w:rPr>
                <w:sz w:val="18"/>
                <w:highlight w:val="yellow"/>
              </w:rPr>
              <w:t>01_S_QN-MANAA-SHARQ_3420UP</w:t>
            </w:r>
          </w:p>
          <w:p w:rsidR="00C06E24" w:rsidRPr="00DE45F6" w:rsidRDefault="00C06E24" w:rsidP="00C06E24">
            <w:pPr>
              <w:rPr>
                <w:sz w:val="18"/>
              </w:rPr>
            </w:pPr>
          </w:p>
          <w:p w:rsidR="00C06E24" w:rsidRPr="00DE45F6" w:rsidRDefault="00C06E24" w:rsidP="00C06E24">
            <w:pPr>
              <w:rPr>
                <w:sz w:val="18"/>
              </w:rPr>
            </w:pPr>
            <w:r w:rsidRPr="00DE45F6">
              <w:rPr>
                <w:sz w:val="18"/>
              </w:rPr>
              <w:t xml:space="preserve"> Alarm Name:</w:t>
            </w:r>
            <w:r w:rsidRPr="00DE45F6">
              <w:rPr>
                <w:sz w:val="18"/>
                <w:highlight w:val="yellow"/>
              </w:rPr>
              <w:t>9003    BTS-EXTERNAL [9] Door-Window-Alarm-3   [3]</w:t>
            </w:r>
          </w:p>
          <w:p w:rsidR="00C06E24" w:rsidRPr="00DE45F6" w:rsidRDefault="00C06E24" w:rsidP="00C06E24">
            <w:pPr>
              <w:rPr>
                <w:sz w:val="18"/>
              </w:rPr>
            </w:pPr>
          </w:p>
          <w:p w:rsidR="00C06E24" w:rsidRPr="00DE45F6" w:rsidRDefault="00C06E24" w:rsidP="00C06E24">
            <w:pPr>
              <w:rPr>
                <w:sz w:val="18"/>
              </w:rPr>
            </w:pPr>
          </w:p>
          <w:p w:rsidR="00C06E24" w:rsidRPr="00DE45F6" w:rsidRDefault="00C06E24" w:rsidP="00C06E24">
            <w:pPr>
              <w:rPr>
                <w:sz w:val="18"/>
              </w:rPr>
            </w:pPr>
            <w:r w:rsidRPr="00DE45F6">
              <w:rPr>
                <w:sz w:val="18"/>
              </w:rPr>
              <w:t xml:space="preserve"> Alarm Status:</w:t>
            </w:r>
            <w:r w:rsidRPr="00DE45F6">
              <w:rPr>
                <w:sz w:val="18"/>
                <w:highlight w:val="yellow"/>
              </w:rPr>
              <w:t>notCleared (0)</w:t>
            </w:r>
          </w:p>
          <w:p w:rsidR="00C06E24" w:rsidRPr="00DE45F6" w:rsidRDefault="00C06E24" w:rsidP="00C06E24">
            <w:pPr>
              <w:rPr>
                <w:sz w:val="18"/>
              </w:rPr>
            </w:pPr>
          </w:p>
          <w:p w:rsidR="00C06E24" w:rsidRPr="00DE45F6" w:rsidRDefault="00C06E24" w:rsidP="00C06E24">
            <w:pPr>
              <w:rPr>
                <w:sz w:val="18"/>
              </w:rPr>
            </w:pPr>
            <w:r w:rsidRPr="00DE45F6">
              <w:rPr>
                <w:sz w:val="18"/>
              </w:rPr>
              <w:t xml:space="preserve"> Alarm Time:</w:t>
            </w:r>
            <w:r w:rsidRPr="00DE45F6">
              <w:rPr>
                <w:sz w:val="18"/>
                <w:highlight w:val="yellow"/>
              </w:rPr>
              <w:t>19/04/2015 12:50:06</w:t>
            </w:r>
          </w:p>
          <w:p w:rsidR="00C06E24" w:rsidRPr="00DE45F6" w:rsidRDefault="00C06E24" w:rsidP="00C06E24">
            <w:pPr>
              <w:rPr>
                <w:sz w:val="18"/>
              </w:rPr>
            </w:pPr>
          </w:p>
          <w:p w:rsidR="00C06E24" w:rsidRPr="00DE45F6" w:rsidRDefault="00C06E24" w:rsidP="00C06E24">
            <w:pPr>
              <w:rPr>
                <w:sz w:val="18"/>
              </w:rPr>
            </w:pPr>
            <w:r w:rsidRPr="00DE45F6">
              <w:rPr>
                <w:sz w:val="18"/>
              </w:rPr>
              <w:t xml:space="preserve"> USER NOTE:</w:t>
            </w:r>
          </w:p>
          <w:p w:rsidR="00C06E24" w:rsidRPr="00DE45F6" w:rsidRDefault="00C06E24" w:rsidP="00C06E24">
            <w:pPr>
              <w:rPr>
                <w:sz w:val="18"/>
              </w:rPr>
            </w:pPr>
          </w:p>
          <w:p w:rsidR="00C06E24" w:rsidRPr="00DE45F6" w:rsidRDefault="00C06E24" w:rsidP="00C06E24">
            <w:pPr>
              <w:rPr>
                <w:sz w:val="18"/>
              </w:rPr>
            </w:pPr>
            <w:r w:rsidRPr="00DE45F6">
              <w:rPr>
                <w:sz w:val="18"/>
              </w:rPr>
              <w:t>n Important Note: THIS E-MAIL IS GENERATED AUTOMATICALLY BY OMC-R, PLEASE DON'T REPLY TO THE SENDER</w:t>
            </w:r>
          </w:p>
          <w:p w:rsidR="00C06E24" w:rsidRPr="00DE45F6" w:rsidRDefault="00C06E24" w:rsidP="00C06E24">
            <w:pPr>
              <w:rPr>
                <w:sz w:val="18"/>
              </w:rPr>
            </w:pPr>
          </w:p>
          <w:p w:rsidR="00C06E24" w:rsidRPr="00DE45F6" w:rsidRDefault="00C06E24" w:rsidP="00C06E24">
            <w:pPr>
              <w:rPr>
                <w:sz w:val="18"/>
              </w:rPr>
            </w:pPr>
            <w:r w:rsidRPr="00DE45F6">
              <w:rPr>
                <w:sz w:val="18"/>
              </w:rPr>
              <w:t xml:space="preserve"> Best Regards,</w:t>
            </w:r>
          </w:p>
          <w:p w:rsidR="00C06E24" w:rsidRPr="00DE45F6" w:rsidRDefault="00C06E24" w:rsidP="00C06E24">
            <w:pPr>
              <w:rPr>
                <w:sz w:val="18"/>
              </w:rPr>
            </w:pPr>
            <w:r w:rsidRPr="00DE45F6">
              <w:rPr>
                <w:sz w:val="18"/>
              </w:rPr>
              <w:t xml:space="preserve"> Mobinil Supervision</w:t>
            </w:r>
          </w:p>
          <w:p w:rsidR="00C06E24" w:rsidRPr="00DE45F6" w:rsidRDefault="00C06E24" w:rsidP="00C06E24">
            <w:pPr>
              <w:rPr>
                <w:sz w:val="18"/>
              </w:rPr>
            </w:pPr>
          </w:p>
          <w:p w:rsidR="00C06E24" w:rsidRPr="00DE45F6" w:rsidRDefault="00C06E24" w:rsidP="00C06E24">
            <w:pPr>
              <w:rPr>
                <w:sz w:val="18"/>
              </w:rPr>
            </w:pPr>
          </w:p>
          <w:p w:rsidR="00C06E24" w:rsidRPr="00B15EFD" w:rsidRDefault="00C06E24" w:rsidP="00C06E24">
            <w:pPr>
              <w:rPr>
                <w:sz w:val="18"/>
              </w:rPr>
            </w:pPr>
            <w:r w:rsidRPr="00DE45F6">
              <w:rPr>
                <w:sz w:val="18"/>
              </w:rPr>
              <w:t>Show you care; please don't print this e-mail unless it's really necessary.</w:t>
            </w:r>
          </w:p>
        </w:tc>
        <w:tc>
          <w:tcPr>
            <w:tcW w:w="2454" w:type="dxa"/>
          </w:tcPr>
          <w:p w:rsidR="00C06E24" w:rsidRDefault="00C06E24" w:rsidP="00C06E24">
            <w:pPr>
              <w:rPr>
                <w:sz w:val="18"/>
              </w:rPr>
            </w:pPr>
            <w:r w:rsidRPr="00B15EFD">
              <w:rPr>
                <w:sz w:val="18"/>
              </w:rPr>
              <w:t>Site Name</w:t>
            </w:r>
            <w:r>
              <w:rPr>
                <w:sz w:val="18"/>
              </w:rPr>
              <w:t xml:space="preserve"> </w:t>
            </w:r>
            <w:r w:rsidR="00500464">
              <w:rPr>
                <w:sz w:val="18"/>
              </w:rPr>
              <w:t>second part</w:t>
            </w:r>
            <w:r>
              <w:rPr>
                <w:sz w:val="18"/>
              </w:rPr>
              <w:t>= site name</w:t>
            </w:r>
          </w:p>
          <w:p w:rsidR="00500464" w:rsidRDefault="00500464" w:rsidP="00C06E24">
            <w:pPr>
              <w:rPr>
                <w:sz w:val="18"/>
              </w:rPr>
            </w:pPr>
            <w:r w:rsidRPr="00B15EFD">
              <w:rPr>
                <w:sz w:val="18"/>
              </w:rPr>
              <w:t>Site Name</w:t>
            </w:r>
            <w:r>
              <w:rPr>
                <w:sz w:val="18"/>
              </w:rPr>
              <w:t xml:space="preserve"> first part = BSC</w:t>
            </w:r>
          </w:p>
          <w:p w:rsidR="00C06E24" w:rsidRDefault="00C06E24" w:rsidP="00C06E24">
            <w:pPr>
              <w:rPr>
                <w:sz w:val="18"/>
              </w:rPr>
            </w:pPr>
            <w:r w:rsidRPr="00B15EFD">
              <w:rPr>
                <w:sz w:val="18"/>
              </w:rPr>
              <w:t>Alarm Name</w:t>
            </w:r>
            <w:r>
              <w:rPr>
                <w:sz w:val="18"/>
              </w:rPr>
              <w:t xml:space="preserve"> = description </w:t>
            </w:r>
          </w:p>
          <w:p w:rsidR="00EF2947" w:rsidRDefault="00EF2947" w:rsidP="00EF2947">
            <w:pPr>
              <w:rPr>
                <w:sz w:val="18"/>
              </w:rPr>
            </w:pPr>
            <w:r w:rsidRPr="00B15EFD">
              <w:rPr>
                <w:sz w:val="18"/>
              </w:rPr>
              <w:t>Alarm Name</w:t>
            </w:r>
            <w:r>
              <w:rPr>
                <w:sz w:val="18"/>
              </w:rPr>
              <w:t xml:space="preserve"> = </w:t>
            </w:r>
            <w:r w:rsidR="00962A37">
              <w:t xml:space="preserve">Brief </w:t>
            </w:r>
            <w:r>
              <w:rPr>
                <w:sz w:val="18"/>
              </w:rPr>
              <w:t xml:space="preserve">description </w:t>
            </w:r>
          </w:p>
          <w:p w:rsidR="00C06E24" w:rsidRDefault="00C06E24" w:rsidP="00C06E24">
            <w:pPr>
              <w:rPr>
                <w:sz w:val="18"/>
              </w:rPr>
            </w:pPr>
            <w:r w:rsidRPr="00B15EFD">
              <w:rPr>
                <w:sz w:val="18"/>
              </w:rPr>
              <w:t>Alarm Status</w:t>
            </w:r>
            <w:r>
              <w:rPr>
                <w:sz w:val="18"/>
              </w:rPr>
              <w:t xml:space="preserve"> = clearance status</w:t>
            </w:r>
          </w:p>
          <w:p w:rsidR="00C06E24" w:rsidRPr="00B15EFD" w:rsidRDefault="00C06E24" w:rsidP="00C06E24">
            <w:pPr>
              <w:rPr>
                <w:sz w:val="18"/>
              </w:rPr>
            </w:pPr>
            <w:r w:rsidRPr="00B15EFD">
              <w:rPr>
                <w:sz w:val="18"/>
              </w:rPr>
              <w:t>Alarm Time</w:t>
            </w:r>
            <w:r>
              <w:rPr>
                <w:sz w:val="18"/>
              </w:rPr>
              <w:t xml:space="preserve"> = alarm start</w:t>
            </w:r>
          </w:p>
        </w:tc>
      </w:tr>
      <w:tr w:rsidR="00C06E24" w:rsidRPr="00B15EFD" w:rsidTr="00040E6D">
        <w:tc>
          <w:tcPr>
            <w:tcW w:w="1507" w:type="dxa"/>
          </w:tcPr>
          <w:p w:rsidR="00C06E24" w:rsidRPr="00B15EFD" w:rsidRDefault="00C06E24" w:rsidP="00C06E24">
            <w:pPr>
              <w:rPr>
                <w:sz w:val="18"/>
              </w:rPr>
            </w:pPr>
            <w:r w:rsidRPr="00B15EFD">
              <w:rPr>
                <w:sz w:val="18"/>
              </w:rPr>
              <w:t>cleared</w:t>
            </w:r>
          </w:p>
        </w:tc>
        <w:tc>
          <w:tcPr>
            <w:tcW w:w="3831" w:type="dxa"/>
          </w:tcPr>
          <w:p w:rsidR="00C06E24" w:rsidRPr="00DE45F6" w:rsidRDefault="00C06E24" w:rsidP="00C06E24">
            <w:pPr>
              <w:rPr>
                <w:sz w:val="18"/>
              </w:rPr>
            </w:pPr>
          </w:p>
          <w:p w:rsidR="00C06E24" w:rsidRPr="00DE45F6" w:rsidRDefault="00C06E24" w:rsidP="00C06E24">
            <w:pPr>
              <w:rPr>
                <w:sz w:val="18"/>
              </w:rPr>
            </w:pPr>
            <w:r w:rsidRPr="00DE45F6">
              <w:rPr>
                <w:sz w:val="18"/>
              </w:rPr>
              <w:t xml:space="preserve"> Site Name:</w:t>
            </w:r>
            <w:r w:rsidRPr="00DE45F6">
              <w:rPr>
                <w:sz w:val="18"/>
                <w:highlight w:val="yellow"/>
              </w:rPr>
              <w:t>DAHAB 01_H_NWEBA-CATH-BR-05_0313SI</w:t>
            </w:r>
          </w:p>
          <w:p w:rsidR="00C06E24" w:rsidRPr="00DE45F6" w:rsidRDefault="00C06E24" w:rsidP="00C06E24">
            <w:pPr>
              <w:rPr>
                <w:sz w:val="18"/>
              </w:rPr>
            </w:pPr>
          </w:p>
          <w:p w:rsidR="00C06E24" w:rsidRPr="00DE45F6" w:rsidRDefault="00C06E24" w:rsidP="00C06E24">
            <w:pPr>
              <w:rPr>
                <w:sz w:val="18"/>
              </w:rPr>
            </w:pPr>
            <w:r w:rsidRPr="00DE45F6">
              <w:rPr>
                <w:sz w:val="18"/>
              </w:rPr>
              <w:t xml:space="preserve"> Alarm Name:</w:t>
            </w:r>
            <w:r w:rsidRPr="00DE45F6">
              <w:rPr>
                <w:sz w:val="18"/>
                <w:highlight w:val="yellow"/>
              </w:rPr>
              <w:t>9003    BTS-EXTERNAL [9] Door-Window-Alarm-3   [3]</w:t>
            </w:r>
          </w:p>
          <w:p w:rsidR="00C06E24" w:rsidRPr="00DE45F6" w:rsidRDefault="00C06E24" w:rsidP="00C06E24">
            <w:pPr>
              <w:rPr>
                <w:sz w:val="18"/>
              </w:rPr>
            </w:pPr>
          </w:p>
          <w:p w:rsidR="00C06E24" w:rsidRPr="00DE45F6" w:rsidRDefault="00C06E24" w:rsidP="00C06E24">
            <w:pPr>
              <w:rPr>
                <w:sz w:val="18"/>
              </w:rPr>
            </w:pPr>
          </w:p>
          <w:p w:rsidR="00C06E24" w:rsidRPr="00DE45F6" w:rsidRDefault="00C06E24" w:rsidP="00C06E24">
            <w:pPr>
              <w:rPr>
                <w:sz w:val="18"/>
              </w:rPr>
            </w:pPr>
            <w:r w:rsidRPr="00DE45F6">
              <w:rPr>
                <w:sz w:val="18"/>
              </w:rPr>
              <w:t xml:space="preserve"> Alarm Status:</w:t>
            </w:r>
            <w:r w:rsidRPr="00DE45F6">
              <w:rPr>
                <w:sz w:val="18"/>
                <w:highlight w:val="yellow"/>
              </w:rPr>
              <w:t>cleared (1)</w:t>
            </w:r>
          </w:p>
          <w:p w:rsidR="00C06E24" w:rsidRPr="00DE45F6" w:rsidRDefault="00C06E24" w:rsidP="00C06E24">
            <w:pPr>
              <w:rPr>
                <w:sz w:val="18"/>
              </w:rPr>
            </w:pPr>
          </w:p>
          <w:p w:rsidR="00C06E24" w:rsidRPr="00DE45F6" w:rsidRDefault="00C06E24" w:rsidP="00C06E24">
            <w:pPr>
              <w:rPr>
                <w:sz w:val="18"/>
              </w:rPr>
            </w:pPr>
            <w:r w:rsidRPr="00DE45F6">
              <w:rPr>
                <w:sz w:val="18"/>
              </w:rPr>
              <w:t xml:space="preserve"> Alarm Time:</w:t>
            </w:r>
            <w:r w:rsidRPr="00DE45F6">
              <w:rPr>
                <w:sz w:val="18"/>
                <w:highlight w:val="yellow"/>
              </w:rPr>
              <w:t>19/04/2015 12:48:52</w:t>
            </w:r>
          </w:p>
          <w:p w:rsidR="00C06E24" w:rsidRPr="00DE45F6" w:rsidRDefault="00C06E24" w:rsidP="00C06E24">
            <w:pPr>
              <w:rPr>
                <w:sz w:val="18"/>
              </w:rPr>
            </w:pPr>
          </w:p>
          <w:p w:rsidR="00C06E24" w:rsidRPr="00DE45F6" w:rsidRDefault="00C06E24" w:rsidP="00C06E24">
            <w:pPr>
              <w:rPr>
                <w:sz w:val="18"/>
              </w:rPr>
            </w:pPr>
            <w:r w:rsidRPr="00DE45F6">
              <w:rPr>
                <w:sz w:val="18"/>
              </w:rPr>
              <w:t xml:space="preserve"> Clearing Time:</w:t>
            </w:r>
            <w:r w:rsidRPr="00DE45F6">
              <w:rPr>
                <w:sz w:val="18"/>
                <w:highlight w:val="yellow"/>
              </w:rPr>
              <w:t>19/04/2015 12:49:21</w:t>
            </w:r>
          </w:p>
          <w:p w:rsidR="00C06E24" w:rsidRPr="00DE45F6" w:rsidRDefault="00C06E24" w:rsidP="00C06E24">
            <w:pPr>
              <w:rPr>
                <w:sz w:val="18"/>
              </w:rPr>
            </w:pPr>
          </w:p>
          <w:p w:rsidR="00C06E24" w:rsidRPr="00DE45F6" w:rsidRDefault="00C06E24" w:rsidP="00C06E24">
            <w:pPr>
              <w:rPr>
                <w:sz w:val="18"/>
              </w:rPr>
            </w:pPr>
            <w:r w:rsidRPr="00DE45F6">
              <w:rPr>
                <w:sz w:val="18"/>
              </w:rPr>
              <w:t xml:space="preserve"> USER NOTE:</w:t>
            </w:r>
          </w:p>
          <w:p w:rsidR="00C06E24" w:rsidRPr="00DE45F6" w:rsidRDefault="00C06E24" w:rsidP="00C06E24">
            <w:pPr>
              <w:rPr>
                <w:sz w:val="18"/>
              </w:rPr>
            </w:pPr>
          </w:p>
          <w:p w:rsidR="00C06E24" w:rsidRPr="00DE45F6" w:rsidRDefault="00C06E24" w:rsidP="00C06E24">
            <w:pPr>
              <w:rPr>
                <w:sz w:val="18"/>
              </w:rPr>
            </w:pPr>
            <w:r w:rsidRPr="00DE45F6">
              <w:rPr>
                <w:sz w:val="18"/>
              </w:rPr>
              <w:t xml:space="preserve">  Important Note: THIS E-MAIL IS GENERATED AUTOMATICALLY BY OMC-R, PLEASE DON'T REPLY TO THE SENDER</w:t>
            </w:r>
          </w:p>
          <w:p w:rsidR="00C06E24" w:rsidRPr="00DE45F6" w:rsidRDefault="00C06E24" w:rsidP="00C06E24">
            <w:pPr>
              <w:rPr>
                <w:sz w:val="18"/>
              </w:rPr>
            </w:pPr>
          </w:p>
          <w:p w:rsidR="00C06E24" w:rsidRPr="00DE45F6" w:rsidRDefault="00C06E24" w:rsidP="00C06E24">
            <w:pPr>
              <w:rPr>
                <w:sz w:val="18"/>
              </w:rPr>
            </w:pPr>
            <w:r w:rsidRPr="00DE45F6">
              <w:rPr>
                <w:sz w:val="18"/>
              </w:rPr>
              <w:t xml:space="preserve"> Best Regards,</w:t>
            </w:r>
          </w:p>
          <w:p w:rsidR="00C06E24" w:rsidRPr="00DE45F6" w:rsidRDefault="00C06E24" w:rsidP="00C06E24">
            <w:pPr>
              <w:rPr>
                <w:sz w:val="18"/>
              </w:rPr>
            </w:pPr>
            <w:r w:rsidRPr="00DE45F6">
              <w:rPr>
                <w:sz w:val="18"/>
              </w:rPr>
              <w:t xml:space="preserve"> Mobinil Supervision</w:t>
            </w:r>
          </w:p>
          <w:p w:rsidR="00C06E24" w:rsidRPr="00DE45F6" w:rsidRDefault="00C06E24" w:rsidP="00C06E24">
            <w:pPr>
              <w:rPr>
                <w:sz w:val="18"/>
              </w:rPr>
            </w:pPr>
          </w:p>
          <w:p w:rsidR="00C06E24" w:rsidRPr="00DE45F6" w:rsidRDefault="00C06E24" w:rsidP="00C06E24">
            <w:pPr>
              <w:rPr>
                <w:sz w:val="18"/>
              </w:rPr>
            </w:pPr>
          </w:p>
          <w:p w:rsidR="00C06E24" w:rsidRPr="00B15EFD" w:rsidRDefault="00C06E24" w:rsidP="00C06E24">
            <w:pPr>
              <w:rPr>
                <w:sz w:val="18"/>
              </w:rPr>
            </w:pPr>
            <w:r w:rsidRPr="00DE45F6">
              <w:rPr>
                <w:sz w:val="18"/>
              </w:rPr>
              <w:t>Show you care; please don't print this e-mail unless it's really necessary.</w:t>
            </w:r>
          </w:p>
        </w:tc>
        <w:tc>
          <w:tcPr>
            <w:tcW w:w="2454" w:type="dxa"/>
          </w:tcPr>
          <w:p w:rsidR="00C06E24" w:rsidRDefault="00C06E24" w:rsidP="00C06E24">
            <w:pPr>
              <w:rPr>
                <w:sz w:val="18"/>
              </w:rPr>
            </w:pPr>
            <w:r w:rsidRPr="00B15EFD">
              <w:rPr>
                <w:sz w:val="18"/>
              </w:rPr>
              <w:lastRenderedPageBreak/>
              <w:t>Site Name</w:t>
            </w:r>
            <w:r>
              <w:rPr>
                <w:sz w:val="18"/>
              </w:rPr>
              <w:t xml:space="preserve"> = site name</w:t>
            </w:r>
          </w:p>
          <w:p w:rsidR="00C06E24" w:rsidRDefault="00C06E24" w:rsidP="00C06E24">
            <w:pPr>
              <w:rPr>
                <w:sz w:val="18"/>
              </w:rPr>
            </w:pPr>
            <w:r w:rsidRPr="00B15EFD">
              <w:rPr>
                <w:sz w:val="18"/>
              </w:rPr>
              <w:t>Alarm Name</w:t>
            </w:r>
            <w:r>
              <w:rPr>
                <w:sz w:val="18"/>
              </w:rPr>
              <w:t xml:space="preserve"> = description </w:t>
            </w:r>
          </w:p>
          <w:p w:rsidR="00EF2947" w:rsidRDefault="00EF2947" w:rsidP="00EF2947">
            <w:pPr>
              <w:rPr>
                <w:sz w:val="18"/>
              </w:rPr>
            </w:pPr>
            <w:r w:rsidRPr="00B15EFD">
              <w:rPr>
                <w:sz w:val="18"/>
              </w:rPr>
              <w:t>Alarm Name</w:t>
            </w:r>
            <w:r>
              <w:rPr>
                <w:sz w:val="18"/>
              </w:rPr>
              <w:t xml:space="preserve"> = </w:t>
            </w:r>
            <w:r w:rsidR="00962A37">
              <w:t xml:space="preserve">Brief </w:t>
            </w:r>
            <w:r>
              <w:rPr>
                <w:sz w:val="18"/>
              </w:rPr>
              <w:t xml:space="preserve">description </w:t>
            </w:r>
          </w:p>
          <w:p w:rsidR="00C06E24" w:rsidRDefault="00C06E24" w:rsidP="00C06E24">
            <w:pPr>
              <w:rPr>
                <w:sz w:val="18"/>
              </w:rPr>
            </w:pPr>
            <w:r w:rsidRPr="00B15EFD">
              <w:rPr>
                <w:sz w:val="18"/>
              </w:rPr>
              <w:t>Alarm Status</w:t>
            </w:r>
            <w:r>
              <w:rPr>
                <w:sz w:val="18"/>
              </w:rPr>
              <w:t xml:space="preserve"> = clearance status</w:t>
            </w:r>
          </w:p>
          <w:p w:rsidR="00C06E24" w:rsidRPr="00B15EFD" w:rsidRDefault="00C06E24" w:rsidP="00C06E24">
            <w:pPr>
              <w:rPr>
                <w:sz w:val="18"/>
              </w:rPr>
            </w:pPr>
            <w:r w:rsidRPr="00B15EFD">
              <w:rPr>
                <w:sz w:val="18"/>
              </w:rPr>
              <w:t>Alarm Time</w:t>
            </w:r>
            <w:r>
              <w:rPr>
                <w:sz w:val="18"/>
              </w:rPr>
              <w:t xml:space="preserve"> = alarm start</w:t>
            </w:r>
            <w:r w:rsidRPr="00B15EFD">
              <w:rPr>
                <w:sz w:val="18"/>
              </w:rPr>
              <w:t xml:space="preserve"> </w:t>
            </w:r>
            <w:r w:rsidRPr="00DE45F6">
              <w:rPr>
                <w:sz w:val="18"/>
              </w:rPr>
              <w:t>Clearing Time</w:t>
            </w:r>
            <w:r>
              <w:rPr>
                <w:sz w:val="18"/>
              </w:rPr>
              <w:t xml:space="preserve"> = alarm end</w:t>
            </w:r>
          </w:p>
        </w:tc>
      </w:tr>
    </w:tbl>
    <w:p w:rsidR="00C06E24" w:rsidRDefault="00C06E24" w:rsidP="00040E6D"/>
    <w:p w:rsidR="00C06E24" w:rsidRDefault="00C06E24" w:rsidP="00040E6D">
      <w:r>
        <w:t>The matching between cleared and active mails is determined by the active and cleared emails having the same:</w:t>
      </w:r>
    </w:p>
    <w:p w:rsidR="00C06E24" w:rsidRDefault="00C06E24" w:rsidP="006E5CED">
      <w:pPr>
        <w:pStyle w:val="ListParagraph"/>
        <w:numPr>
          <w:ilvl w:val="0"/>
          <w:numId w:val="9"/>
        </w:numPr>
      </w:pPr>
      <w:r>
        <w:t>Site name.</w:t>
      </w:r>
    </w:p>
    <w:p w:rsidR="00C06E24" w:rsidRDefault="00C06E24" w:rsidP="006E5CED">
      <w:pPr>
        <w:pStyle w:val="ListParagraph"/>
        <w:numPr>
          <w:ilvl w:val="0"/>
          <w:numId w:val="9"/>
        </w:numPr>
      </w:pPr>
      <w:r>
        <w:t xml:space="preserve">Alarm </w:t>
      </w:r>
      <w:r w:rsidR="00962A37">
        <w:t xml:space="preserve">Brief </w:t>
      </w:r>
      <w:r>
        <w:t>Description.</w:t>
      </w:r>
    </w:p>
    <w:p w:rsidR="00C06E24" w:rsidRPr="008E2CF9" w:rsidRDefault="00C06E24" w:rsidP="006E5CED">
      <w:pPr>
        <w:pStyle w:val="ListParagraph"/>
        <w:numPr>
          <w:ilvl w:val="0"/>
          <w:numId w:val="9"/>
        </w:numPr>
      </w:pPr>
      <w:r>
        <w:t xml:space="preserve">Alarm </w:t>
      </w:r>
      <w:r w:rsidR="00040E6D">
        <w:rPr>
          <w:sz w:val="18"/>
        </w:rPr>
        <w:t>start</w:t>
      </w:r>
      <w:r>
        <w:t>.</w:t>
      </w:r>
    </w:p>
    <w:p w:rsidR="00C06E24" w:rsidRDefault="00C06E24" w:rsidP="00C06E24">
      <w:pPr>
        <w:pStyle w:val="Heading4"/>
      </w:pPr>
      <w:r>
        <w:t>Nokia</w:t>
      </w:r>
    </w:p>
    <w:tbl>
      <w:tblPr>
        <w:tblStyle w:val="TableGrid"/>
        <w:tblW w:w="0" w:type="auto"/>
        <w:tblLook w:val="04A0" w:firstRow="1" w:lastRow="0" w:firstColumn="1" w:lastColumn="0" w:noHBand="0" w:noVBand="1"/>
      </w:tblPr>
      <w:tblGrid>
        <w:gridCol w:w="1507"/>
        <w:gridCol w:w="3831"/>
        <w:gridCol w:w="2454"/>
      </w:tblGrid>
      <w:tr w:rsidR="00C06E24" w:rsidRPr="00B15EFD" w:rsidTr="00040E6D">
        <w:tc>
          <w:tcPr>
            <w:tcW w:w="1507" w:type="dxa"/>
          </w:tcPr>
          <w:p w:rsidR="00C06E24" w:rsidRPr="00B15EFD" w:rsidRDefault="00C06E24" w:rsidP="00040E6D">
            <w:pPr>
              <w:rPr>
                <w:b/>
                <w:bCs/>
                <w:sz w:val="18"/>
              </w:rPr>
            </w:pPr>
            <w:r w:rsidRPr="00B15EFD">
              <w:rPr>
                <w:b/>
                <w:bCs/>
                <w:sz w:val="18"/>
              </w:rPr>
              <w:t>Clearance status</w:t>
            </w:r>
          </w:p>
        </w:tc>
        <w:tc>
          <w:tcPr>
            <w:tcW w:w="3831" w:type="dxa"/>
          </w:tcPr>
          <w:p w:rsidR="00C06E24" w:rsidRPr="00B15EFD" w:rsidRDefault="00C06E24" w:rsidP="00040E6D">
            <w:pPr>
              <w:rPr>
                <w:b/>
                <w:bCs/>
                <w:sz w:val="18"/>
              </w:rPr>
            </w:pPr>
            <w:r w:rsidRPr="00B15EFD">
              <w:rPr>
                <w:b/>
                <w:bCs/>
                <w:sz w:val="18"/>
              </w:rPr>
              <w:t>Template</w:t>
            </w:r>
          </w:p>
        </w:tc>
        <w:tc>
          <w:tcPr>
            <w:tcW w:w="2454" w:type="dxa"/>
          </w:tcPr>
          <w:p w:rsidR="00C06E24" w:rsidRPr="00B15EFD" w:rsidRDefault="00C06E24" w:rsidP="00040E6D">
            <w:pPr>
              <w:rPr>
                <w:b/>
                <w:bCs/>
                <w:sz w:val="18"/>
              </w:rPr>
            </w:pPr>
            <w:r>
              <w:rPr>
                <w:b/>
                <w:bCs/>
                <w:sz w:val="18"/>
              </w:rPr>
              <w:t>Field Mapping</w:t>
            </w:r>
          </w:p>
        </w:tc>
      </w:tr>
      <w:tr w:rsidR="00612B39" w:rsidRPr="00B15EFD" w:rsidTr="00040E6D">
        <w:tc>
          <w:tcPr>
            <w:tcW w:w="1507" w:type="dxa"/>
          </w:tcPr>
          <w:p w:rsidR="00612B39" w:rsidRPr="00B15EFD" w:rsidRDefault="00612B39" w:rsidP="00612B39">
            <w:pPr>
              <w:rPr>
                <w:sz w:val="18"/>
              </w:rPr>
            </w:pPr>
            <w:r w:rsidRPr="00B15EFD">
              <w:rPr>
                <w:sz w:val="18"/>
              </w:rPr>
              <w:t>Not Cleared</w:t>
            </w:r>
          </w:p>
        </w:tc>
        <w:tc>
          <w:tcPr>
            <w:tcW w:w="3831" w:type="dxa"/>
          </w:tcPr>
          <w:p w:rsidR="00612B39" w:rsidRPr="00B15EFD" w:rsidRDefault="00612B39" w:rsidP="00612B39">
            <w:pPr>
              <w:rPr>
                <w:sz w:val="18"/>
              </w:rPr>
            </w:pPr>
            <w:r w:rsidRPr="00B15EFD">
              <w:rPr>
                <w:sz w:val="18"/>
              </w:rPr>
              <w:t>FORWARDED MESSAGE FROM THE NOKIA NMS</w:t>
            </w:r>
          </w:p>
          <w:p w:rsidR="00612B39" w:rsidRPr="00B15EFD" w:rsidRDefault="00612B39" w:rsidP="00612B39">
            <w:pPr>
              <w:rPr>
                <w:sz w:val="18"/>
              </w:rPr>
            </w:pPr>
          </w:p>
          <w:p w:rsidR="00612B39" w:rsidRPr="00B15EFD" w:rsidRDefault="00612B39" w:rsidP="00612B39">
            <w:pPr>
              <w:rPr>
                <w:sz w:val="18"/>
              </w:rPr>
            </w:pPr>
            <w:r w:rsidRPr="00B15EFD">
              <w:rPr>
                <w:sz w:val="18"/>
              </w:rPr>
              <w:t>Criteria Name:</w:t>
            </w:r>
            <w:r w:rsidRPr="00B15EFD">
              <w:rPr>
                <w:sz w:val="18"/>
              </w:rPr>
              <w:tab/>
            </w:r>
            <w:r w:rsidRPr="00B15EFD">
              <w:rPr>
                <w:sz w:val="18"/>
              </w:rPr>
              <w:tab/>
            </w:r>
            <w:r w:rsidRPr="00A8347A">
              <w:rPr>
                <w:sz w:val="18"/>
                <w:highlight w:val="yellow"/>
              </w:rPr>
              <w:t>DOOR_ALARM</w:t>
            </w:r>
          </w:p>
          <w:p w:rsidR="00612B39" w:rsidRPr="00B15EFD" w:rsidRDefault="00612B39" w:rsidP="00612B39">
            <w:pPr>
              <w:rPr>
                <w:sz w:val="18"/>
              </w:rPr>
            </w:pPr>
            <w:r w:rsidRPr="00B15EFD">
              <w:rPr>
                <w:sz w:val="18"/>
              </w:rPr>
              <w:t>Sending Time:</w:t>
            </w:r>
            <w:r w:rsidRPr="00B15EFD">
              <w:rPr>
                <w:sz w:val="18"/>
              </w:rPr>
              <w:tab/>
            </w:r>
            <w:r w:rsidRPr="00B15EFD">
              <w:rPr>
                <w:sz w:val="18"/>
              </w:rPr>
              <w:tab/>
              <w:t>2014-08-04 02:04:39</w:t>
            </w:r>
          </w:p>
          <w:p w:rsidR="00612B39" w:rsidRPr="00B15EFD" w:rsidRDefault="00612B39" w:rsidP="00612B39">
            <w:pPr>
              <w:rPr>
                <w:sz w:val="18"/>
              </w:rPr>
            </w:pPr>
            <w:r w:rsidRPr="00B15EFD">
              <w:rPr>
                <w:sz w:val="18"/>
              </w:rPr>
              <w:t>Maintenance Region:</w:t>
            </w:r>
            <w:r w:rsidRPr="00B15EFD">
              <w:rPr>
                <w:sz w:val="18"/>
              </w:rPr>
              <w:tab/>
              <w:t>BSS</w:t>
            </w:r>
          </w:p>
          <w:p w:rsidR="00612B39" w:rsidRPr="00B15EFD" w:rsidRDefault="00612B39" w:rsidP="00612B39">
            <w:pPr>
              <w:rPr>
                <w:sz w:val="18"/>
              </w:rPr>
            </w:pPr>
            <w:r w:rsidRPr="00B15EFD">
              <w:rPr>
                <w:sz w:val="18"/>
              </w:rPr>
              <w:t>Name of the Object:</w:t>
            </w:r>
            <w:r w:rsidRPr="00B15EFD">
              <w:rPr>
                <w:sz w:val="18"/>
              </w:rPr>
              <w:tab/>
            </w:r>
            <w:r w:rsidRPr="00A8347A">
              <w:rPr>
                <w:sz w:val="18"/>
                <w:highlight w:val="yellow"/>
              </w:rPr>
              <w:t>0151_G_DK-KOM-NOUR_0607DE</w:t>
            </w:r>
          </w:p>
          <w:p w:rsidR="00612B39" w:rsidRPr="00B15EFD" w:rsidRDefault="00612B39" w:rsidP="00612B39">
            <w:pPr>
              <w:rPr>
                <w:sz w:val="18"/>
              </w:rPr>
            </w:pPr>
            <w:r w:rsidRPr="00B15EFD">
              <w:rPr>
                <w:sz w:val="18"/>
              </w:rPr>
              <w:t>Alarm Class:</w:t>
            </w:r>
            <w:r w:rsidRPr="00B15EFD">
              <w:rPr>
                <w:sz w:val="18"/>
              </w:rPr>
              <w:tab/>
            </w:r>
            <w:r w:rsidRPr="00B15EFD">
              <w:rPr>
                <w:sz w:val="18"/>
              </w:rPr>
              <w:tab/>
            </w:r>
            <w:r w:rsidRPr="00A8347A">
              <w:rPr>
                <w:sz w:val="18"/>
                <w:highlight w:val="yellow"/>
              </w:rPr>
              <w:t>***</w:t>
            </w:r>
          </w:p>
          <w:p w:rsidR="00612B39" w:rsidRPr="00B15EFD" w:rsidRDefault="00612B39" w:rsidP="00612B39">
            <w:pPr>
              <w:rPr>
                <w:sz w:val="18"/>
              </w:rPr>
            </w:pPr>
            <w:r w:rsidRPr="00B15EFD">
              <w:rPr>
                <w:sz w:val="18"/>
              </w:rPr>
              <w:t>Alarm Number:</w:t>
            </w:r>
            <w:r w:rsidRPr="00B15EFD">
              <w:rPr>
                <w:sz w:val="18"/>
              </w:rPr>
              <w:tab/>
            </w:r>
            <w:r w:rsidRPr="00B15EFD">
              <w:rPr>
                <w:sz w:val="18"/>
              </w:rPr>
              <w:tab/>
              <w:t>7401</w:t>
            </w:r>
          </w:p>
          <w:p w:rsidR="00612B39" w:rsidRPr="00B15EFD" w:rsidRDefault="00612B39" w:rsidP="00612B39">
            <w:pPr>
              <w:rPr>
                <w:sz w:val="18"/>
              </w:rPr>
            </w:pPr>
          </w:p>
          <w:p w:rsidR="00612B39" w:rsidRPr="00B15EFD" w:rsidRDefault="00612B39" w:rsidP="00612B39">
            <w:pPr>
              <w:rPr>
                <w:sz w:val="18"/>
              </w:rPr>
            </w:pPr>
            <w:r w:rsidRPr="00B15EFD">
              <w:rPr>
                <w:sz w:val="18"/>
              </w:rPr>
              <w:t>ORIGINAL ERROR DESCRIPTION FROM THE ERROR HANDLER:</w:t>
            </w:r>
          </w:p>
          <w:p w:rsidR="00612B39" w:rsidRPr="00B15EFD" w:rsidRDefault="00612B39" w:rsidP="00612B39">
            <w:pPr>
              <w:rPr>
                <w:sz w:val="18"/>
              </w:rPr>
            </w:pPr>
          </w:p>
          <w:p w:rsidR="00612B39" w:rsidRPr="00B15EFD" w:rsidRDefault="00612B39" w:rsidP="00612B39">
            <w:pPr>
              <w:rPr>
                <w:sz w:val="18"/>
              </w:rPr>
            </w:pPr>
            <w:r w:rsidRPr="00B15EFD">
              <w:rPr>
                <w:sz w:val="18"/>
              </w:rPr>
              <w:t xml:space="preserve">7401      ***                                       BSS                </w:t>
            </w:r>
          </w:p>
          <w:p w:rsidR="00612B39" w:rsidRPr="00B15EFD" w:rsidRDefault="00612B39" w:rsidP="00612B39">
            <w:pPr>
              <w:rPr>
                <w:sz w:val="18"/>
              </w:rPr>
            </w:pPr>
            <w:r w:rsidRPr="00B15EFD">
              <w:rPr>
                <w:sz w:val="18"/>
              </w:rPr>
              <w:t xml:space="preserve">DK-KOM-NOUR                      El-Mansoura                    </w:t>
            </w:r>
          </w:p>
          <w:p w:rsidR="00612B39" w:rsidRPr="00B15EFD" w:rsidRDefault="00612B39" w:rsidP="00612B39">
            <w:pPr>
              <w:rPr>
                <w:sz w:val="18"/>
              </w:rPr>
            </w:pPr>
            <w:r w:rsidRPr="00B15EFD">
              <w:rPr>
                <w:sz w:val="18"/>
              </w:rPr>
              <w:t xml:space="preserve">PLMN-PLMN/BSC-387596/BCF-151                                                </w:t>
            </w:r>
          </w:p>
          <w:p w:rsidR="00612B39" w:rsidRPr="00B15EFD" w:rsidRDefault="00612B39" w:rsidP="00612B39">
            <w:pPr>
              <w:rPr>
                <w:sz w:val="18"/>
              </w:rPr>
            </w:pPr>
            <w:r w:rsidRPr="00B15EFD">
              <w:rPr>
                <w:sz w:val="18"/>
              </w:rPr>
              <w:t xml:space="preserve">SHELTER DOOR ALARM                                                          </w:t>
            </w:r>
          </w:p>
          <w:p w:rsidR="00612B39" w:rsidRPr="00B15EFD" w:rsidRDefault="00612B39" w:rsidP="00612B39">
            <w:pPr>
              <w:rPr>
                <w:sz w:val="18"/>
              </w:rPr>
            </w:pPr>
            <w:r w:rsidRPr="00B15EFD">
              <w:rPr>
                <w:sz w:val="18"/>
              </w:rPr>
              <w:t xml:space="preserve">Started    </w:t>
            </w:r>
            <w:r w:rsidRPr="00A8347A">
              <w:rPr>
                <w:sz w:val="18"/>
                <w:highlight w:val="yellow"/>
              </w:rPr>
              <w:t>2014-08-04 02:02:57</w:t>
            </w:r>
            <w:r w:rsidRPr="00B15EFD">
              <w:rPr>
                <w:sz w:val="18"/>
              </w:rPr>
              <w:t xml:space="preserve">                                              </w:t>
            </w:r>
          </w:p>
          <w:p w:rsidR="00612B39" w:rsidRPr="00B15EFD" w:rsidRDefault="00612B39" w:rsidP="00612B39">
            <w:pPr>
              <w:rPr>
                <w:sz w:val="18"/>
              </w:rPr>
            </w:pPr>
          </w:p>
        </w:tc>
        <w:tc>
          <w:tcPr>
            <w:tcW w:w="2454" w:type="dxa"/>
          </w:tcPr>
          <w:p w:rsidR="00612B39" w:rsidRDefault="00612B39" w:rsidP="00612B39">
            <w:pPr>
              <w:rPr>
                <w:sz w:val="18"/>
              </w:rPr>
            </w:pPr>
            <w:r w:rsidRPr="00B15EFD">
              <w:rPr>
                <w:sz w:val="18"/>
              </w:rPr>
              <w:t>Name of the Object</w:t>
            </w:r>
            <w:r>
              <w:rPr>
                <w:sz w:val="18"/>
              </w:rPr>
              <w:t xml:space="preserve"> = site name</w:t>
            </w:r>
          </w:p>
          <w:p w:rsidR="00612B39" w:rsidRDefault="00612B39" w:rsidP="00612B39">
            <w:pPr>
              <w:rPr>
                <w:sz w:val="18"/>
              </w:rPr>
            </w:pPr>
            <w:r w:rsidRPr="00B15EFD">
              <w:rPr>
                <w:sz w:val="18"/>
              </w:rPr>
              <w:t>Criteria Name</w:t>
            </w:r>
            <w:r>
              <w:rPr>
                <w:sz w:val="18"/>
              </w:rPr>
              <w:t xml:space="preserve"> = description </w:t>
            </w:r>
          </w:p>
          <w:p w:rsidR="00612B39" w:rsidRDefault="00612B39" w:rsidP="00612B39">
            <w:pPr>
              <w:rPr>
                <w:sz w:val="18"/>
              </w:rPr>
            </w:pPr>
            <w:r w:rsidRPr="00B15EFD">
              <w:rPr>
                <w:sz w:val="18"/>
              </w:rPr>
              <w:t>Criteria Name</w:t>
            </w:r>
            <w:r>
              <w:rPr>
                <w:sz w:val="18"/>
              </w:rPr>
              <w:t>= Brief description</w:t>
            </w:r>
          </w:p>
          <w:p w:rsidR="00612B39" w:rsidRDefault="00612B39" w:rsidP="00612B39">
            <w:pPr>
              <w:rPr>
                <w:sz w:val="18"/>
              </w:rPr>
            </w:pPr>
            <w:r w:rsidRPr="00B15EFD">
              <w:rPr>
                <w:sz w:val="18"/>
              </w:rPr>
              <w:t>Alarm Class</w:t>
            </w:r>
            <w:r>
              <w:rPr>
                <w:sz w:val="18"/>
              </w:rPr>
              <w:t xml:space="preserve"> = clearance status</w:t>
            </w:r>
          </w:p>
          <w:p w:rsidR="00612B39" w:rsidRPr="00B15EFD" w:rsidRDefault="00612B39" w:rsidP="00612B39">
            <w:pPr>
              <w:rPr>
                <w:sz w:val="18"/>
              </w:rPr>
            </w:pPr>
            <w:r w:rsidRPr="00B15EFD">
              <w:rPr>
                <w:sz w:val="18"/>
              </w:rPr>
              <w:t xml:space="preserve">Started    </w:t>
            </w:r>
            <w:r>
              <w:rPr>
                <w:sz w:val="18"/>
              </w:rPr>
              <w:t>= alarm start</w:t>
            </w:r>
            <w:r w:rsidRPr="00B15EFD">
              <w:rPr>
                <w:sz w:val="18"/>
              </w:rPr>
              <w:t xml:space="preserve"> </w:t>
            </w:r>
          </w:p>
        </w:tc>
      </w:tr>
      <w:tr w:rsidR="00612B39" w:rsidRPr="00B15EFD" w:rsidTr="00040E6D">
        <w:tc>
          <w:tcPr>
            <w:tcW w:w="1507" w:type="dxa"/>
          </w:tcPr>
          <w:p w:rsidR="00612B39" w:rsidRPr="00B15EFD" w:rsidRDefault="00612B39" w:rsidP="00612B39">
            <w:pPr>
              <w:rPr>
                <w:sz w:val="18"/>
              </w:rPr>
            </w:pPr>
            <w:r w:rsidRPr="00B15EFD">
              <w:rPr>
                <w:sz w:val="18"/>
              </w:rPr>
              <w:t>Cleared</w:t>
            </w:r>
          </w:p>
        </w:tc>
        <w:tc>
          <w:tcPr>
            <w:tcW w:w="3831" w:type="dxa"/>
          </w:tcPr>
          <w:p w:rsidR="00612B39" w:rsidRPr="00B15EFD" w:rsidRDefault="00612B39" w:rsidP="00612B39">
            <w:pPr>
              <w:rPr>
                <w:sz w:val="18"/>
              </w:rPr>
            </w:pPr>
            <w:r w:rsidRPr="00B15EFD">
              <w:rPr>
                <w:sz w:val="18"/>
              </w:rPr>
              <w:t>FORWARDED MESSAGE FROM THE NOKIA NMS</w:t>
            </w:r>
          </w:p>
          <w:p w:rsidR="00612B39" w:rsidRPr="00B15EFD" w:rsidRDefault="00612B39" w:rsidP="00612B39">
            <w:pPr>
              <w:rPr>
                <w:sz w:val="18"/>
              </w:rPr>
            </w:pPr>
          </w:p>
          <w:p w:rsidR="00612B39" w:rsidRPr="00B15EFD" w:rsidRDefault="00612B39" w:rsidP="00612B39">
            <w:pPr>
              <w:rPr>
                <w:sz w:val="18"/>
              </w:rPr>
            </w:pPr>
            <w:r w:rsidRPr="00B15EFD">
              <w:rPr>
                <w:sz w:val="18"/>
              </w:rPr>
              <w:t>Criteria Name:</w:t>
            </w:r>
            <w:r w:rsidRPr="00B15EFD">
              <w:rPr>
                <w:sz w:val="18"/>
              </w:rPr>
              <w:tab/>
            </w:r>
            <w:r w:rsidRPr="00B15EFD">
              <w:rPr>
                <w:sz w:val="18"/>
              </w:rPr>
              <w:tab/>
            </w:r>
            <w:r w:rsidRPr="00A8347A">
              <w:rPr>
                <w:sz w:val="18"/>
                <w:highlight w:val="yellow"/>
              </w:rPr>
              <w:t>DOOR_ALARM</w:t>
            </w:r>
          </w:p>
          <w:p w:rsidR="00612B39" w:rsidRPr="00B15EFD" w:rsidRDefault="00612B39" w:rsidP="00612B39">
            <w:pPr>
              <w:rPr>
                <w:sz w:val="18"/>
              </w:rPr>
            </w:pPr>
            <w:r w:rsidRPr="00B15EFD">
              <w:rPr>
                <w:sz w:val="18"/>
              </w:rPr>
              <w:t>Sending Time:</w:t>
            </w:r>
            <w:r w:rsidRPr="00B15EFD">
              <w:rPr>
                <w:sz w:val="18"/>
              </w:rPr>
              <w:tab/>
            </w:r>
            <w:r w:rsidRPr="00B15EFD">
              <w:rPr>
                <w:sz w:val="18"/>
              </w:rPr>
              <w:tab/>
              <w:t>2014-08-04 02:01:57</w:t>
            </w:r>
          </w:p>
          <w:p w:rsidR="00612B39" w:rsidRPr="00B15EFD" w:rsidRDefault="00612B39" w:rsidP="00612B39">
            <w:pPr>
              <w:rPr>
                <w:sz w:val="18"/>
              </w:rPr>
            </w:pPr>
            <w:r w:rsidRPr="00B15EFD">
              <w:rPr>
                <w:sz w:val="18"/>
              </w:rPr>
              <w:t>Maintenance Region:</w:t>
            </w:r>
            <w:r w:rsidRPr="00B15EFD">
              <w:rPr>
                <w:sz w:val="18"/>
              </w:rPr>
              <w:tab/>
              <w:t>BSS</w:t>
            </w:r>
          </w:p>
          <w:p w:rsidR="00612B39" w:rsidRPr="00B15EFD" w:rsidRDefault="00612B39" w:rsidP="00612B39">
            <w:pPr>
              <w:rPr>
                <w:sz w:val="18"/>
              </w:rPr>
            </w:pPr>
            <w:r w:rsidRPr="00B15EFD">
              <w:rPr>
                <w:sz w:val="18"/>
              </w:rPr>
              <w:t>Name of the Object:</w:t>
            </w:r>
            <w:r w:rsidRPr="00B15EFD">
              <w:rPr>
                <w:sz w:val="18"/>
              </w:rPr>
              <w:tab/>
            </w:r>
            <w:r w:rsidRPr="00A8347A">
              <w:rPr>
                <w:sz w:val="18"/>
                <w:highlight w:val="yellow"/>
              </w:rPr>
              <w:t>0991_G_SK-TAHRA-HAMID_3235DE</w:t>
            </w:r>
          </w:p>
          <w:p w:rsidR="00612B39" w:rsidRPr="00B15EFD" w:rsidRDefault="00612B39" w:rsidP="00612B39">
            <w:pPr>
              <w:rPr>
                <w:sz w:val="18"/>
              </w:rPr>
            </w:pPr>
            <w:r w:rsidRPr="00B15EFD">
              <w:rPr>
                <w:sz w:val="18"/>
              </w:rPr>
              <w:t>Alarm Class:</w:t>
            </w:r>
            <w:r w:rsidRPr="00B15EFD">
              <w:rPr>
                <w:sz w:val="18"/>
              </w:rPr>
              <w:tab/>
            </w:r>
            <w:r w:rsidRPr="00B15EFD">
              <w:rPr>
                <w:sz w:val="18"/>
              </w:rPr>
              <w:tab/>
            </w:r>
            <w:r w:rsidRPr="00A8347A">
              <w:rPr>
                <w:sz w:val="18"/>
                <w:highlight w:val="yellow"/>
              </w:rPr>
              <w:t>CANCEL</w:t>
            </w:r>
          </w:p>
          <w:p w:rsidR="00612B39" w:rsidRPr="00B15EFD" w:rsidRDefault="00612B39" w:rsidP="00612B39">
            <w:pPr>
              <w:rPr>
                <w:sz w:val="18"/>
              </w:rPr>
            </w:pPr>
            <w:r w:rsidRPr="00B15EFD">
              <w:rPr>
                <w:sz w:val="18"/>
              </w:rPr>
              <w:t>Alarm Number:</w:t>
            </w:r>
            <w:r w:rsidRPr="00B15EFD">
              <w:rPr>
                <w:sz w:val="18"/>
              </w:rPr>
              <w:tab/>
            </w:r>
            <w:r w:rsidRPr="00B15EFD">
              <w:rPr>
                <w:sz w:val="18"/>
              </w:rPr>
              <w:tab/>
              <w:t>7402</w:t>
            </w:r>
          </w:p>
          <w:p w:rsidR="00612B39" w:rsidRPr="00B15EFD" w:rsidRDefault="00612B39" w:rsidP="00612B39">
            <w:pPr>
              <w:rPr>
                <w:sz w:val="18"/>
              </w:rPr>
            </w:pPr>
          </w:p>
          <w:p w:rsidR="00612B39" w:rsidRPr="00B15EFD" w:rsidRDefault="00612B39" w:rsidP="00612B39">
            <w:pPr>
              <w:rPr>
                <w:sz w:val="18"/>
              </w:rPr>
            </w:pPr>
            <w:r w:rsidRPr="00B15EFD">
              <w:rPr>
                <w:sz w:val="18"/>
              </w:rPr>
              <w:t>ORIGINAL ERROR DESCRIPTION FROM THE ERROR HANDLER:</w:t>
            </w:r>
          </w:p>
          <w:p w:rsidR="00612B39" w:rsidRPr="00B15EFD" w:rsidRDefault="00612B39" w:rsidP="00612B39">
            <w:pPr>
              <w:rPr>
                <w:sz w:val="18"/>
              </w:rPr>
            </w:pPr>
          </w:p>
          <w:p w:rsidR="00612B39" w:rsidRPr="00B15EFD" w:rsidRDefault="00612B39" w:rsidP="00612B39">
            <w:pPr>
              <w:rPr>
                <w:sz w:val="18"/>
              </w:rPr>
            </w:pPr>
            <w:r w:rsidRPr="00B15EFD">
              <w:rPr>
                <w:sz w:val="18"/>
              </w:rPr>
              <w:t xml:space="preserve">7402      C                                         BSS                </w:t>
            </w:r>
          </w:p>
          <w:p w:rsidR="00612B39" w:rsidRPr="00B15EFD" w:rsidRDefault="00612B39" w:rsidP="00612B39">
            <w:pPr>
              <w:rPr>
                <w:sz w:val="18"/>
              </w:rPr>
            </w:pPr>
            <w:r w:rsidRPr="00B15EFD">
              <w:rPr>
                <w:sz w:val="18"/>
              </w:rPr>
              <w:lastRenderedPageBreak/>
              <w:t xml:space="preserve">0991_G_SK-TAHRA-HAMID_3235DE     ZAGAZIG01                      </w:t>
            </w:r>
          </w:p>
          <w:p w:rsidR="00612B39" w:rsidRPr="00B15EFD" w:rsidRDefault="00612B39" w:rsidP="00612B39">
            <w:pPr>
              <w:rPr>
                <w:sz w:val="18"/>
              </w:rPr>
            </w:pPr>
            <w:r w:rsidRPr="00B15EFD">
              <w:rPr>
                <w:sz w:val="18"/>
              </w:rPr>
              <w:t xml:space="preserve">PLMN-PLMN/BSC-359892/BCF-991                                                </w:t>
            </w:r>
          </w:p>
          <w:p w:rsidR="00612B39" w:rsidRPr="00B15EFD" w:rsidRDefault="00612B39" w:rsidP="00612B39">
            <w:pPr>
              <w:rPr>
                <w:sz w:val="18"/>
              </w:rPr>
            </w:pPr>
            <w:r w:rsidRPr="00B15EFD">
              <w:rPr>
                <w:sz w:val="18"/>
              </w:rPr>
              <w:t xml:space="preserve">FENCE GATE ALARM                                                            </w:t>
            </w:r>
          </w:p>
          <w:p w:rsidR="00612B39" w:rsidRPr="00B15EFD" w:rsidRDefault="00612B39" w:rsidP="00612B39">
            <w:pPr>
              <w:rPr>
                <w:sz w:val="18"/>
              </w:rPr>
            </w:pPr>
            <w:r w:rsidRPr="00B15EFD">
              <w:rPr>
                <w:sz w:val="18"/>
              </w:rPr>
              <w:t xml:space="preserve">Started    -                        Cancelled     </w:t>
            </w:r>
            <w:r w:rsidRPr="00A8347A">
              <w:rPr>
                <w:sz w:val="18"/>
                <w:highlight w:val="yellow"/>
              </w:rPr>
              <w:t>2014-08-04 02:00:53</w:t>
            </w:r>
            <w:r w:rsidRPr="00B15EFD">
              <w:rPr>
                <w:sz w:val="18"/>
              </w:rPr>
              <w:t xml:space="preserve">       </w:t>
            </w:r>
          </w:p>
          <w:p w:rsidR="00612B39" w:rsidRPr="00B15EFD" w:rsidRDefault="00612B39" w:rsidP="00612B39">
            <w:pPr>
              <w:rPr>
                <w:sz w:val="18"/>
              </w:rPr>
            </w:pPr>
          </w:p>
          <w:p w:rsidR="00612B39" w:rsidRPr="00B15EFD" w:rsidRDefault="00612B39" w:rsidP="00612B39">
            <w:pPr>
              <w:rPr>
                <w:sz w:val="18"/>
              </w:rPr>
            </w:pPr>
          </w:p>
        </w:tc>
        <w:tc>
          <w:tcPr>
            <w:tcW w:w="2454" w:type="dxa"/>
          </w:tcPr>
          <w:p w:rsidR="00612B39" w:rsidRDefault="00612B39" w:rsidP="00612B39">
            <w:pPr>
              <w:rPr>
                <w:sz w:val="18"/>
              </w:rPr>
            </w:pPr>
            <w:r w:rsidRPr="00B15EFD">
              <w:rPr>
                <w:sz w:val="18"/>
              </w:rPr>
              <w:lastRenderedPageBreak/>
              <w:t>Name of the Object</w:t>
            </w:r>
            <w:r>
              <w:rPr>
                <w:sz w:val="18"/>
              </w:rPr>
              <w:t xml:space="preserve"> = site name</w:t>
            </w:r>
          </w:p>
          <w:p w:rsidR="00612B39" w:rsidRDefault="00612B39" w:rsidP="00612B39">
            <w:pPr>
              <w:rPr>
                <w:sz w:val="18"/>
              </w:rPr>
            </w:pPr>
            <w:r w:rsidRPr="00B15EFD">
              <w:rPr>
                <w:sz w:val="18"/>
              </w:rPr>
              <w:t>Criteria Name</w:t>
            </w:r>
            <w:r>
              <w:rPr>
                <w:sz w:val="18"/>
              </w:rPr>
              <w:t xml:space="preserve"> = description </w:t>
            </w:r>
          </w:p>
          <w:p w:rsidR="00612B39" w:rsidRDefault="00612B39" w:rsidP="00612B39">
            <w:pPr>
              <w:rPr>
                <w:sz w:val="18"/>
              </w:rPr>
            </w:pPr>
            <w:r w:rsidRPr="00B15EFD">
              <w:rPr>
                <w:sz w:val="18"/>
              </w:rPr>
              <w:t>Criteria Name</w:t>
            </w:r>
            <w:r>
              <w:rPr>
                <w:sz w:val="18"/>
              </w:rPr>
              <w:t>= Brief description</w:t>
            </w:r>
          </w:p>
          <w:p w:rsidR="00612B39" w:rsidRDefault="00612B39" w:rsidP="00612B39">
            <w:pPr>
              <w:rPr>
                <w:sz w:val="18"/>
              </w:rPr>
            </w:pPr>
            <w:r w:rsidRPr="00B15EFD">
              <w:rPr>
                <w:sz w:val="18"/>
              </w:rPr>
              <w:t>Alarm Class</w:t>
            </w:r>
            <w:r>
              <w:rPr>
                <w:sz w:val="18"/>
              </w:rPr>
              <w:t xml:space="preserve"> = clearance status</w:t>
            </w:r>
          </w:p>
          <w:p w:rsidR="00612B39" w:rsidRPr="00B15EFD" w:rsidRDefault="00612B39" w:rsidP="00612B39">
            <w:pPr>
              <w:rPr>
                <w:sz w:val="18"/>
              </w:rPr>
            </w:pPr>
            <w:r>
              <w:rPr>
                <w:sz w:val="18"/>
              </w:rPr>
              <w:t>Cancelled</w:t>
            </w:r>
            <w:r w:rsidRPr="00B15EFD">
              <w:rPr>
                <w:sz w:val="18"/>
              </w:rPr>
              <w:t xml:space="preserve">    </w:t>
            </w:r>
            <w:r>
              <w:rPr>
                <w:sz w:val="18"/>
              </w:rPr>
              <w:t>= alarm end</w:t>
            </w:r>
          </w:p>
        </w:tc>
      </w:tr>
    </w:tbl>
    <w:p w:rsidR="00C06E24" w:rsidRDefault="00C06E24" w:rsidP="00C06E24"/>
    <w:p w:rsidR="00C06E24" w:rsidRDefault="00C06E24" w:rsidP="00C06E24">
      <w:r>
        <w:t>The matching between cleared and active mails is determined by the active and cleared emails having the same:</w:t>
      </w:r>
    </w:p>
    <w:p w:rsidR="00C06E24" w:rsidRDefault="00C06E24" w:rsidP="006E5CED">
      <w:pPr>
        <w:pStyle w:val="ListParagraph"/>
        <w:numPr>
          <w:ilvl w:val="0"/>
          <w:numId w:val="10"/>
        </w:numPr>
      </w:pPr>
      <w:r>
        <w:t>Site name.</w:t>
      </w:r>
    </w:p>
    <w:p w:rsidR="00C06E24" w:rsidRDefault="00C06E24" w:rsidP="006E5CED">
      <w:pPr>
        <w:pStyle w:val="ListParagraph"/>
        <w:numPr>
          <w:ilvl w:val="0"/>
          <w:numId w:val="10"/>
        </w:numPr>
      </w:pPr>
      <w:r>
        <w:t xml:space="preserve">Alarm </w:t>
      </w:r>
      <w:r w:rsidR="00612B39">
        <w:t xml:space="preserve">Brief </w:t>
      </w:r>
      <w:r>
        <w:t>Description.</w:t>
      </w:r>
    </w:p>
    <w:p w:rsidR="00C06E24" w:rsidRPr="008E2CF9" w:rsidRDefault="00612B39" w:rsidP="006E5CED">
      <w:pPr>
        <w:pStyle w:val="ListParagraph"/>
        <w:numPr>
          <w:ilvl w:val="0"/>
          <w:numId w:val="10"/>
        </w:numPr>
      </w:pPr>
      <w:r>
        <w:t xml:space="preserve">First </w:t>
      </w:r>
      <w:r w:rsidR="00CD109A">
        <w:t xml:space="preserve">received </w:t>
      </w:r>
      <w:r>
        <w:t xml:space="preserve">active alarm </w:t>
      </w:r>
      <w:r w:rsidR="004F669C">
        <w:t xml:space="preserve">matching two above fields </w:t>
      </w:r>
      <w:r>
        <w:t>without clearance</w:t>
      </w:r>
      <w:r w:rsidR="00C06E24">
        <w:t>.</w:t>
      </w:r>
    </w:p>
    <w:p w:rsidR="002E7619" w:rsidRDefault="002E7619" w:rsidP="002E7619">
      <w:pPr>
        <w:pStyle w:val="Heading4"/>
      </w:pPr>
      <w:r>
        <w:t>Huawei</w:t>
      </w:r>
    </w:p>
    <w:tbl>
      <w:tblPr>
        <w:tblStyle w:val="TableGrid"/>
        <w:tblW w:w="0" w:type="auto"/>
        <w:tblLook w:val="04A0" w:firstRow="1" w:lastRow="0" w:firstColumn="1" w:lastColumn="0" w:noHBand="0" w:noVBand="1"/>
      </w:tblPr>
      <w:tblGrid>
        <w:gridCol w:w="1507"/>
        <w:gridCol w:w="3831"/>
        <w:gridCol w:w="2454"/>
      </w:tblGrid>
      <w:tr w:rsidR="002E7619" w:rsidRPr="00B15EFD" w:rsidTr="00040E6D">
        <w:tc>
          <w:tcPr>
            <w:tcW w:w="1507" w:type="dxa"/>
          </w:tcPr>
          <w:p w:rsidR="002E7619" w:rsidRPr="00B15EFD" w:rsidRDefault="002E7619" w:rsidP="00040E6D">
            <w:pPr>
              <w:rPr>
                <w:b/>
                <w:bCs/>
                <w:sz w:val="18"/>
              </w:rPr>
            </w:pPr>
            <w:r w:rsidRPr="00B15EFD">
              <w:rPr>
                <w:b/>
                <w:bCs/>
                <w:sz w:val="18"/>
              </w:rPr>
              <w:t>Clearance status</w:t>
            </w:r>
          </w:p>
        </w:tc>
        <w:tc>
          <w:tcPr>
            <w:tcW w:w="3831" w:type="dxa"/>
          </w:tcPr>
          <w:p w:rsidR="002E7619" w:rsidRPr="00B15EFD" w:rsidRDefault="002E7619" w:rsidP="00040E6D">
            <w:pPr>
              <w:rPr>
                <w:b/>
                <w:bCs/>
                <w:sz w:val="18"/>
              </w:rPr>
            </w:pPr>
            <w:r w:rsidRPr="00B15EFD">
              <w:rPr>
                <w:b/>
                <w:bCs/>
                <w:sz w:val="18"/>
              </w:rPr>
              <w:t>Template</w:t>
            </w:r>
          </w:p>
        </w:tc>
        <w:tc>
          <w:tcPr>
            <w:tcW w:w="2454" w:type="dxa"/>
          </w:tcPr>
          <w:p w:rsidR="002E7619" w:rsidRPr="00B15EFD" w:rsidRDefault="002E7619" w:rsidP="00040E6D">
            <w:pPr>
              <w:rPr>
                <w:b/>
                <w:bCs/>
                <w:sz w:val="18"/>
              </w:rPr>
            </w:pPr>
            <w:r>
              <w:rPr>
                <w:b/>
                <w:bCs/>
                <w:sz w:val="18"/>
              </w:rPr>
              <w:t>Field Mapping</w:t>
            </w:r>
          </w:p>
        </w:tc>
      </w:tr>
      <w:tr w:rsidR="002E7619" w:rsidRPr="00B15EFD" w:rsidTr="00040E6D">
        <w:tc>
          <w:tcPr>
            <w:tcW w:w="1507" w:type="dxa"/>
          </w:tcPr>
          <w:p w:rsidR="002E7619" w:rsidRPr="00B15EFD" w:rsidRDefault="002E7619" w:rsidP="00040E6D">
            <w:pPr>
              <w:rPr>
                <w:sz w:val="18"/>
              </w:rPr>
            </w:pPr>
            <w:r w:rsidRPr="00B15EFD">
              <w:rPr>
                <w:sz w:val="18"/>
              </w:rPr>
              <w:t>Not cleared</w:t>
            </w:r>
          </w:p>
        </w:tc>
        <w:tc>
          <w:tcPr>
            <w:tcW w:w="3831" w:type="dxa"/>
          </w:tcPr>
          <w:p w:rsidR="00C015CD" w:rsidRPr="00C015CD" w:rsidRDefault="00C015CD" w:rsidP="00C015CD">
            <w:pPr>
              <w:rPr>
                <w:sz w:val="18"/>
              </w:rPr>
            </w:pPr>
          </w:p>
          <w:p w:rsidR="00C015CD" w:rsidRPr="00C015CD" w:rsidRDefault="00C015CD" w:rsidP="00C015CD">
            <w:pPr>
              <w:rPr>
                <w:sz w:val="18"/>
              </w:rPr>
            </w:pPr>
            <w:r w:rsidRPr="00C015CD">
              <w:rPr>
                <w:sz w:val="18"/>
              </w:rPr>
              <w:t xml:space="preserve">        Dears, kindly check the below alarms.</w:t>
            </w:r>
          </w:p>
          <w:p w:rsidR="00C015CD" w:rsidRPr="00C015CD" w:rsidRDefault="00C015CD" w:rsidP="00C015CD">
            <w:pPr>
              <w:rPr>
                <w:sz w:val="18"/>
              </w:rPr>
            </w:pPr>
            <w:r w:rsidRPr="00C015CD">
              <w:rPr>
                <w:sz w:val="18"/>
              </w:rPr>
              <w:t xml:space="preserve">        Alarm Name:  </w:t>
            </w:r>
            <w:r w:rsidRPr="00177156">
              <w:rPr>
                <w:sz w:val="18"/>
                <w:highlight w:val="yellow"/>
              </w:rPr>
              <w:t>Fence Gate Alarm</w:t>
            </w:r>
          </w:p>
          <w:p w:rsidR="00C015CD" w:rsidRPr="00C015CD" w:rsidRDefault="00C015CD" w:rsidP="00C015CD">
            <w:pPr>
              <w:rPr>
                <w:sz w:val="18"/>
              </w:rPr>
            </w:pPr>
            <w:r w:rsidRPr="00C015CD">
              <w:rPr>
                <w:sz w:val="18"/>
              </w:rPr>
              <w:t xml:space="preserve">        NE Name:  </w:t>
            </w:r>
            <w:r w:rsidRPr="00177156">
              <w:rPr>
                <w:sz w:val="18"/>
                <w:highlight w:val="yellow"/>
              </w:rPr>
              <w:t>SHOUBRA-KHIMA-EXCH</w:t>
            </w:r>
          </w:p>
          <w:p w:rsidR="00C015CD" w:rsidRPr="00C015CD" w:rsidRDefault="00C015CD" w:rsidP="00C015CD">
            <w:pPr>
              <w:rPr>
                <w:sz w:val="18"/>
              </w:rPr>
            </w:pPr>
            <w:r w:rsidRPr="00C015CD">
              <w:rPr>
                <w:sz w:val="18"/>
              </w:rPr>
              <w:t xml:space="preserve">        Location Information:  </w:t>
            </w:r>
            <w:r w:rsidRPr="00177156">
              <w:rPr>
                <w:sz w:val="18"/>
                <w:highlight w:val="yellow"/>
              </w:rPr>
              <w:t>Cabinet No.=0, Subrack No.=0, Slot No.=19, Port No.=1, Board Type=UPEU, Site No.=48, Site Type=BTS3900 GSM, Site Name=02164_S_3626CA_SHABORY-2</w:t>
            </w:r>
          </w:p>
          <w:p w:rsidR="00C015CD" w:rsidRPr="00C015CD" w:rsidRDefault="00C015CD" w:rsidP="00C015CD">
            <w:pPr>
              <w:rPr>
                <w:sz w:val="18"/>
              </w:rPr>
            </w:pPr>
            <w:r w:rsidRPr="00C015CD">
              <w:rPr>
                <w:sz w:val="18"/>
              </w:rPr>
              <w:t xml:space="preserve">        Occurrence Time:  </w:t>
            </w:r>
            <w:r w:rsidRPr="00177156">
              <w:rPr>
                <w:sz w:val="18"/>
                <w:highlight w:val="yellow"/>
              </w:rPr>
              <w:t>2015/4/19 12:50:00 GMT+02:00</w:t>
            </w:r>
          </w:p>
          <w:p w:rsidR="00C015CD" w:rsidRPr="00C015CD" w:rsidRDefault="00C015CD" w:rsidP="00C015CD">
            <w:pPr>
              <w:rPr>
                <w:sz w:val="18"/>
              </w:rPr>
            </w:pPr>
            <w:r w:rsidRPr="00C015CD">
              <w:rPr>
                <w:sz w:val="18"/>
              </w:rPr>
              <w:t xml:space="preserve">        Clearance Time:</w:t>
            </w:r>
          </w:p>
          <w:p w:rsidR="00C015CD" w:rsidRPr="00C015CD" w:rsidRDefault="00C015CD" w:rsidP="00C015CD">
            <w:pPr>
              <w:rPr>
                <w:sz w:val="18"/>
              </w:rPr>
            </w:pPr>
            <w:r w:rsidRPr="00C015CD">
              <w:rPr>
                <w:sz w:val="18"/>
              </w:rPr>
              <w:t xml:space="preserve">        Additional Information:  RAT_INFO=GU, AFFECTED_RAT=GU, DID=AUTODID_20141205_b6a8ac60-7c95-11e4-8000-002128e7f</w:t>
            </w:r>
          </w:p>
          <w:p w:rsidR="00C015CD" w:rsidRPr="00C015CD" w:rsidRDefault="00C015CD" w:rsidP="00C015CD">
            <w:pPr>
              <w:rPr>
                <w:sz w:val="18"/>
              </w:rPr>
            </w:pPr>
            <w:r w:rsidRPr="00C015CD">
              <w:rPr>
                <w:sz w:val="18"/>
              </w:rPr>
              <w:t xml:space="preserve">        Huawei OMC</w:t>
            </w:r>
          </w:p>
          <w:p w:rsidR="00C015CD" w:rsidRPr="00C015CD" w:rsidRDefault="00C015CD" w:rsidP="00C015CD">
            <w:pPr>
              <w:rPr>
                <w:sz w:val="18"/>
              </w:rPr>
            </w:pPr>
          </w:p>
          <w:p w:rsidR="00C015CD" w:rsidRPr="00C015CD" w:rsidRDefault="00C015CD" w:rsidP="00C015CD">
            <w:pPr>
              <w:rPr>
                <w:sz w:val="18"/>
              </w:rPr>
            </w:pPr>
          </w:p>
          <w:p w:rsidR="002E7619" w:rsidRPr="00B15EFD" w:rsidRDefault="00C015CD" w:rsidP="00C015CD">
            <w:pPr>
              <w:rPr>
                <w:sz w:val="18"/>
              </w:rPr>
            </w:pPr>
            <w:r w:rsidRPr="00C015CD">
              <w:rPr>
                <w:sz w:val="18"/>
              </w:rPr>
              <w:t>Show you care; please don't print this e-mail unless it's really necessary.</w:t>
            </w:r>
          </w:p>
        </w:tc>
        <w:tc>
          <w:tcPr>
            <w:tcW w:w="2454" w:type="dxa"/>
          </w:tcPr>
          <w:p w:rsidR="002E7619" w:rsidRDefault="00177156" w:rsidP="00040E6D">
            <w:pPr>
              <w:rPr>
                <w:sz w:val="18"/>
              </w:rPr>
            </w:pPr>
            <w:r w:rsidRPr="00C015CD">
              <w:rPr>
                <w:sz w:val="18"/>
              </w:rPr>
              <w:t>Site Name</w:t>
            </w:r>
            <w:r>
              <w:rPr>
                <w:sz w:val="18"/>
              </w:rPr>
              <w:t xml:space="preserve"> </w:t>
            </w:r>
            <w:r w:rsidR="002E7619">
              <w:rPr>
                <w:sz w:val="18"/>
              </w:rPr>
              <w:t>= site name</w:t>
            </w:r>
          </w:p>
          <w:p w:rsidR="00177156" w:rsidRDefault="00177156" w:rsidP="00040E6D">
            <w:pPr>
              <w:rPr>
                <w:sz w:val="18"/>
              </w:rPr>
            </w:pPr>
            <w:r w:rsidRPr="00C015CD">
              <w:rPr>
                <w:sz w:val="18"/>
              </w:rPr>
              <w:t>NE Name</w:t>
            </w:r>
            <w:r>
              <w:rPr>
                <w:sz w:val="18"/>
              </w:rPr>
              <w:t>= BSC</w:t>
            </w:r>
          </w:p>
          <w:p w:rsidR="00177156" w:rsidRDefault="00177156" w:rsidP="00040E6D">
            <w:pPr>
              <w:rPr>
                <w:sz w:val="18"/>
              </w:rPr>
            </w:pPr>
            <w:r>
              <w:rPr>
                <w:sz w:val="18"/>
              </w:rPr>
              <w:t>Location Information = Brief description</w:t>
            </w:r>
          </w:p>
          <w:p w:rsidR="002E7619" w:rsidRDefault="002E7619" w:rsidP="00040E6D">
            <w:pPr>
              <w:rPr>
                <w:sz w:val="18"/>
              </w:rPr>
            </w:pPr>
            <w:r w:rsidRPr="00B15EFD">
              <w:rPr>
                <w:sz w:val="18"/>
              </w:rPr>
              <w:t>Alarm Name</w:t>
            </w:r>
            <w:r>
              <w:rPr>
                <w:sz w:val="18"/>
              </w:rPr>
              <w:t xml:space="preserve"> = description </w:t>
            </w:r>
          </w:p>
          <w:p w:rsidR="002E7619" w:rsidRDefault="00C015CD" w:rsidP="00040E6D">
            <w:pPr>
              <w:rPr>
                <w:sz w:val="18"/>
              </w:rPr>
            </w:pPr>
            <w:r w:rsidRPr="00C015CD">
              <w:rPr>
                <w:sz w:val="18"/>
              </w:rPr>
              <w:t>Alarm Name</w:t>
            </w:r>
            <w:r>
              <w:rPr>
                <w:sz w:val="18"/>
              </w:rPr>
              <w:t xml:space="preserve"> </w:t>
            </w:r>
            <w:r w:rsidR="002E7619">
              <w:rPr>
                <w:sz w:val="18"/>
              </w:rPr>
              <w:t xml:space="preserve">= </w:t>
            </w:r>
            <w:r w:rsidR="002E7619">
              <w:t xml:space="preserve">Brief </w:t>
            </w:r>
            <w:r w:rsidR="002E7619">
              <w:rPr>
                <w:sz w:val="18"/>
              </w:rPr>
              <w:t xml:space="preserve">description </w:t>
            </w:r>
          </w:p>
          <w:p w:rsidR="002E7619" w:rsidRDefault="00177156" w:rsidP="00177156">
            <w:pPr>
              <w:rPr>
                <w:sz w:val="18"/>
              </w:rPr>
            </w:pPr>
            <w:r w:rsidRPr="00C015CD">
              <w:rPr>
                <w:sz w:val="18"/>
              </w:rPr>
              <w:t>Clearance Time</w:t>
            </w:r>
            <w:r>
              <w:rPr>
                <w:sz w:val="18"/>
              </w:rPr>
              <w:t xml:space="preserve"> doesn’t have value</w:t>
            </w:r>
          </w:p>
          <w:p w:rsidR="002E7619" w:rsidRPr="00B15EFD" w:rsidRDefault="00177156" w:rsidP="00040E6D">
            <w:pPr>
              <w:rPr>
                <w:sz w:val="18"/>
              </w:rPr>
            </w:pPr>
            <w:r w:rsidRPr="00C015CD">
              <w:rPr>
                <w:sz w:val="18"/>
              </w:rPr>
              <w:t>Occurrence Time</w:t>
            </w:r>
            <w:r>
              <w:rPr>
                <w:sz w:val="18"/>
              </w:rPr>
              <w:t xml:space="preserve"> </w:t>
            </w:r>
            <w:r w:rsidR="002E7619">
              <w:rPr>
                <w:sz w:val="18"/>
              </w:rPr>
              <w:t>= alarm start</w:t>
            </w:r>
          </w:p>
        </w:tc>
      </w:tr>
      <w:tr w:rsidR="002E7619" w:rsidRPr="00B15EFD" w:rsidTr="00040E6D">
        <w:tc>
          <w:tcPr>
            <w:tcW w:w="1507" w:type="dxa"/>
          </w:tcPr>
          <w:p w:rsidR="002E7619" w:rsidRPr="00B15EFD" w:rsidRDefault="002E7619" w:rsidP="00040E6D">
            <w:pPr>
              <w:rPr>
                <w:sz w:val="18"/>
              </w:rPr>
            </w:pPr>
            <w:r w:rsidRPr="00B15EFD">
              <w:rPr>
                <w:sz w:val="18"/>
              </w:rPr>
              <w:t>cleared</w:t>
            </w:r>
          </w:p>
        </w:tc>
        <w:tc>
          <w:tcPr>
            <w:tcW w:w="3831" w:type="dxa"/>
          </w:tcPr>
          <w:p w:rsidR="000362CE" w:rsidRPr="000362CE" w:rsidRDefault="000362CE" w:rsidP="000362CE">
            <w:pPr>
              <w:rPr>
                <w:sz w:val="18"/>
              </w:rPr>
            </w:pPr>
          </w:p>
          <w:p w:rsidR="000362CE" w:rsidRPr="000362CE" w:rsidRDefault="000362CE" w:rsidP="000362CE">
            <w:pPr>
              <w:rPr>
                <w:sz w:val="18"/>
              </w:rPr>
            </w:pPr>
            <w:r w:rsidRPr="000362CE">
              <w:rPr>
                <w:sz w:val="18"/>
              </w:rPr>
              <w:t xml:space="preserve">        Dears, kindly check the below alarms.</w:t>
            </w:r>
          </w:p>
          <w:p w:rsidR="000362CE" w:rsidRPr="000362CE" w:rsidRDefault="000362CE" w:rsidP="000362CE">
            <w:pPr>
              <w:rPr>
                <w:sz w:val="18"/>
              </w:rPr>
            </w:pPr>
            <w:r w:rsidRPr="000362CE">
              <w:rPr>
                <w:sz w:val="18"/>
              </w:rPr>
              <w:t xml:space="preserve">        Alarm Name:  </w:t>
            </w:r>
            <w:r w:rsidRPr="00E87D9B">
              <w:rPr>
                <w:sz w:val="18"/>
                <w:highlight w:val="yellow"/>
              </w:rPr>
              <w:t>Shelter Door Alarm</w:t>
            </w:r>
          </w:p>
          <w:p w:rsidR="000362CE" w:rsidRPr="000362CE" w:rsidRDefault="000362CE" w:rsidP="000362CE">
            <w:pPr>
              <w:rPr>
                <w:sz w:val="18"/>
              </w:rPr>
            </w:pPr>
            <w:r w:rsidRPr="000362CE">
              <w:rPr>
                <w:sz w:val="18"/>
              </w:rPr>
              <w:t xml:space="preserve">        NE Name</w:t>
            </w:r>
            <w:r w:rsidRPr="00E87D9B">
              <w:rPr>
                <w:sz w:val="18"/>
              </w:rPr>
              <w:t xml:space="preserve">: </w:t>
            </w:r>
            <w:r w:rsidRPr="00E87D9B">
              <w:rPr>
                <w:sz w:val="18"/>
                <w:highlight w:val="yellow"/>
              </w:rPr>
              <w:t xml:space="preserve"> ZAMALEK-EXCH</w:t>
            </w:r>
          </w:p>
          <w:p w:rsidR="000362CE" w:rsidRPr="000362CE" w:rsidRDefault="000362CE" w:rsidP="000362CE">
            <w:pPr>
              <w:rPr>
                <w:sz w:val="18"/>
              </w:rPr>
            </w:pPr>
            <w:r w:rsidRPr="000362CE">
              <w:rPr>
                <w:sz w:val="18"/>
              </w:rPr>
              <w:t xml:space="preserve">        Location Information:  </w:t>
            </w:r>
            <w:r w:rsidRPr="00E87D9B">
              <w:rPr>
                <w:sz w:val="18"/>
                <w:highlight w:val="yellow"/>
              </w:rPr>
              <w:t>Cabinet No.=0, Subrack No.=0, Slot No.=18, Port No.=0, Board Type=UEIU, Site No.=30, Site Type=BTS3900A GSM, Site Name=01456_M_3409CA_KITKAT-W-T</w:t>
            </w:r>
          </w:p>
          <w:p w:rsidR="000362CE" w:rsidRPr="000362CE" w:rsidRDefault="000362CE" w:rsidP="000362CE">
            <w:pPr>
              <w:rPr>
                <w:sz w:val="18"/>
              </w:rPr>
            </w:pPr>
            <w:r w:rsidRPr="000362CE">
              <w:rPr>
                <w:sz w:val="18"/>
              </w:rPr>
              <w:t xml:space="preserve">        Occurrence Time:  </w:t>
            </w:r>
            <w:r w:rsidRPr="00E87D9B">
              <w:rPr>
                <w:sz w:val="18"/>
                <w:highlight w:val="yellow"/>
              </w:rPr>
              <w:t>2015/4/19 11:10:59 GMT+02:00</w:t>
            </w:r>
          </w:p>
          <w:p w:rsidR="000362CE" w:rsidRPr="000362CE" w:rsidRDefault="000362CE" w:rsidP="000362CE">
            <w:pPr>
              <w:rPr>
                <w:sz w:val="18"/>
              </w:rPr>
            </w:pPr>
            <w:r w:rsidRPr="000362CE">
              <w:rPr>
                <w:sz w:val="18"/>
              </w:rPr>
              <w:t xml:space="preserve">        Clearance Time:  </w:t>
            </w:r>
            <w:r w:rsidRPr="00E87D9B">
              <w:rPr>
                <w:sz w:val="18"/>
                <w:highlight w:val="yellow"/>
              </w:rPr>
              <w:t>2015/4/19 12:46:35 GMT+02:00</w:t>
            </w:r>
          </w:p>
          <w:p w:rsidR="000362CE" w:rsidRPr="000362CE" w:rsidRDefault="000362CE" w:rsidP="000362CE">
            <w:pPr>
              <w:rPr>
                <w:sz w:val="18"/>
              </w:rPr>
            </w:pPr>
            <w:r w:rsidRPr="000362CE">
              <w:rPr>
                <w:sz w:val="18"/>
              </w:rPr>
              <w:lastRenderedPageBreak/>
              <w:t xml:space="preserve">        Additional Information:  RAT_INFO=GU, AFFECTED_RAT=GU, DID=AUTODID_20131206_3dab37c0-5e95-11e3-8000-002128e7f</w:t>
            </w:r>
          </w:p>
          <w:p w:rsidR="000362CE" w:rsidRPr="000362CE" w:rsidRDefault="000362CE" w:rsidP="000362CE">
            <w:pPr>
              <w:rPr>
                <w:sz w:val="18"/>
              </w:rPr>
            </w:pPr>
            <w:r w:rsidRPr="000362CE">
              <w:rPr>
                <w:sz w:val="18"/>
              </w:rPr>
              <w:t xml:space="preserve">        Huawei OMC</w:t>
            </w:r>
          </w:p>
          <w:p w:rsidR="000362CE" w:rsidRPr="000362CE" w:rsidRDefault="000362CE" w:rsidP="000362CE">
            <w:pPr>
              <w:rPr>
                <w:sz w:val="18"/>
              </w:rPr>
            </w:pPr>
          </w:p>
          <w:p w:rsidR="000362CE" w:rsidRPr="000362CE" w:rsidRDefault="000362CE" w:rsidP="000362CE">
            <w:pPr>
              <w:rPr>
                <w:sz w:val="18"/>
              </w:rPr>
            </w:pPr>
          </w:p>
          <w:p w:rsidR="002E7619" w:rsidRPr="00B15EFD" w:rsidRDefault="000362CE" w:rsidP="000362CE">
            <w:pPr>
              <w:rPr>
                <w:sz w:val="18"/>
              </w:rPr>
            </w:pPr>
            <w:r w:rsidRPr="000362CE">
              <w:rPr>
                <w:sz w:val="18"/>
              </w:rPr>
              <w:t xml:space="preserve">Show you care; please don't print this e-mail unless it's really necessary. </w:t>
            </w:r>
          </w:p>
        </w:tc>
        <w:tc>
          <w:tcPr>
            <w:tcW w:w="2454" w:type="dxa"/>
          </w:tcPr>
          <w:p w:rsidR="000362CE" w:rsidRDefault="000362CE" w:rsidP="000362CE">
            <w:pPr>
              <w:rPr>
                <w:sz w:val="18"/>
              </w:rPr>
            </w:pPr>
            <w:r w:rsidRPr="00C015CD">
              <w:rPr>
                <w:sz w:val="18"/>
              </w:rPr>
              <w:lastRenderedPageBreak/>
              <w:t>Site Name</w:t>
            </w:r>
            <w:r>
              <w:rPr>
                <w:sz w:val="18"/>
              </w:rPr>
              <w:t xml:space="preserve"> = site name</w:t>
            </w:r>
          </w:p>
          <w:p w:rsidR="000362CE" w:rsidRDefault="000362CE" w:rsidP="000362CE">
            <w:pPr>
              <w:rPr>
                <w:sz w:val="18"/>
              </w:rPr>
            </w:pPr>
            <w:r w:rsidRPr="00C015CD">
              <w:rPr>
                <w:sz w:val="18"/>
              </w:rPr>
              <w:t>NE Name</w:t>
            </w:r>
            <w:r>
              <w:rPr>
                <w:sz w:val="18"/>
              </w:rPr>
              <w:t>= BSC</w:t>
            </w:r>
          </w:p>
          <w:p w:rsidR="000362CE" w:rsidRDefault="000362CE" w:rsidP="000362CE">
            <w:pPr>
              <w:rPr>
                <w:sz w:val="18"/>
              </w:rPr>
            </w:pPr>
            <w:r>
              <w:rPr>
                <w:sz w:val="18"/>
              </w:rPr>
              <w:t>Location Information = Brief description</w:t>
            </w:r>
          </w:p>
          <w:p w:rsidR="000362CE" w:rsidRDefault="000362CE" w:rsidP="000362CE">
            <w:pPr>
              <w:rPr>
                <w:sz w:val="18"/>
              </w:rPr>
            </w:pPr>
            <w:r w:rsidRPr="00B15EFD">
              <w:rPr>
                <w:sz w:val="18"/>
              </w:rPr>
              <w:t>Alarm Name</w:t>
            </w:r>
            <w:r>
              <w:rPr>
                <w:sz w:val="18"/>
              </w:rPr>
              <w:t xml:space="preserve"> = description </w:t>
            </w:r>
          </w:p>
          <w:p w:rsidR="000362CE" w:rsidRDefault="000362CE" w:rsidP="000362CE">
            <w:pPr>
              <w:rPr>
                <w:sz w:val="18"/>
              </w:rPr>
            </w:pPr>
            <w:r w:rsidRPr="00C015CD">
              <w:rPr>
                <w:sz w:val="18"/>
              </w:rPr>
              <w:t>Alarm Name</w:t>
            </w:r>
            <w:r>
              <w:rPr>
                <w:sz w:val="18"/>
              </w:rPr>
              <w:t xml:space="preserve"> = </w:t>
            </w:r>
            <w:r>
              <w:t xml:space="preserve">Brief </w:t>
            </w:r>
            <w:r>
              <w:rPr>
                <w:sz w:val="18"/>
              </w:rPr>
              <w:t xml:space="preserve">description </w:t>
            </w:r>
          </w:p>
          <w:p w:rsidR="000362CE" w:rsidRDefault="000362CE" w:rsidP="000362CE">
            <w:pPr>
              <w:rPr>
                <w:sz w:val="18"/>
              </w:rPr>
            </w:pPr>
            <w:r w:rsidRPr="00C015CD">
              <w:rPr>
                <w:sz w:val="18"/>
              </w:rPr>
              <w:t>Clearance Time</w:t>
            </w:r>
            <w:r>
              <w:rPr>
                <w:sz w:val="18"/>
              </w:rPr>
              <w:t xml:space="preserve"> doesn’t have value</w:t>
            </w:r>
          </w:p>
          <w:p w:rsidR="002E7619" w:rsidRDefault="000362CE" w:rsidP="000362CE">
            <w:pPr>
              <w:rPr>
                <w:sz w:val="18"/>
              </w:rPr>
            </w:pPr>
            <w:r w:rsidRPr="00C015CD">
              <w:rPr>
                <w:sz w:val="18"/>
              </w:rPr>
              <w:t>Occurrence Time</w:t>
            </w:r>
            <w:r>
              <w:rPr>
                <w:sz w:val="18"/>
              </w:rPr>
              <w:t xml:space="preserve"> = alarm start</w:t>
            </w:r>
          </w:p>
          <w:p w:rsidR="00E87D9B" w:rsidRPr="00B15EFD" w:rsidRDefault="00E87D9B" w:rsidP="000362CE">
            <w:pPr>
              <w:rPr>
                <w:sz w:val="18"/>
              </w:rPr>
            </w:pPr>
            <w:r w:rsidRPr="000362CE">
              <w:rPr>
                <w:sz w:val="18"/>
              </w:rPr>
              <w:t>Clearance Time</w:t>
            </w:r>
            <w:r>
              <w:rPr>
                <w:sz w:val="18"/>
              </w:rPr>
              <w:t xml:space="preserve"> = Alarm end</w:t>
            </w:r>
          </w:p>
        </w:tc>
      </w:tr>
    </w:tbl>
    <w:p w:rsidR="002E7619" w:rsidRDefault="002E7619" w:rsidP="002E7619"/>
    <w:p w:rsidR="002E7619" w:rsidRDefault="002E7619" w:rsidP="002E7619">
      <w:r>
        <w:t>The matching between cleared and active mails is determined by the active and cleared emails having the same:</w:t>
      </w:r>
    </w:p>
    <w:p w:rsidR="002E7619" w:rsidRDefault="002E7619" w:rsidP="006E5CED">
      <w:pPr>
        <w:pStyle w:val="ListParagraph"/>
        <w:numPr>
          <w:ilvl w:val="0"/>
          <w:numId w:val="14"/>
        </w:numPr>
      </w:pPr>
      <w:r>
        <w:t>Site name.</w:t>
      </w:r>
    </w:p>
    <w:p w:rsidR="002E7619" w:rsidRDefault="002E7619" w:rsidP="006E5CED">
      <w:pPr>
        <w:pStyle w:val="ListParagraph"/>
        <w:numPr>
          <w:ilvl w:val="0"/>
          <w:numId w:val="14"/>
        </w:numPr>
      </w:pPr>
      <w:r>
        <w:t>Alarm Brief Description.</w:t>
      </w:r>
    </w:p>
    <w:p w:rsidR="002E7619" w:rsidRPr="008E2CF9" w:rsidRDefault="002E7619" w:rsidP="006E5CED">
      <w:pPr>
        <w:pStyle w:val="ListParagraph"/>
        <w:numPr>
          <w:ilvl w:val="0"/>
          <w:numId w:val="14"/>
        </w:numPr>
      </w:pPr>
      <w:r>
        <w:t xml:space="preserve">Alarm </w:t>
      </w:r>
      <w:r w:rsidR="00040E6D">
        <w:rPr>
          <w:sz w:val="18"/>
        </w:rPr>
        <w:t>start</w:t>
      </w:r>
      <w:r>
        <w:t>.</w:t>
      </w:r>
    </w:p>
    <w:p w:rsidR="00040E6D" w:rsidRDefault="00040E6D" w:rsidP="00040E6D">
      <w:pPr>
        <w:pStyle w:val="Heading4"/>
      </w:pPr>
      <w:r>
        <w:t>ZTE</w:t>
      </w:r>
    </w:p>
    <w:tbl>
      <w:tblPr>
        <w:tblStyle w:val="TableGrid"/>
        <w:tblW w:w="0" w:type="auto"/>
        <w:tblLook w:val="04A0" w:firstRow="1" w:lastRow="0" w:firstColumn="1" w:lastColumn="0" w:noHBand="0" w:noVBand="1"/>
      </w:tblPr>
      <w:tblGrid>
        <w:gridCol w:w="1507"/>
        <w:gridCol w:w="3831"/>
        <w:gridCol w:w="2454"/>
      </w:tblGrid>
      <w:tr w:rsidR="00040E6D" w:rsidRPr="00B15EFD" w:rsidTr="00040E6D">
        <w:tc>
          <w:tcPr>
            <w:tcW w:w="1507" w:type="dxa"/>
          </w:tcPr>
          <w:p w:rsidR="00040E6D" w:rsidRPr="00B15EFD" w:rsidRDefault="00040E6D" w:rsidP="00040E6D">
            <w:pPr>
              <w:rPr>
                <w:b/>
                <w:bCs/>
                <w:sz w:val="18"/>
              </w:rPr>
            </w:pPr>
            <w:r w:rsidRPr="00B15EFD">
              <w:rPr>
                <w:b/>
                <w:bCs/>
                <w:sz w:val="18"/>
              </w:rPr>
              <w:t>Clearance status</w:t>
            </w:r>
          </w:p>
        </w:tc>
        <w:tc>
          <w:tcPr>
            <w:tcW w:w="3831" w:type="dxa"/>
          </w:tcPr>
          <w:p w:rsidR="00040E6D" w:rsidRPr="00B15EFD" w:rsidRDefault="00040E6D" w:rsidP="00040E6D">
            <w:pPr>
              <w:rPr>
                <w:b/>
                <w:bCs/>
                <w:sz w:val="18"/>
              </w:rPr>
            </w:pPr>
            <w:r w:rsidRPr="00B15EFD">
              <w:rPr>
                <w:b/>
                <w:bCs/>
                <w:sz w:val="18"/>
              </w:rPr>
              <w:t>Template</w:t>
            </w:r>
          </w:p>
        </w:tc>
        <w:tc>
          <w:tcPr>
            <w:tcW w:w="2454" w:type="dxa"/>
          </w:tcPr>
          <w:p w:rsidR="00040E6D" w:rsidRPr="00B15EFD" w:rsidRDefault="00040E6D" w:rsidP="00040E6D">
            <w:pPr>
              <w:rPr>
                <w:b/>
                <w:bCs/>
                <w:sz w:val="18"/>
              </w:rPr>
            </w:pPr>
            <w:r>
              <w:rPr>
                <w:b/>
                <w:bCs/>
                <w:sz w:val="18"/>
              </w:rPr>
              <w:t>Field Mapping</w:t>
            </w:r>
          </w:p>
        </w:tc>
      </w:tr>
      <w:tr w:rsidR="00040E6D" w:rsidRPr="00B15EFD" w:rsidTr="00040E6D">
        <w:tc>
          <w:tcPr>
            <w:tcW w:w="1507" w:type="dxa"/>
          </w:tcPr>
          <w:p w:rsidR="00040E6D" w:rsidRPr="00B15EFD" w:rsidRDefault="00040E6D" w:rsidP="00040E6D">
            <w:pPr>
              <w:rPr>
                <w:sz w:val="18"/>
              </w:rPr>
            </w:pPr>
            <w:r w:rsidRPr="00B15EFD">
              <w:rPr>
                <w:sz w:val="18"/>
              </w:rPr>
              <w:t>Not cleared</w:t>
            </w:r>
          </w:p>
        </w:tc>
        <w:tc>
          <w:tcPr>
            <w:tcW w:w="3831" w:type="dxa"/>
          </w:tcPr>
          <w:p w:rsidR="00040E6D" w:rsidRPr="00C015CD" w:rsidRDefault="00040E6D" w:rsidP="00040E6D">
            <w:pPr>
              <w:rPr>
                <w:sz w:val="18"/>
              </w:rPr>
            </w:pPr>
          </w:p>
          <w:p w:rsidR="000F793F" w:rsidRPr="000F793F" w:rsidRDefault="000F793F" w:rsidP="000F793F">
            <w:pPr>
              <w:rPr>
                <w:sz w:val="18"/>
              </w:rPr>
            </w:pPr>
            <w:r w:rsidRPr="000F793F">
              <w:rPr>
                <w:sz w:val="18"/>
              </w:rPr>
              <w:t>alarm1(new alarm):</w:t>
            </w:r>
          </w:p>
          <w:p w:rsidR="000F793F" w:rsidRPr="000F793F" w:rsidRDefault="000F793F" w:rsidP="000F793F">
            <w:pPr>
              <w:rPr>
                <w:sz w:val="18"/>
              </w:rPr>
            </w:pPr>
            <w:r w:rsidRPr="000F793F">
              <w:rPr>
                <w:sz w:val="18"/>
              </w:rPr>
              <w:t>Dear everyone,</w:t>
            </w:r>
          </w:p>
          <w:p w:rsidR="000F793F" w:rsidRPr="000F793F" w:rsidRDefault="000F793F" w:rsidP="000F793F">
            <w:pPr>
              <w:rPr>
                <w:sz w:val="18"/>
              </w:rPr>
            </w:pPr>
            <w:r w:rsidRPr="000F793F">
              <w:rPr>
                <w:sz w:val="18"/>
              </w:rPr>
              <w:t>Kindly check the followed alarm information.</w:t>
            </w:r>
          </w:p>
          <w:p w:rsidR="000F793F" w:rsidRPr="000F793F" w:rsidRDefault="000F793F" w:rsidP="000F793F">
            <w:pPr>
              <w:rPr>
                <w:sz w:val="18"/>
              </w:rPr>
            </w:pPr>
            <w:r w:rsidRPr="000F793F">
              <w:rPr>
                <w:sz w:val="18"/>
              </w:rPr>
              <w:t xml:space="preserve">NE: </w:t>
            </w:r>
            <w:r w:rsidRPr="00554F4D">
              <w:rPr>
                <w:sz w:val="18"/>
                <w:highlight w:val="yellow"/>
              </w:rPr>
              <w:t>NS-ARISH1(0396SI)(13);</w:t>
            </w:r>
          </w:p>
          <w:p w:rsidR="000F793F" w:rsidRPr="000F793F" w:rsidRDefault="000F793F" w:rsidP="000F793F">
            <w:pPr>
              <w:rPr>
                <w:sz w:val="18"/>
              </w:rPr>
            </w:pPr>
            <w:r w:rsidRPr="000F793F">
              <w:rPr>
                <w:sz w:val="18"/>
              </w:rPr>
              <w:t xml:space="preserve">Alarm Code: </w:t>
            </w:r>
            <w:r w:rsidRPr="00554F4D">
              <w:rPr>
                <w:sz w:val="18"/>
                <w:highlight w:val="yellow"/>
              </w:rPr>
              <w:t>Shelter Door Alarm(198092550);</w:t>
            </w:r>
          </w:p>
          <w:p w:rsidR="000F793F" w:rsidRPr="000F793F" w:rsidRDefault="000F793F" w:rsidP="000F793F">
            <w:pPr>
              <w:rPr>
                <w:sz w:val="18"/>
              </w:rPr>
            </w:pPr>
            <w:r w:rsidRPr="000F793F">
              <w:rPr>
                <w:sz w:val="18"/>
              </w:rPr>
              <w:t xml:space="preserve">Raised Time: </w:t>
            </w:r>
            <w:r w:rsidRPr="00554F4D">
              <w:rPr>
                <w:sz w:val="18"/>
                <w:highlight w:val="yellow"/>
              </w:rPr>
              <w:t>2015-04-18 09:38:30</w:t>
            </w:r>
            <w:r w:rsidRPr="000F793F">
              <w:rPr>
                <w:sz w:val="18"/>
              </w:rPr>
              <w:t>;</w:t>
            </w:r>
          </w:p>
          <w:p w:rsidR="000F793F" w:rsidRPr="000F793F" w:rsidRDefault="000F793F" w:rsidP="000F793F">
            <w:pPr>
              <w:rPr>
                <w:sz w:val="18"/>
              </w:rPr>
            </w:pPr>
            <w:r w:rsidRPr="000F793F">
              <w:rPr>
                <w:sz w:val="18"/>
              </w:rPr>
              <w:t>Clear Time:</w:t>
            </w:r>
          </w:p>
          <w:p w:rsidR="000F793F" w:rsidRPr="000F793F" w:rsidRDefault="000F793F" w:rsidP="000F793F">
            <w:pPr>
              <w:rPr>
                <w:sz w:val="18"/>
              </w:rPr>
            </w:pPr>
            <w:r w:rsidRPr="000F793F">
              <w:rPr>
                <w:sz w:val="18"/>
              </w:rPr>
              <w:t>Clear Type:</w:t>
            </w:r>
          </w:p>
          <w:p w:rsidR="000F793F" w:rsidRPr="000F793F" w:rsidRDefault="000F793F" w:rsidP="000F793F">
            <w:pPr>
              <w:rPr>
                <w:sz w:val="18"/>
              </w:rPr>
            </w:pPr>
            <w:r w:rsidRPr="000F793F">
              <w:rPr>
                <w:sz w:val="18"/>
              </w:rPr>
              <w:t>Alarm Type: Equipment Alarm;</w:t>
            </w:r>
          </w:p>
          <w:p w:rsidR="000F793F" w:rsidRPr="000F793F" w:rsidRDefault="000F793F" w:rsidP="000F793F">
            <w:pPr>
              <w:rPr>
                <w:sz w:val="18"/>
              </w:rPr>
            </w:pPr>
            <w:r w:rsidRPr="000F793F">
              <w:rPr>
                <w:sz w:val="18"/>
              </w:rPr>
              <w:t>Remark: Subcode description:Dry-Node No:0;</w:t>
            </w:r>
          </w:p>
          <w:p w:rsidR="000F793F" w:rsidRPr="000F793F" w:rsidRDefault="000F793F" w:rsidP="000F793F">
            <w:pPr>
              <w:rPr>
                <w:sz w:val="18"/>
              </w:rPr>
            </w:pPr>
          </w:p>
          <w:p w:rsidR="000F793F" w:rsidRPr="000F793F" w:rsidRDefault="000F793F" w:rsidP="000F793F">
            <w:pPr>
              <w:rPr>
                <w:sz w:val="18"/>
              </w:rPr>
            </w:pPr>
          </w:p>
          <w:p w:rsidR="00040E6D" w:rsidRPr="00B15EFD" w:rsidRDefault="000F793F" w:rsidP="000F793F">
            <w:pPr>
              <w:rPr>
                <w:sz w:val="18"/>
              </w:rPr>
            </w:pPr>
            <w:r w:rsidRPr="000F793F">
              <w:rPr>
                <w:sz w:val="18"/>
              </w:rPr>
              <w:t>Show you care; please don't print this e-mail unless it's really necessary.</w:t>
            </w:r>
          </w:p>
        </w:tc>
        <w:tc>
          <w:tcPr>
            <w:tcW w:w="2454" w:type="dxa"/>
          </w:tcPr>
          <w:p w:rsidR="00040E6D" w:rsidRDefault="00E11F41" w:rsidP="00040E6D">
            <w:pPr>
              <w:rPr>
                <w:sz w:val="18"/>
              </w:rPr>
            </w:pPr>
            <w:r w:rsidRPr="000F793F">
              <w:rPr>
                <w:sz w:val="18"/>
              </w:rPr>
              <w:t>NE</w:t>
            </w:r>
            <w:r>
              <w:rPr>
                <w:sz w:val="18"/>
              </w:rPr>
              <w:t xml:space="preserve"> </w:t>
            </w:r>
            <w:r w:rsidR="00040E6D">
              <w:rPr>
                <w:sz w:val="18"/>
              </w:rPr>
              <w:t>= site name</w:t>
            </w:r>
          </w:p>
          <w:p w:rsidR="00040E6D" w:rsidRDefault="00E11F41" w:rsidP="00040E6D">
            <w:pPr>
              <w:rPr>
                <w:sz w:val="18"/>
              </w:rPr>
            </w:pPr>
            <w:r w:rsidRPr="000F793F">
              <w:rPr>
                <w:sz w:val="18"/>
              </w:rPr>
              <w:t>Alarm Code</w:t>
            </w:r>
            <w:r>
              <w:rPr>
                <w:sz w:val="18"/>
              </w:rPr>
              <w:t xml:space="preserve"> </w:t>
            </w:r>
            <w:r w:rsidR="00040E6D">
              <w:rPr>
                <w:sz w:val="18"/>
              </w:rPr>
              <w:t>= Brief description</w:t>
            </w:r>
          </w:p>
          <w:p w:rsidR="00040E6D" w:rsidRDefault="00E11F41" w:rsidP="00E11F41">
            <w:pPr>
              <w:rPr>
                <w:sz w:val="18"/>
              </w:rPr>
            </w:pPr>
            <w:r w:rsidRPr="000F793F">
              <w:rPr>
                <w:sz w:val="18"/>
              </w:rPr>
              <w:t>Alarm Code</w:t>
            </w:r>
            <w:r>
              <w:rPr>
                <w:sz w:val="18"/>
              </w:rPr>
              <w:t xml:space="preserve"> </w:t>
            </w:r>
            <w:r w:rsidR="00040E6D">
              <w:rPr>
                <w:sz w:val="18"/>
              </w:rPr>
              <w:t xml:space="preserve">= description </w:t>
            </w:r>
          </w:p>
          <w:p w:rsidR="00040E6D" w:rsidRDefault="00E11F41" w:rsidP="00040E6D">
            <w:pPr>
              <w:rPr>
                <w:sz w:val="18"/>
              </w:rPr>
            </w:pPr>
            <w:r>
              <w:rPr>
                <w:sz w:val="18"/>
              </w:rPr>
              <w:t>Body doesn’t contain the phrase “</w:t>
            </w:r>
            <w:r w:rsidRPr="003F1F35">
              <w:rPr>
                <w:sz w:val="18"/>
              </w:rPr>
              <w:t>cleared alarm</w:t>
            </w:r>
            <w:r>
              <w:rPr>
                <w:sz w:val="18"/>
              </w:rPr>
              <w:t>”</w:t>
            </w:r>
          </w:p>
          <w:p w:rsidR="00040E6D" w:rsidRPr="00B15EFD" w:rsidRDefault="00E11F41" w:rsidP="00040E6D">
            <w:pPr>
              <w:rPr>
                <w:sz w:val="18"/>
              </w:rPr>
            </w:pPr>
            <w:r w:rsidRPr="000F793F">
              <w:rPr>
                <w:sz w:val="18"/>
              </w:rPr>
              <w:t>Raised Time</w:t>
            </w:r>
            <w:r>
              <w:rPr>
                <w:sz w:val="18"/>
              </w:rPr>
              <w:t xml:space="preserve"> </w:t>
            </w:r>
            <w:r w:rsidR="00040E6D">
              <w:rPr>
                <w:sz w:val="18"/>
              </w:rPr>
              <w:t>= alarm start</w:t>
            </w:r>
          </w:p>
        </w:tc>
      </w:tr>
      <w:tr w:rsidR="00040E6D" w:rsidRPr="00B15EFD" w:rsidTr="00040E6D">
        <w:tc>
          <w:tcPr>
            <w:tcW w:w="1507" w:type="dxa"/>
          </w:tcPr>
          <w:p w:rsidR="00040E6D" w:rsidRPr="00B15EFD" w:rsidRDefault="00040E6D" w:rsidP="00040E6D">
            <w:pPr>
              <w:rPr>
                <w:sz w:val="18"/>
              </w:rPr>
            </w:pPr>
            <w:r w:rsidRPr="00B15EFD">
              <w:rPr>
                <w:sz w:val="18"/>
              </w:rPr>
              <w:t>cleared</w:t>
            </w:r>
          </w:p>
        </w:tc>
        <w:tc>
          <w:tcPr>
            <w:tcW w:w="3831" w:type="dxa"/>
          </w:tcPr>
          <w:p w:rsidR="00040E6D" w:rsidRPr="000362CE" w:rsidRDefault="00040E6D" w:rsidP="00040E6D">
            <w:pPr>
              <w:rPr>
                <w:sz w:val="18"/>
              </w:rPr>
            </w:pPr>
          </w:p>
          <w:p w:rsidR="00AC0BBE" w:rsidRPr="00AC0BBE" w:rsidRDefault="00AC0BBE" w:rsidP="00AC0BBE">
            <w:pPr>
              <w:rPr>
                <w:sz w:val="18"/>
              </w:rPr>
            </w:pPr>
            <w:r w:rsidRPr="00AC0BBE">
              <w:rPr>
                <w:sz w:val="18"/>
              </w:rPr>
              <w:t>alarm1(cleared alarm):</w:t>
            </w:r>
          </w:p>
          <w:p w:rsidR="00AC0BBE" w:rsidRPr="00AC0BBE" w:rsidRDefault="00AC0BBE" w:rsidP="00AC0BBE">
            <w:pPr>
              <w:rPr>
                <w:sz w:val="18"/>
              </w:rPr>
            </w:pPr>
            <w:r w:rsidRPr="00AC0BBE">
              <w:rPr>
                <w:sz w:val="18"/>
              </w:rPr>
              <w:t>Dear everyone,</w:t>
            </w:r>
          </w:p>
          <w:p w:rsidR="00AC0BBE" w:rsidRPr="00AC0BBE" w:rsidRDefault="00AC0BBE" w:rsidP="00AC0BBE">
            <w:pPr>
              <w:rPr>
                <w:sz w:val="18"/>
              </w:rPr>
            </w:pPr>
            <w:r w:rsidRPr="00AC0BBE">
              <w:rPr>
                <w:sz w:val="18"/>
              </w:rPr>
              <w:t>Kindly check the followed alarm information.</w:t>
            </w:r>
          </w:p>
          <w:p w:rsidR="00AC0BBE" w:rsidRPr="00AC0BBE" w:rsidRDefault="00AC0BBE" w:rsidP="00AC0BBE">
            <w:pPr>
              <w:rPr>
                <w:sz w:val="18"/>
              </w:rPr>
            </w:pPr>
            <w:r w:rsidRPr="00AC0BBE">
              <w:rPr>
                <w:sz w:val="18"/>
              </w:rPr>
              <w:t xml:space="preserve">NE: </w:t>
            </w:r>
            <w:r w:rsidRPr="00554F4D">
              <w:rPr>
                <w:sz w:val="18"/>
                <w:highlight w:val="yellow"/>
              </w:rPr>
              <w:t>NS-ARISH2(0397SI)(16);</w:t>
            </w:r>
          </w:p>
          <w:p w:rsidR="00AC0BBE" w:rsidRPr="00AC0BBE" w:rsidRDefault="00AC0BBE" w:rsidP="00AC0BBE">
            <w:pPr>
              <w:rPr>
                <w:sz w:val="18"/>
              </w:rPr>
            </w:pPr>
            <w:r w:rsidRPr="00AC0BBE">
              <w:rPr>
                <w:sz w:val="18"/>
              </w:rPr>
              <w:t xml:space="preserve">Alarm Code: </w:t>
            </w:r>
            <w:r w:rsidRPr="00554F4D">
              <w:rPr>
                <w:sz w:val="18"/>
                <w:highlight w:val="yellow"/>
              </w:rPr>
              <w:t>Shelter Door Alarm(198092550);</w:t>
            </w:r>
          </w:p>
          <w:p w:rsidR="00AC0BBE" w:rsidRPr="00AC0BBE" w:rsidRDefault="00AC0BBE" w:rsidP="00AC0BBE">
            <w:pPr>
              <w:rPr>
                <w:sz w:val="18"/>
              </w:rPr>
            </w:pPr>
            <w:r w:rsidRPr="00AC0BBE">
              <w:rPr>
                <w:sz w:val="18"/>
              </w:rPr>
              <w:t>Raised Time</w:t>
            </w:r>
            <w:r w:rsidRPr="00554F4D">
              <w:rPr>
                <w:sz w:val="18"/>
                <w:highlight w:val="yellow"/>
              </w:rPr>
              <w:t>: 2015-04-05 13:05:33</w:t>
            </w:r>
            <w:r w:rsidRPr="00AC0BBE">
              <w:rPr>
                <w:sz w:val="18"/>
              </w:rPr>
              <w:t>;</w:t>
            </w:r>
          </w:p>
          <w:p w:rsidR="00AC0BBE" w:rsidRPr="00AC0BBE" w:rsidRDefault="00AC0BBE" w:rsidP="00AC0BBE">
            <w:pPr>
              <w:rPr>
                <w:sz w:val="18"/>
              </w:rPr>
            </w:pPr>
            <w:r w:rsidRPr="00AC0BBE">
              <w:rPr>
                <w:sz w:val="18"/>
              </w:rPr>
              <w:t>Clear Time:</w:t>
            </w:r>
            <w:r w:rsidRPr="00554F4D">
              <w:rPr>
                <w:sz w:val="18"/>
                <w:highlight w:val="yellow"/>
              </w:rPr>
              <w:t>2015-04-09 08:19:07</w:t>
            </w:r>
          </w:p>
          <w:p w:rsidR="00AC0BBE" w:rsidRPr="00AC0BBE" w:rsidRDefault="00AC0BBE" w:rsidP="00AC0BBE">
            <w:pPr>
              <w:rPr>
                <w:sz w:val="18"/>
              </w:rPr>
            </w:pPr>
            <w:r w:rsidRPr="00AC0BBE">
              <w:rPr>
                <w:sz w:val="18"/>
              </w:rPr>
              <w:t>Clear Type:Normal</w:t>
            </w:r>
          </w:p>
          <w:p w:rsidR="00AC0BBE" w:rsidRPr="00AC0BBE" w:rsidRDefault="00AC0BBE" w:rsidP="00AC0BBE">
            <w:pPr>
              <w:rPr>
                <w:sz w:val="18"/>
              </w:rPr>
            </w:pPr>
            <w:r w:rsidRPr="00AC0BBE">
              <w:rPr>
                <w:sz w:val="18"/>
              </w:rPr>
              <w:t>Alarm Type: Equipment Alarm;</w:t>
            </w:r>
          </w:p>
          <w:p w:rsidR="00AC0BBE" w:rsidRPr="00AC0BBE" w:rsidRDefault="00AC0BBE" w:rsidP="00AC0BBE">
            <w:pPr>
              <w:rPr>
                <w:sz w:val="18"/>
              </w:rPr>
            </w:pPr>
            <w:r w:rsidRPr="00AC0BBE">
              <w:rPr>
                <w:sz w:val="18"/>
              </w:rPr>
              <w:t>Remark: Subcode description:Dry-Node No:0;</w:t>
            </w:r>
          </w:p>
          <w:p w:rsidR="00AC0BBE" w:rsidRPr="00AC0BBE" w:rsidRDefault="00AC0BBE" w:rsidP="00AC0BBE">
            <w:pPr>
              <w:rPr>
                <w:sz w:val="18"/>
              </w:rPr>
            </w:pPr>
          </w:p>
          <w:p w:rsidR="00AC0BBE" w:rsidRPr="00AC0BBE" w:rsidRDefault="00AC0BBE" w:rsidP="00AC0BBE">
            <w:pPr>
              <w:rPr>
                <w:sz w:val="18"/>
              </w:rPr>
            </w:pPr>
          </w:p>
          <w:p w:rsidR="00040E6D" w:rsidRPr="00B15EFD" w:rsidRDefault="00AC0BBE" w:rsidP="00AC0BBE">
            <w:pPr>
              <w:rPr>
                <w:sz w:val="18"/>
              </w:rPr>
            </w:pPr>
            <w:r w:rsidRPr="00AC0BBE">
              <w:rPr>
                <w:sz w:val="18"/>
              </w:rPr>
              <w:lastRenderedPageBreak/>
              <w:t>Show you care; please don't print this e-mail unless it's really necessary.</w:t>
            </w:r>
          </w:p>
        </w:tc>
        <w:tc>
          <w:tcPr>
            <w:tcW w:w="2454" w:type="dxa"/>
          </w:tcPr>
          <w:p w:rsidR="00AC0BBE" w:rsidRDefault="00AC0BBE" w:rsidP="00AC0BBE">
            <w:pPr>
              <w:rPr>
                <w:sz w:val="18"/>
              </w:rPr>
            </w:pPr>
            <w:r w:rsidRPr="000F793F">
              <w:rPr>
                <w:sz w:val="18"/>
              </w:rPr>
              <w:lastRenderedPageBreak/>
              <w:t>NE</w:t>
            </w:r>
            <w:r>
              <w:rPr>
                <w:sz w:val="18"/>
              </w:rPr>
              <w:t xml:space="preserve"> = site name</w:t>
            </w:r>
          </w:p>
          <w:p w:rsidR="00AC0BBE" w:rsidRDefault="00AC0BBE" w:rsidP="00AC0BBE">
            <w:pPr>
              <w:rPr>
                <w:sz w:val="18"/>
              </w:rPr>
            </w:pPr>
            <w:r w:rsidRPr="000F793F">
              <w:rPr>
                <w:sz w:val="18"/>
              </w:rPr>
              <w:t>Alarm Code</w:t>
            </w:r>
            <w:r>
              <w:rPr>
                <w:sz w:val="18"/>
              </w:rPr>
              <w:t xml:space="preserve"> = Brief description</w:t>
            </w:r>
          </w:p>
          <w:p w:rsidR="00AC0BBE" w:rsidRDefault="00AC0BBE" w:rsidP="00AC0BBE">
            <w:pPr>
              <w:rPr>
                <w:sz w:val="18"/>
              </w:rPr>
            </w:pPr>
            <w:r w:rsidRPr="000F793F">
              <w:rPr>
                <w:sz w:val="18"/>
              </w:rPr>
              <w:t>Alarm Code</w:t>
            </w:r>
            <w:r>
              <w:rPr>
                <w:sz w:val="18"/>
              </w:rPr>
              <w:t xml:space="preserve"> = description </w:t>
            </w:r>
          </w:p>
          <w:p w:rsidR="00AC0BBE" w:rsidRDefault="00AC0BBE" w:rsidP="00AC0BBE">
            <w:pPr>
              <w:rPr>
                <w:sz w:val="18"/>
              </w:rPr>
            </w:pPr>
            <w:r>
              <w:rPr>
                <w:sz w:val="18"/>
              </w:rPr>
              <w:t>Body contain the phrase “</w:t>
            </w:r>
            <w:r w:rsidRPr="003F1F35">
              <w:rPr>
                <w:sz w:val="18"/>
              </w:rPr>
              <w:t>cleared alarm</w:t>
            </w:r>
            <w:r>
              <w:rPr>
                <w:sz w:val="18"/>
              </w:rPr>
              <w:t>”</w:t>
            </w:r>
          </w:p>
          <w:p w:rsidR="00040E6D" w:rsidRDefault="00AC0BBE" w:rsidP="00AC0BBE">
            <w:pPr>
              <w:rPr>
                <w:sz w:val="18"/>
              </w:rPr>
            </w:pPr>
            <w:r w:rsidRPr="000F793F">
              <w:rPr>
                <w:sz w:val="18"/>
              </w:rPr>
              <w:t>Raised Time</w:t>
            </w:r>
            <w:r>
              <w:rPr>
                <w:sz w:val="18"/>
              </w:rPr>
              <w:t xml:space="preserve"> = alarm start</w:t>
            </w:r>
          </w:p>
          <w:p w:rsidR="00AC0BBE" w:rsidRPr="00B15EFD" w:rsidRDefault="00AC0BBE" w:rsidP="00AC0BBE">
            <w:pPr>
              <w:rPr>
                <w:sz w:val="18"/>
              </w:rPr>
            </w:pPr>
            <w:r w:rsidRPr="00AC0BBE">
              <w:rPr>
                <w:sz w:val="18"/>
              </w:rPr>
              <w:t>Clear Time</w:t>
            </w:r>
            <w:r>
              <w:rPr>
                <w:sz w:val="18"/>
              </w:rPr>
              <w:t>= alarm end</w:t>
            </w:r>
          </w:p>
        </w:tc>
      </w:tr>
    </w:tbl>
    <w:p w:rsidR="00040E6D" w:rsidRDefault="00040E6D" w:rsidP="00040E6D"/>
    <w:p w:rsidR="00040E6D" w:rsidRDefault="00040E6D" w:rsidP="00040E6D">
      <w:r>
        <w:t>The matching between cleared and active mails is determined by the active and cleared emails having the same:</w:t>
      </w:r>
    </w:p>
    <w:p w:rsidR="00040E6D" w:rsidRDefault="00040E6D" w:rsidP="006E5CED">
      <w:pPr>
        <w:pStyle w:val="ListParagraph"/>
        <w:numPr>
          <w:ilvl w:val="0"/>
          <w:numId w:val="13"/>
        </w:numPr>
      </w:pPr>
      <w:r>
        <w:t>Site name.</w:t>
      </w:r>
    </w:p>
    <w:p w:rsidR="00040E6D" w:rsidRDefault="00040E6D" w:rsidP="006E5CED">
      <w:pPr>
        <w:pStyle w:val="ListParagraph"/>
        <w:numPr>
          <w:ilvl w:val="0"/>
          <w:numId w:val="13"/>
        </w:numPr>
      </w:pPr>
      <w:r>
        <w:t>Alarm Brief Description.</w:t>
      </w:r>
    </w:p>
    <w:p w:rsidR="00040E6D" w:rsidRPr="008E2CF9" w:rsidRDefault="00040E6D" w:rsidP="006E5CED">
      <w:pPr>
        <w:pStyle w:val="ListParagraph"/>
        <w:numPr>
          <w:ilvl w:val="0"/>
          <w:numId w:val="13"/>
        </w:numPr>
      </w:pPr>
      <w:r>
        <w:t xml:space="preserve">Alarm </w:t>
      </w:r>
      <w:r>
        <w:rPr>
          <w:sz w:val="18"/>
        </w:rPr>
        <w:t>start</w:t>
      </w:r>
      <w:r>
        <w:t>.</w:t>
      </w:r>
    </w:p>
    <w:p w:rsidR="00774E50" w:rsidRDefault="00774E50" w:rsidP="00774E50">
      <w:pPr>
        <w:pStyle w:val="Heading4"/>
      </w:pPr>
      <w:r>
        <w:t xml:space="preserve">Motorola </w:t>
      </w:r>
    </w:p>
    <w:tbl>
      <w:tblPr>
        <w:tblStyle w:val="TableGrid"/>
        <w:tblW w:w="0" w:type="auto"/>
        <w:tblLook w:val="04A0" w:firstRow="1" w:lastRow="0" w:firstColumn="1" w:lastColumn="0" w:noHBand="0" w:noVBand="1"/>
      </w:tblPr>
      <w:tblGrid>
        <w:gridCol w:w="1507"/>
        <w:gridCol w:w="3831"/>
        <w:gridCol w:w="2454"/>
      </w:tblGrid>
      <w:tr w:rsidR="00774E50" w:rsidRPr="00B15EFD" w:rsidTr="00C53086">
        <w:tc>
          <w:tcPr>
            <w:tcW w:w="1507" w:type="dxa"/>
          </w:tcPr>
          <w:p w:rsidR="00774E50" w:rsidRPr="00B15EFD" w:rsidRDefault="00774E50" w:rsidP="00C53086">
            <w:pPr>
              <w:rPr>
                <w:b/>
                <w:bCs/>
                <w:sz w:val="18"/>
              </w:rPr>
            </w:pPr>
            <w:r w:rsidRPr="00B15EFD">
              <w:rPr>
                <w:b/>
                <w:bCs/>
                <w:sz w:val="18"/>
              </w:rPr>
              <w:t>Clearance status</w:t>
            </w:r>
          </w:p>
        </w:tc>
        <w:tc>
          <w:tcPr>
            <w:tcW w:w="3831" w:type="dxa"/>
          </w:tcPr>
          <w:p w:rsidR="00774E50" w:rsidRPr="00B15EFD" w:rsidRDefault="00774E50" w:rsidP="00C53086">
            <w:pPr>
              <w:rPr>
                <w:b/>
                <w:bCs/>
                <w:sz w:val="18"/>
              </w:rPr>
            </w:pPr>
            <w:r w:rsidRPr="00B15EFD">
              <w:rPr>
                <w:b/>
                <w:bCs/>
                <w:sz w:val="18"/>
              </w:rPr>
              <w:t>Template</w:t>
            </w:r>
          </w:p>
        </w:tc>
        <w:tc>
          <w:tcPr>
            <w:tcW w:w="2454" w:type="dxa"/>
          </w:tcPr>
          <w:p w:rsidR="00774E50" w:rsidRPr="00B15EFD" w:rsidRDefault="00774E50" w:rsidP="00C53086">
            <w:pPr>
              <w:rPr>
                <w:b/>
                <w:bCs/>
                <w:sz w:val="18"/>
              </w:rPr>
            </w:pPr>
            <w:r>
              <w:rPr>
                <w:b/>
                <w:bCs/>
                <w:sz w:val="18"/>
              </w:rPr>
              <w:t>Field Mapping</w:t>
            </w:r>
          </w:p>
        </w:tc>
      </w:tr>
      <w:tr w:rsidR="00774E50" w:rsidRPr="00B15EFD" w:rsidTr="00C53086">
        <w:tc>
          <w:tcPr>
            <w:tcW w:w="1507" w:type="dxa"/>
          </w:tcPr>
          <w:p w:rsidR="00774E50" w:rsidRPr="00B15EFD" w:rsidRDefault="00774E50" w:rsidP="00C53086">
            <w:pPr>
              <w:rPr>
                <w:sz w:val="18"/>
              </w:rPr>
            </w:pPr>
            <w:r w:rsidRPr="00B15EFD">
              <w:rPr>
                <w:sz w:val="18"/>
              </w:rPr>
              <w:t>Not cleared</w:t>
            </w:r>
          </w:p>
        </w:tc>
        <w:tc>
          <w:tcPr>
            <w:tcW w:w="3831" w:type="dxa"/>
          </w:tcPr>
          <w:p w:rsidR="00774E50" w:rsidRPr="00C015CD" w:rsidRDefault="00774E50" w:rsidP="00C53086">
            <w:pPr>
              <w:rPr>
                <w:sz w:val="18"/>
              </w:rPr>
            </w:pPr>
          </w:p>
          <w:p w:rsidR="0009410B" w:rsidRPr="0009410B" w:rsidRDefault="0009410B" w:rsidP="0009410B">
            <w:pPr>
              <w:rPr>
                <w:sz w:val="18"/>
              </w:rPr>
            </w:pPr>
            <w:r w:rsidRPr="0009410B">
              <w:rPr>
                <w:sz w:val="18"/>
              </w:rPr>
              <w:t>###### ALARM ID</w:t>
            </w:r>
          </w:p>
          <w:p w:rsidR="0009410B" w:rsidRPr="0009410B" w:rsidRDefault="0009410B" w:rsidP="0009410B">
            <w:pPr>
              <w:rPr>
                <w:sz w:val="18"/>
              </w:rPr>
            </w:pPr>
            <w:r w:rsidRPr="0009410B">
              <w:rPr>
                <w:sz w:val="18"/>
              </w:rPr>
              <w:t xml:space="preserve">                  </w:t>
            </w:r>
            <w:r w:rsidRPr="0009410B">
              <w:rPr>
                <w:sz w:val="18"/>
                <w:highlight w:val="yellow"/>
              </w:rPr>
              <w:t>22720</w:t>
            </w:r>
          </w:p>
          <w:p w:rsidR="0009410B" w:rsidRPr="0009410B" w:rsidRDefault="0009410B" w:rsidP="0009410B">
            <w:pPr>
              <w:rPr>
                <w:sz w:val="18"/>
              </w:rPr>
            </w:pPr>
            <w:r w:rsidRPr="0009410B">
              <w:rPr>
                <w:sz w:val="18"/>
              </w:rPr>
              <w:t>###### ALARM TYPE</w:t>
            </w:r>
          </w:p>
          <w:p w:rsidR="0009410B" w:rsidRPr="0009410B" w:rsidRDefault="0009410B" w:rsidP="0009410B">
            <w:pPr>
              <w:rPr>
                <w:sz w:val="18"/>
              </w:rPr>
            </w:pPr>
            <w:r w:rsidRPr="0009410B">
              <w:rPr>
                <w:sz w:val="18"/>
              </w:rPr>
              <w:t xml:space="preserve">                    [22] Optocoupler 7</w:t>
            </w:r>
          </w:p>
          <w:p w:rsidR="0009410B" w:rsidRPr="0009410B" w:rsidRDefault="0009410B" w:rsidP="0009410B">
            <w:pPr>
              <w:rPr>
                <w:sz w:val="18"/>
              </w:rPr>
            </w:pPr>
            <w:r w:rsidRPr="0009410B">
              <w:rPr>
                <w:sz w:val="18"/>
              </w:rPr>
              <w:t>###### ALARM DESCRIPTION</w:t>
            </w:r>
          </w:p>
          <w:p w:rsidR="0009410B" w:rsidRPr="0009410B" w:rsidRDefault="0009410B" w:rsidP="0009410B">
            <w:pPr>
              <w:rPr>
                <w:sz w:val="18"/>
              </w:rPr>
            </w:pPr>
            <w:r w:rsidRPr="0009410B">
              <w:rPr>
                <w:sz w:val="18"/>
              </w:rPr>
              <w:t xml:space="preserve">                           DOOR OPEN (4).</w:t>
            </w:r>
          </w:p>
          <w:p w:rsidR="0009410B" w:rsidRPr="0009410B" w:rsidRDefault="0009410B" w:rsidP="0009410B">
            <w:pPr>
              <w:rPr>
                <w:sz w:val="18"/>
              </w:rPr>
            </w:pPr>
            <w:r w:rsidRPr="0009410B">
              <w:rPr>
                <w:sz w:val="18"/>
              </w:rPr>
              <w:t>###### SITE NAME</w:t>
            </w:r>
          </w:p>
          <w:p w:rsidR="0009410B" w:rsidRPr="0009410B" w:rsidRDefault="0009410B" w:rsidP="0009410B">
            <w:pPr>
              <w:rPr>
                <w:sz w:val="18"/>
              </w:rPr>
            </w:pPr>
            <w:r w:rsidRPr="0009410B">
              <w:rPr>
                <w:sz w:val="18"/>
              </w:rPr>
              <w:t xml:space="preserve">                  C_KHANKA-ROAD-02_BSS55_CE(</w:t>
            </w:r>
            <w:r w:rsidRPr="0009410B">
              <w:rPr>
                <w:sz w:val="18"/>
                <w:highlight w:val="yellow"/>
              </w:rPr>
              <w:t>25_N_MARG-NTH_0554CA_SS00</w:t>
            </w:r>
            <w:r w:rsidRPr="0009410B">
              <w:rPr>
                <w:sz w:val="18"/>
              </w:rPr>
              <w:t>): 25 EAS 0 ###### ALARM DATE</w:t>
            </w:r>
          </w:p>
          <w:p w:rsidR="0009410B" w:rsidRPr="0009410B" w:rsidRDefault="0009410B" w:rsidP="0009410B">
            <w:pPr>
              <w:rPr>
                <w:sz w:val="18"/>
              </w:rPr>
            </w:pPr>
            <w:r w:rsidRPr="0009410B">
              <w:rPr>
                <w:sz w:val="18"/>
              </w:rPr>
              <w:t xml:space="preserve">                   </w:t>
            </w:r>
            <w:r w:rsidRPr="0009410B">
              <w:rPr>
                <w:sz w:val="18"/>
                <w:highlight w:val="yellow"/>
              </w:rPr>
              <w:t>31/03/2015  23:26:54</w:t>
            </w:r>
          </w:p>
          <w:p w:rsidR="0009410B" w:rsidRPr="0009410B" w:rsidRDefault="0009410B" w:rsidP="0009410B">
            <w:pPr>
              <w:rPr>
                <w:sz w:val="18"/>
              </w:rPr>
            </w:pPr>
            <w:r w:rsidRPr="0009410B">
              <w:rPr>
                <w:sz w:val="18"/>
              </w:rPr>
              <w:t>###### TIME DIFFRENCE</w:t>
            </w:r>
          </w:p>
          <w:p w:rsidR="0009410B" w:rsidRPr="0009410B" w:rsidRDefault="0009410B" w:rsidP="0009410B">
            <w:pPr>
              <w:rPr>
                <w:sz w:val="18"/>
              </w:rPr>
            </w:pPr>
            <w:r w:rsidRPr="0009410B">
              <w:rPr>
                <w:sz w:val="18"/>
              </w:rPr>
              <w:t xml:space="preserve">                 0</w:t>
            </w:r>
          </w:p>
          <w:p w:rsidR="0009410B" w:rsidRPr="0009410B" w:rsidRDefault="0009410B" w:rsidP="0009410B">
            <w:pPr>
              <w:rPr>
                <w:sz w:val="18"/>
              </w:rPr>
            </w:pPr>
            <w:r w:rsidRPr="0009410B">
              <w:rPr>
                <w:sz w:val="18"/>
              </w:rPr>
              <w:t>###### TIME LIMIT</w:t>
            </w:r>
          </w:p>
          <w:p w:rsidR="0009410B" w:rsidRPr="0009410B" w:rsidRDefault="0009410B" w:rsidP="0009410B">
            <w:pPr>
              <w:rPr>
                <w:sz w:val="18"/>
              </w:rPr>
            </w:pPr>
            <w:r w:rsidRPr="0009410B">
              <w:rPr>
                <w:sz w:val="18"/>
              </w:rPr>
              <w:t xml:space="preserve">                 0</w:t>
            </w:r>
          </w:p>
          <w:p w:rsidR="0009410B" w:rsidRPr="0009410B" w:rsidRDefault="0009410B" w:rsidP="0009410B">
            <w:pPr>
              <w:rPr>
                <w:sz w:val="18"/>
              </w:rPr>
            </w:pPr>
            <w:r w:rsidRPr="0009410B">
              <w:rPr>
                <w:sz w:val="18"/>
              </w:rPr>
              <w:t>###### OMC TIME   Tue Mar 31 23:28:03 CAT 2015</w:t>
            </w:r>
          </w:p>
          <w:p w:rsidR="0009410B" w:rsidRPr="0009410B" w:rsidRDefault="0009410B" w:rsidP="0009410B">
            <w:pPr>
              <w:rPr>
                <w:sz w:val="18"/>
              </w:rPr>
            </w:pPr>
          </w:p>
          <w:p w:rsidR="0009410B" w:rsidRPr="0009410B" w:rsidRDefault="0009410B" w:rsidP="0009410B">
            <w:pPr>
              <w:rPr>
                <w:sz w:val="18"/>
              </w:rPr>
            </w:pPr>
          </w:p>
          <w:p w:rsidR="00774E50" w:rsidRPr="00B15EFD" w:rsidRDefault="0009410B" w:rsidP="0009410B">
            <w:pPr>
              <w:rPr>
                <w:sz w:val="18"/>
              </w:rPr>
            </w:pPr>
            <w:r w:rsidRPr="0009410B">
              <w:rPr>
                <w:sz w:val="18"/>
              </w:rPr>
              <w:t>Show you care; please don't print this e-mail unless it's really necessary.</w:t>
            </w:r>
          </w:p>
        </w:tc>
        <w:tc>
          <w:tcPr>
            <w:tcW w:w="2454" w:type="dxa"/>
          </w:tcPr>
          <w:p w:rsidR="00774E50" w:rsidRDefault="0009410B" w:rsidP="00C53086">
            <w:pPr>
              <w:rPr>
                <w:sz w:val="18"/>
              </w:rPr>
            </w:pPr>
            <w:r w:rsidRPr="0009410B">
              <w:rPr>
                <w:sz w:val="18"/>
              </w:rPr>
              <w:t>SITE NAME</w:t>
            </w:r>
            <w:r>
              <w:rPr>
                <w:sz w:val="18"/>
              </w:rPr>
              <w:t xml:space="preserve"> </w:t>
            </w:r>
            <w:r w:rsidR="00774E50">
              <w:rPr>
                <w:sz w:val="18"/>
              </w:rPr>
              <w:t>= site name</w:t>
            </w:r>
          </w:p>
          <w:p w:rsidR="00774E50" w:rsidRDefault="0009410B" w:rsidP="00C53086">
            <w:pPr>
              <w:rPr>
                <w:sz w:val="18"/>
              </w:rPr>
            </w:pPr>
            <w:r w:rsidRPr="0009410B">
              <w:rPr>
                <w:sz w:val="18"/>
              </w:rPr>
              <w:t>ALARM ID</w:t>
            </w:r>
            <w:r>
              <w:rPr>
                <w:sz w:val="18"/>
              </w:rPr>
              <w:t xml:space="preserve"> </w:t>
            </w:r>
            <w:r w:rsidR="00774E50">
              <w:rPr>
                <w:sz w:val="18"/>
              </w:rPr>
              <w:t>= Brief description</w:t>
            </w:r>
          </w:p>
          <w:p w:rsidR="00774E50" w:rsidRDefault="0009410B" w:rsidP="00C53086">
            <w:pPr>
              <w:rPr>
                <w:sz w:val="18"/>
              </w:rPr>
            </w:pPr>
            <w:r w:rsidRPr="0009410B">
              <w:rPr>
                <w:sz w:val="18"/>
              </w:rPr>
              <w:t>ALARM ID</w:t>
            </w:r>
            <w:r>
              <w:rPr>
                <w:sz w:val="18"/>
              </w:rPr>
              <w:t xml:space="preserve"> </w:t>
            </w:r>
            <w:r w:rsidR="00774E50">
              <w:rPr>
                <w:sz w:val="18"/>
              </w:rPr>
              <w:t xml:space="preserve">= description </w:t>
            </w:r>
          </w:p>
          <w:p w:rsidR="00774E50" w:rsidRDefault="00774E50" w:rsidP="0009410B">
            <w:pPr>
              <w:rPr>
                <w:sz w:val="18"/>
              </w:rPr>
            </w:pPr>
            <w:r>
              <w:rPr>
                <w:sz w:val="18"/>
              </w:rPr>
              <w:t xml:space="preserve">Body doesn’t contain the </w:t>
            </w:r>
            <w:r w:rsidR="0009410B">
              <w:rPr>
                <w:sz w:val="18"/>
              </w:rPr>
              <w:t>clearance time</w:t>
            </w:r>
          </w:p>
          <w:p w:rsidR="00774E50" w:rsidRPr="00B15EFD" w:rsidRDefault="0009410B" w:rsidP="00C53086">
            <w:pPr>
              <w:rPr>
                <w:sz w:val="18"/>
              </w:rPr>
            </w:pPr>
            <w:r w:rsidRPr="0009410B">
              <w:rPr>
                <w:sz w:val="18"/>
              </w:rPr>
              <w:t>ALARM DATE</w:t>
            </w:r>
            <w:r>
              <w:rPr>
                <w:sz w:val="18"/>
              </w:rPr>
              <w:t xml:space="preserve"> </w:t>
            </w:r>
            <w:r w:rsidR="00774E50">
              <w:rPr>
                <w:sz w:val="18"/>
              </w:rPr>
              <w:t>= alarm start</w:t>
            </w:r>
          </w:p>
        </w:tc>
      </w:tr>
      <w:tr w:rsidR="00774E50" w:rsidRPr="00B15EFD" w:rsidTr="00C53086">
        <w:tc>
          <w:tcPr>
            <w:tcW w:w="1507" w:type="dxa"/>
          </w:tcPr>
          <w:p w:rsidR="00774E50" w:rsidRPr="00B15EFD" w:rsidRDefault="00774E50" w:rsidP="00C53086">
            <w:pPr>
              <w:rPr>
                <w:sz w:val="18"/>
              </w:rPr>
            </w:pPr>
            <w:r w:rsidRPr="00B15EFD">
              <w:rPr>
                <w:sz w:val="18"/>
              </w:rPr>
              <w:t>cleared</w:t>
            </w:r>
          </w:p>
        </w:tc>
        <w:tc>
          <w:tcPr>
            <w:tcW w:w="3831" w:type="dxa"/>
          </w:tcPr>
          <w:p w:rsidR="0009410B" w:rsidRPr="0009410B" w:rsidRDefault="0009410B" w:rsidP="0009410B">
            <w:pPr>
              <w:rPr>
                <w:sz w:val="18"/>
              </w:rPr>
            </w:pPr>
            <w:r w:rsidRPr="0009410B">
              <w:rPr>
                <w:sz w:val="18"/>
              </w:rPr>
              <w:t>###### ALARM ID</w:t>
            </w:r>
          </w:p>
          <w:p w:rsidR="0009410B" w:rsidRPr="0009410B" w:rsidRDefault="0009410B" w:rsidP="0009410B">
            <w:pPr>
              <w:rPr>
                <w:sz w:val="18"/>
              </w:rPr>
            </w:pPr>
            <w:r w:rsidRPr="0009410B">
              <w:rPr>
                <w:sz w:val="18"/>
              </w:rPr>
              <w:t xml:space="preserve">                  </w:t>
            </w:r>
            <w:r w:rsidRPr="0009410B">
              <w:rPr>
                <w:sz w:val="18"/>
                <w:highlight w:val="yellow"/>
              </w:rPr>
              <w:t>15934</w:t>
            </w:r>
          </w:p>
          <w:p w:rsidR="0009410B" w:rsidRPr="0009410B" w:rsidRDefault="0009410B" w:rsidP="0009410B">
            <w:pPr>
              <w:rPr>
                <w:sz w:val="18"/>
              </w:rPr>
            </w:pPr>
            <w:r w:rsidRPr="0009410B">
              <w:rPr>
                <w:sz w:val="18"/>
              </w:rPr>
              <w:t>###### ALARM TYPE</w:t>
            </w:r>
          </w:p>
          <w:p w:rsidR="0009410B" w:rsidRPr="0009410B" w:rsidRDefault="0009410B" w:rsidP="0009410B">
            <w:pPr>
              <w:rPr>
                <w:sz w:val="18"/>
              </w:rPr>
            </w:pPr>
            <w:r w:rsidRPr="0009410B">
              <w:rPr>
                <w:sz w:val="18"/>
              </w:rPr>
              <w:t xml:space="preserve">                    [22] Optocoupler 7</w:t>
            </w:r>
          </w:p>
          <w:p w:rsidR="0009410B" w:rsidRPr="0009410B" w:rsidRDefault="0009410B" w:rsidP="0009410B">
            <w:pPr>
              <w:rPr>
                <w:sz w:val="18"/>
              </w:rPr>
            </w:pPr>
            <w:r w:rsidRPr="0009410B">
              <w:rPr>
                <w:sz w:val="18"/>
              </w:rPr>
              <w:t>###### ALARM DESCRIPTION</w:t>
            </w:r>
          </w:p>
          <w:p w:rsidR="0009410B" w:rsidRPr="0009410B" w:rsidRDefault="0009410B" w:rsidP="0009410B">
            <w:pPr>
              <w:rPr>
                <w:sz w:val="18"/>
              </w:rPr>
            </w:pPr>
            <w:r w:rsidRPr="0009410B">
              <w:rPr>
                <w:sz w:val="18"/>
              </w:rPr>
              <w:t xml:space="preserve">                            DOOR OPEN (4).</w:t>
            </w:r>
          </w:p>
          <w:p w:rsidR="0009410B" w:rsidRPr="0009410B" w:rsidRDefault="0009410B" w:rsidP="0009410B">
            <w:pPr>
              <w:rPr>
                <w:sz w:val="18"/>
              </w:rPr>
            </w:pPr>
            <w:r w:rsidRPr="0009410B">
              <w:rPr>
                <w:sz w:val="18"/>
              </w:rPr>
              <w:t>###### SITE NAME</w:t>
            </w:r>
          </w:p>
          <w:p w:rsidR="0009410B" w:rsidRPr="0009410B" w:rsidRDefault="0009410B" w:rsidP="0009410B">
            <w:pPr>
              <w:rPr>
                <w:sz w:val="18"/>
              </w:rPr>
            </w:pPr>
            <w:r w:rsidRPr="0009410B">
              <w:rPr>
                <w:sz w:val="18"/>
              </w:rPr>
              <w:t xml:space="preserve">                  D_MAHALA-02_BSS34(</w:t>
            </w:r>
            <w:r w:rsidRPr="0009410B">
              <w:rPr>
                <w:sz w:val="18"/>
                <w:highlight w:val="yellow"/>
              </w:rPr>
              <w:t>D_MAHALA-02_BSS16:SITE-0:):</w:t>
            </w:r>
            <w:r w:rsidRPr="0009410B">
              <w:rPr>
                <w:sz w:val="18"/>
              </w:rPr>
              <w:t xml:space="preserve"> 0 EAS 0 ###### ALARM DATE</w:t>
            </w:r>
          </w:p>
          <w:p w:rsidR="0009410B" w:rsidRPr="0009410B" w:rsidRDefault="0009410B" w:rsidP="0009410B">
            <w:pPr>
              <w:rPr>
                <w:sz w:val="18"/>
              </w:rPr>
            </w:pPr>
            <w:r w:rsidRPr="0009410B">
              <w:rPr>
                <w:sz w:val="18"/>
              </w:rPr>
              <w:t xml:space="preserve">                   </w:t>
            </w:r>
            <w:r w:rsidRPr="0009410B">
              <w:rPr>
                <w:sz w:val="18"/>
                <w:highlight w:val="yellow"/>
              </w:rPr>
              <w:t>31/03/2015  11:09:36</w:t>
            </w:r>
          </w:p>
          <w:p w:rsidR="0009410B" w:rsidRPr="0009410B" w:rsidRDefault="0009410B" w:rsidP="0009410B">
            <w:pPr>
              <w:rPr>
                <w:sz w:val="18"/>
              </w:rPr>
            </w:pPr>
            <w:r w:rsidRPr="0009410B">
              <w:rPr>
                <w:sz w:val="18"/>
              </w:rPr>
              <w:t>###### ClEARENCE DATE</w:t>
            </w:r>
          </w:p>
          <w:p w:rsidR="0009410B" w:rsidRPr="0009410B" w:rsidRDefault="0009410B" w:rsidP="0009410B">
            <w:pPr>
              <w:rPr>
                <w:sz w:val="18"/>
              </w:rPr>
            </w:pPr>
            <w:r w:rsidRPr="0009410B">
              <w:rPr>
                <w:sz w:val="18"/>
                <w:highlight w:val="yellow"/>
              </w:rPr>
              <w:t>31/03/2015 11:13:05</w:t>
            </w:r>
          </w:p>
          <w:p w:rsidR="0009410B" w:rsidRPr="0009410B" w:rsidRDefault="0009410B" w:rsidP="0009410B">
            <w:pPr>
              <w:rPr>
                <w:sz w:val="18"/>
              </w:rPr>
            </w:pPr>
            <w:r w:rsidRPr="0009410B">
              <w:rPr>
                <w:sz w:val="18"/>
              </w:rPr>
              <w:t>###### TIME DIFFRENCE</w:t>
            </w:r>
          </w:p>
          <w:p w:rsidR="0009410B" w:rsidRPr="0009410B" w:rsidRDefault="0009410B" w:rsidP="0009410B">
            <w:pPr>
              <w:rPr>
                <w:sz w:val="18"/>
              </w:rPr>
            </w:pPr>
            <w:r w:rsidRPr="0009410B">
              <w:rPr>
                <w:sz w:val="18"/>
              </w:rPr>
              <w:t xml:space="preserve">                 0</w:t>
            </w:r>
          </w:p>
          <w:p w:rsidR="0009410B" w:rsidRPr="0009410B" w:rsidRDefault="0009410B" w:rsidP="0009410B">
            <w:pPr>
              <w:rPr>
                <w:sz w:val="18"/>
              </w:rPr>
            </w:pPr>
            <w:r w:rsidRPr="0009410B">
              <w:rPr>
                <w:sz w:val="18"/>
              </w:rPr>
              <w:t>###### OMC TIME   Tue Mar 31 11:13:05 CAT 2015</w:t>
            </w:r>
          </w:p>
          <w:p w:rsidR="0009410B" w:rsidRPr="0009410B" w:rsidRDefault="0009410B" w:rsidP="0009410B">
            <w:pPr>
              <w:rPr>
                <w:sz w:val="18"/>
              </w:rPr>
            </w:pPr>
          </w:p>
          <w:p w:rsidR="0009410B" w:rsidRPr="0009410B" w:rsidRDefault="0009410B" w:rsidP="0009410B">
            <w:pPr>
              <w:rPr>
                <w:sz w:val="18"/>
              </w:rPr>
            </w:pPr>
          </w:p>
          <w:p w:rsidR="00774E50" w:rsidRPr="00B15EFD" w:rsidRDefault="0009410B" w:rsidP="0009410B">
            <w:pPr>
              <w:rPr>
                <w:sz w:val="18"/>
              </w:rPr>
            </w:pPr>
            <w:r w:rsidRPr="0009410B">
              <w:rPr>
                <w:sz w:val="18"/>
              </w:rPr>
              <w:lastRenderedPageBreak/>
              <w:t>Show you care; please don't print this e-mail unless it's really necessary.</w:t>
            </w:r>
          </w:p>
        </w:tc>
        <w:tc>
          <w:tcPr>
            <w:tcW w:w="2454" w:type="dxa"/>
          </w:tcPr>
          <w:p w:rsidR="0009410B" w:rsidRDefault="0009410B" w:rsidP="0009410B">
            <w:pPr>
              <w:rPr>
                <w:sz w:val="18"/>
              </w:rPr>
            </w:pPr>
            <w:r w:rsidRPr="0009410B">
              <w:rPr>
                <w:sz w:val="18"/>
              </w:rPr>
              <w:lastRenderedPageBreak/>
              <w:t>SITE NAME</w:t>
            </w:r>
            <w:r>
              <w:rPr>
                <w:sz w:val="18"/>
              </w:rPr>
              <w:t xml:space="preserve"> = site name</w:t>
            </w:r>
          </w:p>
          <w:p w:rsidR="0009410B" w:rsidRDefault="0009410B" w:rsidP="0009410B">
            <w:pPr>
              <w:rPr>
                <w:sz w:val="18"/>
              </w:rPr>
            </w:pPr>
            <w:r w:rsidRPr="0009410B">
              <w:rPr>
                <w:sz w:val="18"/>
              </w:rPr>
              <w:t>ALARM ID</w:t>
            </w:r>
            <w:r>
              <w:rPr>
                <w:sz w:val="18"/>
              </w:rPr>
              <w:t xml:space="preserve"> = Brief description</w:t>
            </w:r>
          </w:p>
          <w:p w:rsidR="0009410B" w:rsidRDefault="0009410B" w:rsidP="0009410B">
            <w:pPr>
              <w:rPr>
                <w:sz w:val="18"/>
              </w:rPr>
            </w:pPr>
            <w:r w:rsidRPr="0009410B">
              <w:rPr>
                <w:sz w:val="18"/>
              </w:rPr>
              <w:t>ALARM ID</w:t>
            </w:r>
            <w:r>
              <w:rPr>
                <w:sz w:val="18"/>
              </w:rPr>
              <w:t xml:space="preserve"> = description </w:t>
            </w:r>
          </w:p>
          <w:p w:rsidR="0009410B" w:rsidRDefault="0009410B" w:rsidP="0009410B">
            <w:pPr>
              <w:rPr>
                <w:sz w:val="18"/>
              </w:rPr>
            </w:pPr>
            <w:r>
              <w:rPr>
                <w:sz w:val="18"/>
              </w:rPr>
              <w:t>Body doesn’t contain the clearance time</w:t>
            </w:r>
          </w:p>
          <w:p w:rsidR="00774E50" w:rsidRDefault="0009410B" w:rsidP="0009410B">
            <w:pPr>
              <w:rPr>
                <w:sz w:val="18"/>
              </w:rPr>
            </w:pPr>
            <w:r w:rsidRPr="0009410B">
              <w:rPr>
                <w:sz w:val="18"/>
              </w:rPr>
              <w:t>ALARM DATE</w:t>
            </w:r>
            <w:r>
              <w:rPr>
                <w:sz w:val="18"/>
              </w:rPr>
              <w:t xml:space="preserve"> = alarm start</w:t>
            </w:r>
          </w:p>
          <w:p w:rsidR="0009410B" w:rsidRPr="00B15EFD" w:rsidRDefault="0009410B" w:rsidP="0009410B">
            <w:pPr>
              <w:rPr>
                <w:sz w:val="18"/>
              </w:rPr>
            </w:pPr>
            <w:r w:rsidRPr="0009410B">
              <w:rPr>
                <w:sz w:val="18"/>
              </w:rPr>
              <w:t>ClEARENCE DATE</w:t>
            </w:r>
            <w:r>
              <w:rPr>
                <w:sz w:val="18"/>
              </w:rPr>
              <w:t xml:space="preserve"> = alarm end</w:t>
            </w:r>
          </w:p>
        </w:tc>
      </w:tr>
    </w:tbl>
    <w:p w:rsidR="00774E50" w:rsidRDefault="00774E50" w:rsidP="00774E50"/>
    <w:p w:rsidR="00774E50" w:rsidRDefault="00774E50" w:rsidP="00774E50">
      <w:r>
        <w:t>The matching between cleared and active mails is determined by the active and cleared emails having the same:</w:t>
      </w:r>
    </w:p>
    <w:p w:rsidR="00774E50" w:rsidRDefault="00774E50" w:rsidP="006E5CED">
      <w:pPr>
        <w:pStyle w:val="ListParagraph"/>
        <w:numPr>
          <w:ilvl w:val="0"/>
          <w:numId w:val="12"/>
        </w:numPr>
      </w:pPr>
      <w:r>
        <w:t>Site name.</w:t>
      </w:r>
    </w:p>
    <w:p w:rsidR="00774E50" w:rsidRDefault="00774E50" w:rsidP="006E5CED">
      <w:pPr>
        <w:pStyle w:val="ListParagraph"/>
        <w:numPr>
          <w:ilvl w:val="0"/>
          <w:numId w:val="12"/>
        </w:numPr>
      </w:pPr>
      <w:r>
        <w:t>Alarm Brief Description.</w:t>
      </w:r>
    </w:p>
    <w:p w:rsidR="00774E50" w:rsidRPr="008E2CF9" w:rsidRDefault="00774E50" w:rsidP="006E5CED">
      <w:pPr>
        <w:pStyle w:val="ListParagraph"/>
        <w:numPr>
          <w:ilvl w:val="0"/>
          <w:numId w:val="12"/>
        </w:numPr>
      </w:pPr>
      <w:r>
        <w:t xml:space="preserve">Alarm </w:t>
      </w:r>
      <w:r>
        <w:rPr>
          <w:sz w:val="18"/>
        </w:rPr>
        <w:t>start</w:t>
      </w:r>
      <w:r>
        <w:t>.</w:t>
      </w:r>
    </w:p>
    <w:p w:rsidR="00BF7258" w:rsidRDefault="00BF7258" w:rsidP="00BF7258">
      <w:pPr>
        <w:pStyle w:val="Heading4"/>
      </w:pPr>
      <w:r>
        <w:t xml:space="preserve">Alert </w:t>
      </w:r>
      <w:r w:rsidR="00954F05">
        <w:t>Post Processing</w:t>
      </w:r>
    </w:p>
    <w:p w:rsidR="0070100B" w:rsidRDefault="0070100B" w:rsidP="00BF7258">
      <w:pPr>
        <w:pStyle w:val="Heading5"/>
      </w:pPr>
      <w:r>
        <w:t>Matching active and cleared alarms (door status)</w:t>
      </w:r>
    </w:p>
    <w:p w:rsidR="0070100B" w:rsidRDefault="0070100B" w:rsidP="0070100B">
      <w:r>
        <w:t>As mentioned for each vendor, each one is matched according to the available data in mail body, the general rule is:</w:t>
      </w:r>
    </w:p>
    <w:p w:rsidR="0070100B" w:rsidRDefault="0070100B" w:rsidP="006E5CED">
      <w:pPr>
        <w:pStyle w:val="ListParagraph"/>
        <w:numPr>
          <w:ilvl w:val="0"/>
          <w:numId w:val="15"/>
        </w:numPr>
      </w:pPr>
      <w:r>
        <w:t>Alarm start date and time are available in the clearance email, we match clearance to the active alert received with the exact same alarm start date and time.</w:t>
      </w:r>
    </w:p>
    <w:p w:rsidR="0070100B" w:rsidRDefault="0070100B" w:rsidP="006E5CED">
      <w:pPr>
        <w:pStyle w:val="ListParagraph"/>
        <w:numPr>
          <w:ilvl w:val="0"/>
          <w:numId w:val="15"/>
        </w:numPr>
      </w:pPr>
      <w:r>
        <w:t>Alarm start date and time are not available in the clearance email, clearance is associated to the first active alert received for this site with the same brief description (which represent the alarm name or alarm ID according to the template).</w:t>
      </w:r>
    </w:p>
    <w:p w:rsidR="0070100B" w:rsidRDefault="0070100B" w:rsidP="006E5CED">
      <w:pPr>
        <w:pStyle w:val="ListParagraph"/>
        <w:numPr>
          <w:ilvl w:val="0"/>
          <w:numId w:val="15"/>
        </w:numPr>
      </w:pPr>
      <w:r>
        <w:t>In case clearance alert arrived and no active alert with the same start time provided in the body was received previously:</w:t>
      </w:r>
    </w:p>
    <w:p w:rsidR="0070100B" w:rsidRDefault="0070100B" w:rsidP="006E5CED">
      <w:pPr>
        <w:pStyle w:val="ListParagraph"/>
        <w:numPr>
          <w:ilvl w:val="1"/>
          <w:numId w:val="15"/>
        </w:numPr>
      </w:pPr>
      <w:r>
        <w:t>This alert is created as a new alert and inserted in the database as a brand new alert with status cleared.</w:t>
      </w:r>
    </w:p>
    <w:p w:rsidR="0070100B" w:rsidRDefault="0070100B" w:rsidP="006E5CED">
      <w:pPr>
        <w:pStyle w:val="ListParagraph"/>
        <w:numPr>
          <w:ilvl w:val="1"/>
          <w:numId w:val="15"/>
        </w:numPr>
      </w:pPr>
      <w:r>
        <w:t xml:space="preserve">If active alert arrived with the same start date within </w:t>
      </w:r>
      <w:r w:rsidR="005F3A57">
        <w:t>3 hours</w:t>
      </w:r>
      <w:r>
        <w:t>, the active alert will be associated with the clearance entered previously.</w:t>
      </w:r>
    </w:p>
    <w:p w:rsidR="0070100B" w:rsidRDefault="0070100B" w:rsidP="006E5CED">
      <w:pPr>
        <w:pStyle w:val="ListParagraph"/>
        <w:numPr>
          <w:ilvl w:val="1"/>
          <w:numId w:val="15"/>
        </w:numPr>
      </w:pPr>
      <w:r>
        <w:t>If active alert arrived but the predefined period has passed, the active alert will be inserted as a new active alert without clearance.</w:t>
      </w:r>
    </w:p>
    <w:p w:rsidR="0070100B" w:rsidRDefault="0070100B" w:rsidP="006E5CED">
      <w:pPr>
        <w:pStyle w:val="ListParagraph"/>
        <w:numPr>
          <w:ilvl w:val="1"/>
          <w:numId w:val="15"/>
        </w:numPr>
      </w:pPr>
      <w:r>
        <w:t xml:space="preserve">Each alert can only be represented by two emails one for opening the door and the other for closing the door, if more than two alerts </w:t>
      </w:r>
      <w:r w:rsidR="00BD2C01">
        <w:t>had the same exact data, each two mails (active and cleared)  will represent a new alarm.</w:t>
      </w:r>
      <w:r>
        <w:t xml:space="preserve">  </w:t>
      </w:r>
    </w:p>
    <w:p w:rsidR="005F3A57" w:rsidRDefault="005F3A57" w:rsidP="006E5CED">
      <w:pPr>
        <w:pStyle w:val="ListParagraph"/>
        <w:numPr>
          <w:ilvl w:val="0"/>
          <w:numId w:val="15"/>
        </w:numPr>
      </w:pPr>
      <w:r>
        <w:t>In case clearance alert arrived with no start time provided in mail body and no active alert for this site was received previously:</w:t>
      </w:r>
    </w:p>
    <w:p w:rsidR="005F3A57" w:rsidRDefault="005F3A57" w:rsidP="006E5CED">
      <w:pPr>
        <w:pStyle w:val="ListParagraph"/>
        <w:numPr>
          <w:ilvl w:val="1"/>
          <w:numId w:val="15"/>
        </w:numPr>
      </w:pPr>
      <w:r>
        <w:t>This alert is created as a new alert and inserted in the database as a brand new alert with status cleared.</w:t>
      </w:r>
    </w:p>
    <w:p w:rsidR="005F3A57" w:rsidRDefault="005F3A57" w:rsidP="006E5CED">
      <w:pPr>
        <w:pStyle w:val="ListParagraph"/>
        <w:numPr>
          <w:ilvl w:val="1"/>
          <w:numId w:val="15"/>
        </w:numPr>
      </w:pPr>
      <w:r>
        <w:t>If active alert arrived for that site within 3 hours with start date before clearance time, the active alert will be associated with the clearance entered previously.</w:t>
      </w:r>
    </w:p>
    <w:p w:rsidR="005F3A57" w:rsidRDefault="005F3A57" w:rsidP="006E5CED">
      <w:pPr>
        <w:pStyle w:val="ListParagraph"/>
        <w:numPr>
          <w:ilvl w:val="1"/>
          <w:numId w:val="15"/>
        </w:numPr>
      </w:pPr>
      <w:r>
        <w:t>If active alert arrived but the predefined period has passed, the active alert will be inserted as a new active alert without clearance.</w:t>
      </w:r>
    </w:p>
    <w:p w:rsidR="005F3A57" w:rsidRDefault="005F3A57" w:rsidP="006E5CED">
      <w:pPr>
        <w:pStyle w:val="ListParagraph"/>
        <w:numPr>
          <w:ilvl w:val="1"/>
          <w:numId w:val="15"/>
        </w:numPr>
      </w:pPr>
      <w:r>
        <w:t xml:space="preserve">Each alert can only be represented by two emails one for opening the door and the other for closing the door, if more than two alerts had the same exact data, each two mails (active and cleared)  will represent a new alarm.  </w:t>
      </w:r>
    </w:p>
    <w:p w:rsidR="00541223" w:rsidRDefault="00541223" w:rsidP="00541223">
      <w:pPr>
        <w:pStyle w:val="ListParagraph"/>
      </w:pPr>
    </w:p>
    <w:p w:rsidR="00AD78FF" w:rsidRDefault="00AD78FF" w:rsidP="00BF7258">
      <w:pPr>
        <w:pStyle w:val="Heading5"/>
      </w:pPr>
      <w:r>
        <w:lastRenderedPageBreak/>
        <w:t>Duplicate alerts</w:t>
      </w:r>
    </w:p>
    <w:p w:rsidR="008E2CF9" w:rsidRDefault="00AD78FF" w:rsidP="00347CF5">
      <w:r>
        <w:t xml:space="preserve">Some OMCs from Mobinil side sends duplicate mails for verification purposes, </w:t>
      </w:r>
      <w:r w:rsidR="00347CF5">
        <w:t>these alerts are considered duplicate if it met the following criteria</w:t>
      </w:r>
      <w:r>
        <w:t>:</w:t>
      </w:r>
    </w:p>
    <w:p w:rsidR="00347CF5" w:rsidRDefault="00347CF5" w:rsidP="006E5CED">
      <w:pPr>
        <w:pStyle w:val="ListParagraph"/>
        <w:numPr>
          <w:ilvl w:val="0"/>
          <w:numId w:val="16"/>
        </w:numPr>
      </w:pPr>
      <w:r>
        <w:t xml:space="preserve">For Alcatel, a previous active alert with the same site </w:t>
      </w:r>
      <w:r w:rsidR="004D4F7B">
        <w:t>name,</w:t>
      </w:r>
      <w:r>
        <w:t xml:space="preserve"> Brief Description and start time.</w:t>
      </w:r>
    </w:p>
    <w:p w:rsidR="00347CF5" w:rsidRDefault="00347CF5" w:rsidP="006E5CED">
      <w:pPr>
        <w:pStyle w:val="ListParagraph"/>
        <w:numPr>
          <w:ilvl w:val="0"/>
          <w:numId w:val="16"/>
        </w:numPr>
      </w:pPr>
      <w:r>
        <w:t>For Nokia, a previous active alert with the same site name, Brief Description and start time.</w:t>
      </w:r>
    </w:p>
    <w:p w:rsidR="00347CF5" w:rsidRDefault="00DF7218" w:rsidP="006E5CED">
      <w:pPr>
        <w:pStyle w:val="ListParagraph"/>
        <w:numPr>
          <w:ilvl w:val="0"/>
          <w:numId w:val="16"/>
        </w:numPr>
      </w:pPr>
      <w:r>
        <w:t xml:space="preserve">For </w:t>
      </w:r>
      <w:r w:rsidR="00347CF5">
        <w:t>Huawei, a previous active alert with the same site name, Location Information (brief description), and start time.</w:t>
      </w:r>
    </w:p>
    <w:p w:rsidR="00347CF5" w:rsidRDefault="00DF7218" w:rsidP="006E5CED">
      <w:pPr>
        <w:pStyle w:val="ListParagraph"/>
        <w:numPr>
          <w:ilvl w:val="0"/>
          <w:numId w:val="16"/>
        </w:numPr>
      </w:pPr>
      <w:r>
        <w:t xml:space="preserve">For </w:t>
      </w:r>
      <w:r w:rsidR="00347CF5">
        <w:t>ZTE</w:t>
      </w:r>
      <w:r>
        <w:t>, a previous active alert with the same site name, Brief description</w:t>
      </w:r>
      <w:r w:rsidR="00347CF5">
        <w:t xml:space="preserve"> and start time</w:t>
      </w:r>
      <w:r>
        <w:t>.</w:t>
      </w:r>
    </w:p>
    <w:p w:rsidR="00AD78FF" w:rsidRDefault="00DF7218" w:rsidP="006E5CED">
      <w:pPr>
        <w:pStyle w:val="ListParagraph"/>
        <w:numPr>
          <w:ilvl w:val="0"/>
          <w:numId w:val="16"/>
        </w:numPr>
      </w:pPr>
      <w:r>
        <w:t xml:space="preserve">For </w:t>
      </w:r>
      <w:r w:rsidR="004D4F7B">
        <w:t>Motorola,</w:t>
      </w:r>
      <w:r>
        <w:t xml:space="preserve"> a previous active alert with the same site name, </w:t>
      </w:r>
      <w:r w:rsidR="00347CF5">
        <w:t>Alert</w:t>
      </w:r>
      <w:r>
        <w:t xml:space="preserve"> </w:t>
      </w:r>
      <w:r w:rsidR="00347CF5">
        <w:t>ID</w:t>
      </w:r>
      <w:r>
        <w:t xml:space="preserve"> (Brief description</w:t>
      </w:r>
      <w:r w:rsidR="004D4F7B">
        <w:t>) and</w:t>
      </w:r>
      <w:r w:rsidR="00347CF5">
        <w:t xml:space="preserve"> start time</w:t>
      </w:r>
      <w:r>
        <w:t>.</w:t>
      </w:r>
    </w:p>
    <w:p w:rsidR="00E8723A" w:rsidRDefault="00E8723A" w:rsidP="00E8723A">
      <w:r>
        <w:t xml:space="preserve">These duplicate alerts are not shown in UI </w:t>
      </w:r>
    </w:p>
    <w:p w:rsidR="00C53086" w:rsidRDefault="00C53086" w:rsidP="00BF7258">
      <w:pPr>
        <w:pStyle w:val="Heading5"/>
      </w:pPr>
      <w:r>
        <w:t>Apply Automatic legal action to received alert</w:t>
      </w:r>
    </w:p>
    <w:p w:rsidR="00C53086" w:rsidRDefault="00C53086" w:rsidP="00C53086">
      <w:r>
        <w:t>When an alert is received, the system checks if the site associated with this alert has an automatic legal action assigned to it,</w:t>
      </w:r>
    </w:p>
    <w:p w:rsidR="00C53086" w:rsidRDefault="00C53086" w:rsidP="00C53086">
      <w:r>
        <w:t xml:space="preserve">If it </w:t>
      </w:r>
      <w:r w:rsidR="00667591">
        <w:t>has an automatic legal action the following occurs:</w:t>
      </w:r>
    </w:p>
    <w:p w:rsidR="00667591" w:rsidRDefault="00667591" w:rsidP="006E5CED">
      <w:pPr>
        <w:pStyle w:val="ListParagraph"/>
        <w:numPr>
          <w:ilvl w:val="0"/>
          <w:numId w:val="18"/>
        </w:numPr>
      </w:pPr>
      <w:r>
        <w:t>The alert is marked as legal automatically.</w:t>
      </w:r>
    </w:p>
    <w:p w:rsidR="00667591" w:rsidRDefault="00667591" w:rsidP="006E5CED">
      <w:pPr>
        <w:pStyle w:val="ListParagraph"/>
        <w:numPr>
          <w:ilvl w:val="0"/>
          <w:numId w:val="18"/>
        </w:numPr>
      </w:pPr>
      <w:r>
        <w:t>The description will be changed describing that the legal action is changed automatically.</w:t>
      </w:r>
    </w:p>
    <w:p w:rsidR="00667591" w:rsidRDefault="00667591" w:rsidP="006E5CED">
      <w:pPr>
        <w:pStyle w:val="ListParagraph"/>
        <w:numPr>
          <w:ilvl w:val="0"/>
          <w:numId w:val="18"/>
        </w:numPr>
      </w:pPr>
      <w:r>
        <w:t>The legal action for this alert will be assigned the value of automatic legal action associated with the site.</w:t>
      </w:r>
    </w:p>
    <w:p w:rsidR="004F73F7" w:rsidRDefault="004F73F7" w:rsidP="00BF7258">
      <w:pPr>
        <w:pStyle w:val="Heading5"/>
      </w:pPr>
      <w:r>
        <w:t>Receiving an alert with site name that doesn’t exist in CAP system</w:t>
      </w:r>
    </w:p>
    <w:p w:rsidR="004F73F7" w:rsidRDefault="004F73F7" w:rsidP="004F73F7">
      <w:r>
        <w:t>If an alert was received with a site name that doesn’t exist in the system, the administrator needs to be notified of this.</w:t>
      </w:r>
    </w:p>
    <w:p w:rsidR="004F73F7" w:rsidRDefault="004F73F7" w:rsidP="006E5CED">
      <w:pPr>
        <w:pStyle w:val="ListParagraph"/>
        <w:numPr>
          <w:ilvl w:val="0"/>
          <w:numId w:val="19"/>
        </w:numPr>
      </w:pPr>
      <w:r>
        <w:t>From the mail receiver application configuration we read the administrators emails separated by comma.</w:t>
      </w:r>
    </w:p>
    <w:p w:rsidR="004F73F7" w:rsidRDefault="004F73F7" w:rsidP="006E5CED">
      <w:pPr>
        <w:pStyle w:val="ListParagraph"/>
        <w:numPr>
          <w:ilvl w:val="0"/>
          <w:numId w:val="19"/>
        </w:numPr>
      </w:pPr>
      <w:r>
        <w:t>We create a new object of type MailSend and add the email details to it.</w:t>
      </w:r>
    </w:p>
    <w:p w:rsidR="004F73F7" w:rsidRDefault="004F73F7" w:rsidP="006E5CED">
      <w:pPr>
        <w:pStyle w:val="ListParagraph"/>
        <w:numPr>
          <w:ilvl w:val="0"/>
          <w:numId w:val="19"/>
        </w:numPr>
      </w:pPr>
      <w:r>
        <w:t>In the mail body we specify the site name that doesn’t exist in system.</w:t>
      </w:r>
    </w:p>
    <w:p w:rsidR="004F73F7" w:rsidRDefault="004F73F7" w:rsidP="006E5CED">
      <w:pPr>
        <w:pStyle w:val="ListParagraph"/>
        <w:numPr>
          <w:ilvl w:val="0"/>
          <w:numId w:val="19"/>
        </w:numPr>
      </w:pPr>
      <w:r>
        <w:t>Then we save the Mail send object to database to be sent by mail sender service.</w:t>
      </w:r>
    </w:p>
    <w:p w:rsidR="00C53086" w:rsidRDefault="00C53086" w:rsidP="00BF7258">
      <w:pPr>
        <w:pStyle w:val="Heading5"/>
      </w:pPr>
      <w:r>
        <w:t>Matching alert to intervention</w:t>
      </w:r>
    </w:p>
    <w:p w:rsidR="00FB11AA" w:rsidRDefault="00FB11AA" w:rsidP="00FB11AA">
      <w:r>
        <w:t>Interventions are the entity displayed to the user on UI, it represents the cycle including opening a door, sending a request and finishing a request and leaving site.</w:t>
      </w:r>
    </w:p>
    <w:p w:rsidR="00FB11AA" w:rsidRDefault="00FB11AA" w:rsidP="00FB11AA">
      <w:r>
        <w:t>Interventions are the records displayed in the main door alarm view.</w:t>
      </w:r>
    </w:p>
    <w:p w:rsidR="00C53086" w:rsidRDefault="00C53086" w:rsidP="00FB11AA">
      <w:r>
        <w:t>As agreed UI will display interventions as follows:</w:t>
      </w:r>
    </w:p>
    <w:p w:rsidR="00C53086" w:rsidRDefault="00C53086" w:rsidP="006E5CED">
      <w:pPr>
        <w:pStyle w:val="ListParagraph"/>
        <w:numPr>
          <w:ilvl w:val="0"/>
          <w:numId w:val="17"/>
        </w:numPr>
      </w:pPr>
      <w:r>
        <w:lastRenderedPageBreak/>
        <w:t xml:space="preserve">During access requests (after access request is approved and before </w:t>
      </w:r>
      <w:r w:rsidR="00212D51">
        <w:t>departure request is approved) all door alerts for this site will be displayed as one record in UI.</w:t>
      </w:r>
    </w:p>
    <w:p w:rsidR="00D2767A" w:rsidRDefault="00E763A4" w:rsidP="006E5CED">
      <w:pPr>
        <w:pStyle w:val="ListParagraph"/>
        <w:numPr>
          <w:ilvl w:val="0"/>
          <w:numId w:val="17"/>
        </w:numPr>
      </w:pPr>
      <w:r>
        <w:t>When an alert is received system check for an existing intervention that is either expecting a door alert or an intervention indicating a contractor is working inside the site</w:t>
      </w:r>
      <w:r w:rsidR="00D2767A">
        <w:t xml:space="preserve">, </w:t>
      </w:r>
      <w:r w:rsidR="00021BDC">
        <w:t>these intervention are any intervention with a status other than the following</w:t>
      </w:r>
      <w:r w:rsidR="00D2767A">
        <w:t>:</w:t>
      </w:r>
    </w:p>
    <w:p w:rsidR="00021BDC" w:rsidRDefault="00021BDC" w:rsidP="006E5CED">
      <w:pPr>
        <w:pStyle w:val="ListParagraph"/>
        <w:numPr>
          <w:ilvl w:val="1"/>
          <w:numId w:val="17"/>
        </w:numPr>
      </w:pPr>
      <w:r>
        <w:t>SOCed Without Request</w:t>
      </w:r>
    </w:p>
    <w:p w:rsidR="00021BDC" w:rsidRDefault="00021BDC" w:rsidP="006E5CED">
      <w:pPr>
        <w:pStyle w:val="ListParagraph"/>
        <w:numPr>
          <w:ilvl w:val="1"/>
          <w:numId w:val="17"/>
        </w:numPr>
      </w:pPr>
      <w:r>
        <w:t>SOCed No Renewal Request</w:t>
      </w:r>
    </w:p>
    <w:p w:rsidR="00021BDC" w:rsidRDefault="00021BDC" w:rsidP="006E5CED">
      <w:pPr>
        <w:pStyle w:val="ListParagraph"/>
        <w:numPr>
          <w:ilvl w:val="1"/>
          <w:numId w:val="17"/>
        </w:numPr>
      </w:pPr>
      <w:r>
        <w:t>SOCed Finished Action Plan</w:t>
      </w:r>
    </w:p>
    <w:p w:rsidR="00021BDC" w:rsidRDefault="00021BDC" w:rsidP="006E5CED">
      <w:pPr>
        <w:pStyle w:val="ListParagraph"/>
        <w:numPr>
          <w:ilvl w:val="1"/>
          <w:numId w:val="17"/>
        </w:numPr>
      </w:pPr>
      <w:r>
        <w:t>Departure Approved</w:t>
      </w:r>
    </w:p>
    <w:p w:rsidR="00021BDC" w:rsidRDefault="00021BDC" w:rsidP="006E5CED">
      <w:pPr>
        <w:pStyle w:val="ListParagraph"/>
        <w:numPr>
          <w:ilvl w:val="1"/>
          <w:numId w:val="17"/>
        </w:numPr>
      </w:pPr>
      <w:r>
        <w:t>Waiting Request</w:t>
      </w:r>
    </w:p>
    <w:p w:rsidR="00021BDC" w:rsidRDefault="00021BDC" w:rsidP="006E5CED">
      <w:pPr>
        <w:pStyle w:val="ListParagraph"/>
        <w:numPr>
          <w:ilvl w:val="1"/>
          <w:numId w:val="17"/>
        </w:numPr>
      </w:pPr>
      <w:r>
        <w:t>Duplicate Alert</w:t>
      </w:r>
    </w:p>
    <w:p w:rsidR="00121217" w:rsidRDefault="00121217" w:rsidP="006E5CED">
      <w:pPr>
        <w:pStyle w:val="ListParagraph"/>
        <w:numPr>
          <w:ilvl w:val="0"/>
          <w:numId w:val="17"/>
        </w:numPr>
      </w:pPr>
      <w:r>
        <w:t>The intervention is matched with the following criteria in addition to the above conditions:</w:t>
      </w:r>
    </w:p>
    <w:p w:rsidR="00121217" w:rsidRDefault="00121217" w:rsidP="006E5CED">
      <w:pPr>
        <w:pStyle w:val="ListParagraph"/>
        <w:numPr>
          <w:ilvl w:val="1"/>
          <w:numId w:val="17"/>
        </w:numPr>
      </w:pPr>
      <w:r>
        <w:t>Site name or site code, in case request was made first and we only have site code available in the intervention.</w:t>
      </w:r>
    </w:p>
    <w:p w:rsidR="00121217" w:rsidRDefault="00121217" w:rsidP="006E5CED">
      <w:pPr>
        <w:pStyle w:val="ListParagraph"/>
        <w:numPr>
          <w:ilvl w:val="1"/>
          <w:numId w:val="17"/>
        </w:numPr>
      </w:pPr>
      <w:r>
        <w:t>Vendor if it is available in the intervention.</w:t>
      </w:r>
    </w:p>
    <w:p w:rsidR="00121217" w:rsidRDefault="00121217" w:rsidP="006E5CED">
      <w:pPr>
        <w:pStyle w:val="ListParagraph"/>
        <w:numPr>
          <w:ilvl w:val="1"/>
          <w:numId w:val="17"/>
        </w:numPr>
      </w:pPr>
      <w:r>
        <w:t>Intervention status as above.</w:t>
      </w:r>
    </w:p>
    <w:p w:rsidR="00121217" w:rsidRDefault="00121217" w:rsidP="006E5CED">
      <w:pPr>
        <w:pStyle w:val="ListParagraph"/>
        <w:numPr>
          <w:ilvl w:val="0"/>
          <w:numId w:val="17"/>
        </w:numPr>
      </w:pPr>
      <w:r>
        <w:t>If no intervention exists that meets the above criteria a new intervention is created with new alert information.</w:t>
      </w:r>
    </w:p>
    <w:p w:rsidR="00483D9C" w:rsidRDefault="00483D9C">
      <w:r>
        <w:br w:type="page"/>
      </w:r>
    </w:p>
    <w:p w:rsidR="00483D9C" w:rsidRPr="00535C50" w:rsidRDefault="00483D9C" w:rsidP="00483D9C">
      <w:pPr>
        <w:pStyle w:val="ListParagraph"/>
      </w:pPr>
    </w:p>
    <w:p w:rsidR="008E2CF9" w:rsidRDefault="008E2CF9" w:rsidP="008E2CF9">
      <w:pPr>
        <w:pStyle w:val="Heading4"/>
      </w:pPr>
      <w:r>
        <w:t>Projects in solution</w:t>
      </w:r>
    </w:p>
    <w:p w:rsidR="008E2CF9" w:rsidRDefault="008E2CF9" w:rsidP="006E5CED">
      <w:pPr>
        <w:pStyle w:val="ListParagraph"/>
        <w:numPr>
          <w:ilvl w:val="0"/>
          <w:numId w:val="11"/>
        </w:numPr>
      </w:pPr>
      <w:r w:rsidRPr="00B638E4">
        <w:t>MCAP.Mail.Receiver</w:t>
      </w:r>
    </w:p>
    <w:p w:rsidR="008E2CF9" w:rsidRDefault="008E2CF9" w:rsidP="006E5CED">
      <w:pPr>
        <w:pStyle w:val="ListParagraph"/>
        <w:numPr>
          <w:ilvl w:val="0"/>
          <w:numId w:val="11"/>
        </w:numPr>
      </w:pPr>
      <w:r w:rsidRPr="00B638E4">
        <w:t>MCAP.Mail.Receiver.Entities</w:t>
      </w:r>
    </w:p>
    <w:p w:rsidR="008E2CF9" w:rsidRDefault="008E2CF9" w:rsidP="006E5CED">
      <w:pPr>
        <w:pStyle w:val="ListParagraph"/>
        <w:numPr>
          <w:ilvl w:val="0"/>
          <w:numId w:val="11"/>
        </w:numPr>
      </w:pPr>
      <w:r w:rsidRPr="00B638E4">
        <w:t>MCAP.Mail.Receiver.Services</w:t>
      </w:r>
    </w:p>
    <w:p w:rsidR="008E2CF9" w:rsidRPr="009634EA" w:rsidRDefault="008E2CF9" w:rsidP="006E5CED">
      <w:pPr>
        <w:pStyle w:val="ListParagraph"/>
        <w:numPr>
          <w:ilvl w:val="0"/>
          <w:numId w:val="11"/>
        </w:numPr>
      </w:pPr>
      <w:r w:rsidRPr="00B638E4">
        <w:t>MCAP.Log</w:t>
      </w:r>
      <w:r>
        <w:t>, library project, contains logging to file.</w:t>
      </w:r>
    </w:p>
    <w:p w:rsidR="008E2CF9" w:rsidRDefault="008E2CF9" w:rsidP="008E2CF9">
      <w:pPr>
        <w:pStyle w:val="Heading4"/>
      </w:pPr>
      <w:r>
        <w:t>Deployment on server</w:t>
      </w:r>
    </w:p>
    <w:p w:rsidR="008E2CF9" w:rsidRDefault="008E2CF9" w:rsidP="008E2CF9">
      <w:r>
        <w:t xml:space="preserve">This service is a winforms application run on server SV-CAP-APP-01 with IP </w:t>
      </w:r>
      <w:r w:rsidRPr="00FA391A">
        <w:t>10.110.37.53</w:t>
      </w:r>
    </w:p>
    <w:p w:rsidR="00483D9C" w:rsidRDefault="00483D9C">
      <w:r>
        <w:br w:type="page"/>
      </w:r>
    </w:p>
    <w:p w:rsidR="00DA678E" w:rsidRDefault="00483D9C" w:rsidP="00483D9C">
      <w:pPr>
        <w:pStyle w:val="Heading2"/>
      </w:pPr>
      <w:r>
        <w:lastRenderedPageBreak/>
        <w:t>Requests</w:t>
      </w:r>
    </w:p>
    <w:p w:rsidR="00483D9C" w:rsidRDefault="00483D9C" w:rsidP="00483D9C">
      <w:pPr>
        <w:pStyle w:val="Heading3"/>
      </w:pPr>
      <w:r>
        <w:t>USSD Receiver</w:t>
      </w:r>
    </w:p>
    <w:p w:rsidR="00D2361B" w:rsidRDefault="00D2361B" w:rsidP="00D2361B">
      <w:r>
        <w:t>This service is responsible for parsing USSD request sent from Contractor to represent one of the following requests:</w:t>
      </w:r>
    </w:p>
    <w:p w:rsidR="00D2361B" w:rsidRDefault="00D2361B" w:rsidP="006E5CED">
      <w:pPr>
        <w:pStyle w:val="ListParagraph"/>
        <w:numPr>
          <w:ilvl w:val="0"/>
          <w:numId w:val="20"/>
        </w:numPr>
      </w:pPr>
      <w:r>
        <w:t>Access Request.</w:t>
      </w:r>
    </w:p>
    <w:p w:rsidR="00D2361B" w:rsidRDefault="00D2361B" w:rsidP="006E5CED">
      <w:pPr>
        <w:pStyle w:val="ListParagraph"/>
        <w:numPr>
          <w:ilvl w:val="0"/>
          <w:numId w:val="20"/>
        </w:numPr>
      </w:pPr>
      <w:r>
        <w:t>Renew Request.</w:t>
      </w:r>
    </w:p>
    <w:p w:rsidR="00D2361B" w:rsidRDefault="00D2361B" w:rsidP="006E5CED">
      <w:pPr>
        <w:pStyle w:val="ListParagraph"/>
        <w:numPr>
          <w:ilvl w:val="0"/>
          <w:numId w:val="20"/>
        </w:numPr>
      </w:pPr>
      <w:r>
        <w:t>Departure Request.</w:t>
      </w:r>
    </w:p>
    <w:p w:rsidR="00CF34C8" w:rsidRDefault="00CF34C8" w:rsidP="00CF34C8">
      <w:r>
        <w:t>The USSD service from Mobinil side send an XML to our service after they gather data from Contractor.</w:t>
      </w:r>
    </w:p>
    <w:p w:rsidR="00CF34C8" w:rsidRDefault="00CF34C8" w:rsidP="00CF34C8">
      <w:r>
        <w:t xml:space="preserve">After our service finished xml </w:t>
      </w:r>
      <w:r w:rsidR="00DC6F6F">
        <w:t>processing,</w:t>
      </w:r>
      <w:r>
        <w:t xml:space="preserve"> and the information is validated and the system managed to construct a valid request, the system sends an SMS to the contractor to notify him with the approval status of his request.</w:t>
      </w:r>
    </w:p>
    <w:p w:rsidR="00DC6F6F" w:rsidRDefault="00DC6F6F" w:rsidP="00CF34C8">
      <w:r>
        <w:t>For access and renew request once the information is verified and parsed successfully, the request is approved by default and the SMS is sent to contractor automatically.</w:t>
      </w:r>
    </w:p>
    <w:p w:rsidR="00DC6F6F" w:rsidRDefault="00DC6F6F" w:rsidP="00CF34C8">
      <w:r>
        <w:t xml:space="preserve">For departure request, after the information is verified and parsed successfully, it remains “Pending Approval” from Supervisor </w:t>
      </w:r>
      <w:r w:rsidR="00BC2100">
        <w:t>user,</w:t>
      </w:r>
      <w:r>
        <w:t xml:space="preserve"> after the supervisor approves or rejects the request from “Main door alarm view” the SMS is sent with supervisor choice and comments.</w:t>
      </w:r>
    </w:p>
    <w:p w:rsidR="004131BF" w:rsidRDefault="004131BF" w:rsidP="00CF34C8">
      <w:r>
        <w:t xml:space="preserve">XML templates are found </w:t>
      </w:r>
      <w:hyperlink r:id="rId17" w:history="1">
        <w:r w:rsidRPr="004131BF">
          <w:rPr>
            <w:rStyle w:val="Hyperlink"/>
          </w:rPr>
          <w:t>here</w:t>
        </w:r>
      </w:hyperlink>
    </w:p>
    <w:p w:rsidR="00CF34C8" w:rsidRDefault="00CF34C8" w:rsidP="00CF34C8">
      <w:pPr>
        <w:pStyle w:val="Heading4"/>
      </w:pPr>
      <w:r>
        <w:t>Access request</w:t>
      </w:r>
    </w:p>
    <w:p w:rsidR="00CF34C8" w:rsidRDefault="001B64B3" w:rsidP="00CF34C8">
      <w:r>
        <w:t>Access request is divided to two types:</w:t>
      </w:r>
    </w:p>
    <w:p w:rsidR="001B64B3" w:rsidRDefault="001B64B3" w:rsidP="006E5CED">
      <w:pPr>
        <w:pStyle w:val="ListParagraph"/>
        <w:numPr>
          <w:ilvl w:val="0"/>
          <w:numId w:val="22"/>
        </w:numPr>
      </w:pPr>
      <w:r>
        <w:t>New access.</w:t>
      </w:r>
    </w:p>
    <w:p w:rsidR="001B64B3" w:rsidRDefault="001B64B3" w:rsidP="006E5CED">
      <w:pPr>
        <w:pStyle w:val="ListParagraph"/>
        <w:numPr>
          <w:ilvl w:val="0"/>
          <w:numId w:val="22"/>
        </w:numPr>
      </w:pPr>
      <w:r>
        <w:t>Concatenated access, an access proceeded by other requests and is a continual for the work done before.</w:t>
      </w:r>
    </w:p>
    <w:p w:rsidR="00D52C19" w:rsidRDefault="00D52C19" w:rsidP="00D52C19">
      <w:pPr>
        <w:pStyle w:val="Heading5"/>
      </w:pPr>
      <w:r>
        <w:t>New access</w:t>
      </w:r>
    </w:p>
    <w:p w:rsidR="00D52C19" w:rsidRDefault="00D52C19" w:rsidP="00D52C19">
      <w:r>
        <w:t>We receive the following info in the XML</w:t>
      </w:r>
    </w:p>
    <w:p w:rsidR="00D52C19" w:rsidRDefault="00D52C19" w:rsidP="006E5CED">
      <w:pPr>
        <w:pStyle w:val="ListParagraph"/>
        <w:numPr>
          <w:ilvl w:val="0"/>
          <w:numId w:val="23"/>
        </w:numPr>
      </w:pPr>
      <w:r w:rsidRPr="004131BF">
        <w:t>Request</w:t>
      </w:r>
      <w:r>
        <w:t xml:space="preserve"> </w:t>
      </w:r>
      <w:r w:rsidRPr="004131BF">
        <w:t>Type</w:t>
      </w:r>
      <w:r>
        <w:t>, access for access requests.</w:t>
      </w:r>
    </w:p>
    <w:p w:rsidR="00D52C19" w:rsidRDefault="00D52C19" w:rsidP="006E5CED">
      <w:pPr>
        <w:pStyle w:val="ListParagraph"/>
        <w:numPr>
          <w:ilvl w:val="0"/>
          <w:numId w:val="23"/>
        </w:numPr>
      </w:pPr>
      <w:r>
        <w:t>User information:</w:t>
      </w:r>
    </w:p>
    <w:p w:rsidR="00D52C19" w:rsidRDefault="00D52C19" w:rsidP="006E5CED">
      <w:pPr>
        <w:pStyle w:val="ListParagraph"/>
        <w:numPr>
          <w:ilvl w:val="1"/>
          <w:numId w:val="23"/>
        </w:numPr>
      </w:pPr>
      <w:r>
        <w:t>Mobile number, we validate mobile number is an authorized existing contractor.</w:t>
      </w:r>
    </w:p>
    <w:p w:rsidR="00D52C19" w:rsidRDefault="00D52C19" w:rsidP="006E5CED">
      <w:pPr>
        <w:pStyle w:val="ListParagraph"/>
        <w:numPr>
          <w:ilvl w:val="1"/>
          <w:numId w:val="23"/>
        </w:numPr>
      </w:pPr>
      <w:r>
        <w:t>Pin code, we validate pin code is valid for the mobile number sent.</w:t>
      </w:r>
    </w:p>
    <w:p w:rsidR="00D52C19" w:rsidRDefault="00D52C19" w:rsidP="006E5CED">
      <w:pPr>
        <w:pStyle w:val="ListParagraph"/>
        <w:numPr>
          <w:ilvl w:val="1"/>
          <w:numId w:val="23"/>
        </w:numPr>
      </w:pPr>
      <w:r>
        <w:t>User is Mobinil staff, true or false value.</w:t>
      </w:r>
    </w:p>
    <w:p w:rsidR="00D52C19" w:rsidRDefault="00D52C19" w:rsidP="006E5CED">
      <w:pPr>
        <w:pStyle w:val="ListParagraph"/>
        <w:numPr>
          <w:ilvl w:val="1"/>
          <w:numId w:val="23"/>
        </w:numPr>
      </w:pPr>
      <w:r>
        <w:t>User is trusted, true or false value.</w:t>
      </w:r>
    </w:p>
    <w:p w:rsidR="00D52C19" w:rsidRDefault="00D52C19" w:rsidP="006E5CED">
      <w:pPr>
        <w:pStyle w:val="ListParagraph"/>
        <w:numPr>
          <w:ilvl w:val="0"/>
          <w:numId w:val="23"/>
        </w:numPr>
      </w:pPr>
      <w:r>
        <w:t>Action Information:</w:t>
      </w:r>
    </w:p>
    <w:p w:rsidR="00D52C19" w:rsidRDefault="00D52C19" w:rsidP="006E5CED">
      <w:pPr>
        <w:pStyle w:val="ListParagraph"/>
        <w:numPr>
          <w:ilvl w:val="1"/>
          <w:numId w:val="23"/>
        </w:numPr>
      </w:pPr>
      <w:r>
        <w:t>Action type, should be one of the following :</w:t>
      </w:r>
    </w:p>
    <w:p w:rsidR="00D52C19" w:rsidRDefault="00D52C19" w:rsidP="006E5CED">
      <w:pPr>
        <w:pStyle w:val="ListParagraph"/>
        <w:numPr>
          <w:ilvl w:val="2"/>
          <w:numId w:val="23"/>
        </w:numPr>
      </w:pPr>
      <w:r>
        <w:t xml:space="preserve">Action Plan </w:t>
      </w:r>
    </w:p>
    <w:p w:rsidR="00D52C19" w:rsidRDefault="00D52C19" w:rsidP="006E5CED">
      <w:pPr>
        <w:pStyle w:val="ListParagraph"/>
        <w:numPr>
          <w:ilvl w:val="2"/>
          <w:numId w:val="23"/>
        </w:numPr>
      </w:pPr>
      <w:r>
        <w:t xml:space="preserve">Incident </w:t>
      </w:r>
    </w:p>
    <w:p w:rsidR="00D52C19" w:rsidRDefault="00D52C19" w:rsidP="006E5CED">
      <w:pPr>
        <w:pStyle w:val="ListParagraph"/>
        <w:numPr>
          <w:ilvl w:val="2"/>
          <w:numId w:val="23"/>
        </w:numPr>
      </w:pPr>
      <w:r>
        <w:t xml:space="preserve">Urgent Action Plan </w:t>
      </w:r>
    </w:p>
    <w:p w:rsidR="00D52C19" w:rsidRDefault="00D52C19" w:rsidP="006E5CED">
      <w:pPr>
        <w:pStyle w:val="ListParagraph"/>
        <w:numPr>
          <w:ilvl w:val="2"/>
          <w:numId w:val="23"/>
        </w:numPr>
      </w:pPr>
      <w:r>
        <w:t xml:space="preserve">Environmental </w:t>
      </w:r>
    </w:p>
    <w:p w:rsidR="00D52C19" w:rsidRDefault="00D52C19" w:rsidP="006E5CED">
      <w:pPr>
        <w:pStyle w:val="ListParagraph"/>
        <w:numPr>
          <w:ilvl w:val="2"/>
          <w:numId w:val="23"/>
        </w:numPr>
      </w:pPr>
      <w:r>
        <w:lastRenderedPageBreak/>
        <w:t xml:space="preserve">Audit </w:t>
      </w:r>
    </w:p>
    <w:p w:rsidR="00D52C19" w:rsidRDefault="00D52C19" w:rsidP="006E5CED">
      <w:pPr>
        <w:pStyle w:val="ListParagraph"/>
        <w:numPr>
          <w:ilvl w:val="2"/>
          <w:numId w:val="23"/>
        </w:numPr>
      </w:pPr>
      <w:r>
        <w:t xml:space="preserve">Survey </w:t>
      </w:r>
    </w:p>
    <w:p w:rsidR="00D52C19" w:rsidRDefault="00D52C19" w:rsidP="006E5CED">
      <w:pPr>
        <w:pStyle w:val="ListParagraph"/>
        <w:numPr>
          <w:ilvl w:val="2"/>
          <w:numId w:val="23"/>
        </w:numPr>
      </w:pPr>
      <w:r>
        <w:t xml:space="preserve">Deployment Or Rollout </w:t>
      </w:r>
    </w:p>
    <w:p w:rsidR="00D52C19" w:rsidRDefault="00D52C19" w:rsidP="006E5CED">
      <w:pPr>
        <w:pStyle w:val="ListParagraph"/>
        <w:numPr>
          <w:ilvl w:val="2"/>
          <w:numId w:val="23"/>
        </w:numPr>
      </w:pPr>
      <w:r>
        <w:t xml:space="preserve">Protective </w:t>
      </w:r>
    </w:p>
    <w:p w:rsidR="00D52C19" w:rsidRDefault="00D52C19" w:rsidP="006E5CED">
      <w:pPr>
        <w:pStyle w:val="ListParagraph"/>
        <w:numPr>
          <w:ilvl w:val="2"/>
          <w:numId w:val="23"/>
        </w:numPr>
      </w:pPr>
      <w:r>
        <w:t xml:space="preserve">Corrective </w:t>
      </w:r>
    </w:p>
    <w:p w:rsidR="00D52C19" w:rsidRDefault="00D52C19" w:rsidP="006E5CED">
      <w:pPr>
        <w:pStyle w:val="ListParagraph"/>
        <w:numPr>
          <w:ilvl w:val="2"/>
          <w:numId w:val="23"/>
        </w:numPr>
      </w:pPr>
      <w:r>
        <w:t>Delivery</w:t>
      </w:r>
    </w:p>
    <w:p w:rsidR="00D52C19" w:rsidRDefault="00D52C19" w:rsidP="006E5CED">
      <w:pPr>
        <w:pStyle w:val="ListParagraph"/>
        <w:numPr>
          <w:ilvl w:val="2"/>
          <w:numId w:val="23"/>
        </w:numPr>
      </w:pPr>
      <w:r>
        <w:t>Fax Report</w:t>
      </w:r>
    </w:p>
    <w:p w:rsidR="00D52C19" w:rsidRDefault="00D52C19" w:rsidP="006E5CED">
      <w:pPr>
        <w:pStyle w:val="ListParagraph"/>
        <w:numPr>
          <w:ilvl w:val="2"/>
          <w:numId w:val="23"/>
        </w:numPr>
      </w:pPr>
      <w:r>
        <w:t>Pm Generator</w:t>
      </w:r>
    </w:p>
    <w:p w:rsidR="00D52C19" w:rsidRDefault="00D52C19" w:rsidP="006E5CED">
      <w:pPr>
        <w:pStyle w:val="ListParagraph"/>
        <w:numPr>
          <w:ilvl w:val="1"/>
          <w:numId w:val="23"/>
        </w:numPr>
      </w:pPr>
      <w:r>
        <w:t>Action plan number, in case the action type was action plan.</w:t>
      </w:r>
    </w:p>
    <w:p w:rsidR="00D52C19" w:rsidRDefault="00D52C19" w:rsidP="006E5CED">
      <w:pPr>
        <w:pStyle w:val="ListParagraph"/>
        <w:numPr>
          <w:ilvl w:val="1"/>
          <w:numId w:val="23"/>
        </w:numPr>
      </w:pPr>
      <w:r>
        <w:t>Incident number, in case the action type was incident.</w:t>
      </w:r>
    </w:p>
    <w:p w:rsidR="00D52C19" w:rsidRDefault="00D52C19" w:rsidP="006E5CED">
      <w:pPr>
        <w:pStyle w:val="ListParagraph"/>
        <w:numPr>
          <w:ilvl w:val="1"/>
          <w:numId w:val="23"/>
        </w:numPr>
      </w:pPr>
      <w:r>
        <w:t>UAP number, in case action type was urgent action plan.</w:t>
      </w:r>
    </w:p>
    <w:p w:rsidR="00D52C19" w:rsidRDefault="00D52C19" w:rsidP="006E5CED">
      <w:pPr>
        <w:pStyle w:val="ListParagraph"/>
        <w:numPr>
          <w:ilvl w:val="1"/>
          <w:numId w:val="23"/>
        </w:numPr>
      </w:pPr>
      <w:r>
        <w:t>Fax report number, in case the action type was fax report</w:t>
      </w:r>
    </w:p>
    <w:p w:rsidR="00D52C19" w:rsidRDefault="00D52C19" w:rsidP="006E5CED">
      <w:pPr>
        <w:pStyle w:val="ListParagraph"/>
        <w:numPr>
          <w:ilvl w:val="1"/>
          <w:numId w:val="23"/>
        </w:numPr>
      </w:pPr>
      <w:r>
        <w:t>Sub action type, should be one of the following:</w:t>
      </w:r>
    </w:p>
    <w:p w:rsidR="00D52C19" w:rsidRDefault="00D52C19" w:rsidP="006E5CED">
      <w:pPr>
        <w:pStyle w:val="ListParagraph"/>
        <w:numPr>
          <w:ilvl w:val="2"/>
          <w:numId w:val="23"/>
        </w:numPr>
      </w:pPr>
      <w:r>
        <w:t xml:space="preserve">Environmental </w:t>
      </w:r>
    </w:p>
    <w:p w:rsidR="00D52C19" w:rsidRDefault="00D52C19" w:rsidP="006E5CED">
      <w:pPr>
        <w:pStyle w:val="ListParagraph"/>
        <w:numPr>
          <w:ilvl w:val="2"/>
          <w:numId w:val="23"/>
        </w:numPr>
      </w:pPr>
      <w:r>
        <w:t xml:space="preserve">Audit </w:t>
      </w:r>
    </w:p>
    <w:p w:rsidR="00D52C19" w:rsidRDefault="00D52C19" w:rsidP="006E5CED">
      <w:pPr>
        <w:pStyle w:val="ListParagraph"/>
        <w:numPr>
          <w:ilvl w:val="2"/>
          <w:numId w:val="23"/>
        </w:numPr>
      </w:pPr>
      <w:r>
        <w:t xml:space="preserve">Survey </w:t>
      </w:r>
    </w:p>
    <w:p w:rsidR="00D52C19" w:rsidRDefault="00D52C19" w:rsidP="006E5CED">
      <w:pPr>
        <w:pStyle w:val="ListParagraph"/>
        <w:numPr>
          <w:ilvl w:val="2"/>
          <w:numId w:val="23"/>
        </w:numPr>
      </w:pPr>
      <w:r>
        <w:t xml:space="preserve">Deployment Or Rollout </w:t>
      </w:r>
    </w:p>
    <w:p w:rsidR="00D52C19" w:rsidRDefault="00D52C19" w:rsidP="006E5CED">
      <w:pPr>
        <w:pStyle w:val="ListParagraph"/>
        <w:numPr>
          <w:ilvl w:val="2"/>
          <w:numId w:val="23"/>
        </w:numPr>
      </w:pPr>
      <w:r>
        <w:t xml:space="preserve">Protective </w:t>
      </w:r>
    </w:p>
    <w:p w:rsidR="00D52C19" w:rsidRDefault="00D52C19" w:rsidP="006E5CED">
      <w:pPr>
        <w:pStyle w:val="ListParagraph"/>
        <w:numPr>
          <w:ilvl w:val="2"/>
          <w:numId w:val="23"/>
        </w:numPr>
      </w:pPr>
      <w:r>
        <w:t xml:space="preserve">Corrective </w:t>
      </w:r>
    </w:p>
    <w:p w:rsidR="00D52C19" w:rsidRDefault="00D52C19" w:rsidP="006E5CED">
      <w:pPr>
        <w:pStyle w:val="ListParagraph"/>
        <w:numPr>
          <w:ilvl w:val="2"/>
          <w:numId w:val="23"/>
        </w:numPr>
      </w:pPr>
      <w:r>
        <w:t>Delivery</w:t>
      </w:r>
    </w:p>
    <w:p w:rsidR="00D52C19" w:rsidRDefault="00D52C19" w:rsidP="006E5CED">
      <w:pPr>
        <w:pStyle w:val="ListParagraph"/>
        <w:numPr>
          <w:ilvl w:val="2"/>
          <w:numId w:val="23"/>
        </w:numPr>
      </w:pPr>
      <w:r>
        <w:t>Pm Generator</w:t>
      </w:r>
    </w:p>
    <w:p w:rsidR="00D52C19" w:rsidRDefault="00D52C19" w:rsidP="006E5CED">
      <w:pPr>
        <w:pStyle w:val="ListParagraph"/>
        <w:numPr>
          <w:ilvl w:val="0"/>
          <w:numId w:val="23"/>
        </w:numPr>
      </w:pPr>
      <w:r>
        <w:t>Site Information:</w:t>
      </w:r>
    </w:p>
    <w:p w:rsidR="00D52C19" w:rsidRDefault="00D52C19" w:rsidP="006E5CED">
      <w:pPr>
        <w:pStyle w:val="ListParagraph"/>
        <w:numPr>
          <w:ilvl w:val="1"/>
          <w:numId w:val="23"/>
        </w:numPr>
      </w:pPr>
      <w:r>
        <w:t>Site code.</w:t>
      </w:r>
    </w:p>
    <w:p w:rsidR="00D52C19" w:rsidRDefault="00D52C19" w:rsidP="006E5CED">
      <w:pPr>
        <w:pStyle w:val="ListParagraph"/>
        <w:numPr>
          <w:ilvl w:val="1"/>
          <w:numId w:val="23"/>
        </w:numPr>
      </w:pPr>
      <w:r>
        <w:t>Site region.</w:t>
      </w:r>
    </w:p>
    <w:p w:rsidR="00D52C19" w:rsidRDefault="00D52C19" w:rsidP="00D52C19">
      <w:pPr>
        <w:pStyle w:val="ListParagraph"/>
      </w:pPr>
      <w:r>
        <w:t>Since we only receive the site code, which is not unique for the sites we determine site associated with this request as follows:</w:t>
      </w:r>
    </w:p>
    <w:p w:rsidR="00D52C19" w:rsidRDefault="00D52C19" w:rsidP="006E5CED">
      <w:pPr>
        <w:pStyle w:val="ListParagraph"/>
        <w:numPr>
          <w:ilvl w:val="0"/>
          <w:numId w:val="24"/>
        </w:numPr>
      </w:pPr>
      <w:r>
        <w:t>No site exists with the provided code, this request is failed.</w:t>
      </w:r>
    </w:p>
    <w:p w:rsidR="00D52C19" w:rsidRDefault="00D52C19" w:rsidP="006E5CED">
      <w:pPr>
        <w:pStyle w:val="ListParagraph"/>
        <w:numPr>
          <w:ilvl w:val="0"/>
          <w:numId w:val="24"/>
        </w:numPr>
      </w:pPr>
      <w:r>
        <w:t>Only one site exists with the provided code, the system associate this site to the request.</w:t>
      </w:r>
    </w:p>
    <w:p w:rsidR="00D52C19" w:rsidRDefault="00D52C19" w:rsidP="006E5CED">
      <w:pPr>
        <w:pStyle w:val="ListParagraph"/>
        <w:numPr>
          <w:ilvl w:val="0"/>
          <w:numId w:val="24"/>
        </w:numPr>
      </w:pPr>
      <w:r>
        <w:t>Several sites exist with the provided code, in this case we do the following:</w:t>
      </w:r>
    </w:p>
    <w:p w:rsidR="00D52C19" w:rsidRDefault="00D52C19" w:rsidP="006E5CED">
      <w:pPr>
        <w:pStyle w:val="ListParagraph"/>
        <w:numPr>
          <w:ilvl w:val="1"/>
          <w:numId w:val="24"/>
        </w:numPr>
      </w:pPr>
      <w:r>
        <w:t>If only one site of them associated to the provided action, we associate that site to request.</w:t>
      </w:r>
    </w:p>
    <w:p w:rsidR="00D52C19" w:rsidRDefault="00D52C19" w:rsidP="006E5CED">
      <w:pPr>
        <w:pStyle w:val="ListParagraph"/>
        <w:numPr>
          <w:ilvl w:val="1"/>
          <w:numId w:val="24"/>
        </w:numPr>
      </w:pPr>
      <w:r>
        <w:t>More than one site of them is associated to the provided action, we do one thing of the following:</w:t>
      </w:r>
    </w:p>
    <w:p w:rsidR="00D52C19" w:rsidRDefault="00D52C19" w:rsidP="006E5CED">
      <w:pPr>
        <w:pStyle w:val="ListParagraph"/>
        <w:numPr>
          <w:ilvl w:val="2"/>
          <w:numId w:val="24"/>
        </w:numPr>
      </w:pPr>
      <w:r>
        <w:t>Search for a door alert with status “waiting request” for one of these sites, if exists, we associate that site to request.</w:t>
      </w:r>
    </w:p>
    <w:p w:rsidR="00D52C19" w:rsidRDefault="00D52C19" w:rsidP="006E5CED">
      <w:pPr>
        <w:pStyle w:val="ListParagraph"/>
        <w:numPr>
          <w:ilvl w:val="2"/>
          <w:numId w:val="24"/>
        </w:numPr>
      </w:pPr>
      <w:r>
        <w:t>If no door alerts for any of the sites exist, we don’t associate request with a site yet.</w:t>
      </w:r>
    </w:p>
    <w:p w:rsidR="00D52C19" w:rsidRPr="00C81120" w:rsidRDefault="00D52C19" w:rsidP="00D52C19">
      <w:pPr>
        <w:pStyle w:val="ListParagraph"/>
        <w:ind w:left="1080"/>
      </w:pPr>
    </w:p>
    <w:p w:rsidR="00D52C19" w:rsidRDefault="00D52C19" w:rsidP="00D52C19">
      <w:pPr>
        <w:pStyle w:val="Heading5"/>
      </w:pPr>
      <w:r>
        <w:t>Concatenated access</w:t>
      </w:r>
    </w:p>
    <w:p w:rsidR="00D52C19" w:rsidRDefault="00D52C19" w:rsidP="00D52C19">
      <w:r>
        <w:t>We receive the following info in the XML</w:t>
      </w:r>
    </w:p>
    <w:p w:rsidR="00D52C19" w:rsidRDefault="00D52C19" w:rsidP="006E5CED">
      <w:pPr>
        <w:pStyle w:val="ListParagraph"/>
        <w:numPr>
          <w:ilvl w:val="0"/>
          <w:numId w:val="25"/>
        </w:numPr>
      </w:pPr>
      <w:r w:rsidRPr="004131BF">
        <w:lastRenderedPageBreak/>
        <w:t>Request</w:t>
      </w:r>
      <w:r>
        <w:t xml:space="preserve"> </w:t>
      </w:r>
      <w:r w:rsidRPr="004131BF">
        <w:t>Type</w:t>
      </w:r>
      <w:r>
        <w:t>, access for access requests.</w:t>
      </w:r>
    </w:p>
    <w:p w:rsidR="00D52C19" w:rsidRDefault="00D52C19" w:rsidP="006E5CED">
      <w:pPr>
        <w:pStyle w:val="ListParagraph"/>
        <w:numPr>
          <w:ilvl w:val="0"/>
          <w:numId w:val="25"/>
        </w:numPr>
      </w:pPr>
      <w:r>
        <w:t>User information:</w:t>
      </w:r>
    </w:p>
    <w:p w:rsidR="00D52C19" w:rsidRDefault="00D52C19" w:rsidP="006E5CED">
      <w:pPr>
        <w:pStyle w:val="ListParagraph"/>
        <w:numPr>
          <w:ilvl w:val="1"/>
          <w:numId w:val="25"/>
        </w:numPr>
      </w:pPr>
      <w:r>
        <w:t>Mobile number, we validate mobile number is an authorized existing contractor.</w:t>
      </w:r>
    </w:p>
    <w:p w:rsidR="00D52C19" w:rsidRDefault="00D52C19" w:rsidP="006E5CED">
      <w:pPr>
        <w:pStyle w:val="ListParagraph"/>
        <w:numPr>
          <w:ilvl w:val="1"/>
          <w:numId w:val="25"/>
        </w:numPr>
      </w:pPr>
      <w:r>
        <w:t>Pin code, we validate pin code is valid for the mobile number sent.</w:t>
      </w:r>
    </w:p>
    <w:p w:rsidR="00D52C19" w:rsidRDefault="00D52C19" w:rsidP="006E5CED">
      <w:pPr>
        <w:pStyle w:val="ListParagraph"/>
        <w:numPr>
          <w:ilvl w:val="1"/>
          <w:numId w:val="25"/>
        </w:numPr>
      </w:pPr>
      <w:r>
        <w:t>User is Mobinil staff, true or false value.</w:t>
      </w:r>
    </w:p>
    <w:p w:rsidR="00D52C19" w:rsidRDefault="00D52C19" w:rsidP="006E5CED">
      <w:pPr>
        <w:pStyle w:val="ListParagraph"/>
        <w:numPr>
          <w:ilvl w:val="1"/>
          <w:numId w:val="25"/>
        </w:numPr>
      </w:pPr>
      <w:r>
        <w:t>User is trusted, true or false value.</w:t>
      </w:r>
    </w:p>
    <w:p w:rsidR="00D52C19" w:rsidRDefault="00D52C19" w:rsidP="006E5CED">
      <w:pPr>
        <w:pStyle w:val="ListParagraph"/>
        <w:numPr>
          <w:ilvl w:val="0"/>
          <w:numId w:val="25"/>
        </w:numPr>
      </w:pPr>
      <w:r>
        <w:t>Confirmation serial, system validates conformation serial as follows:</w:t>
      </w:r>
    </w:p>
    <w:p w:rsidR="00D52C19" w:rsidRDefault="00D52C19" w:rsidP="006E5CED">
      <w:pPr>
        <w:pStyle w:val="ListParagraph"/>
        <w:numPr>
          <w:ilvl w:val="1"/>
          <w:numId w:val="25"/>
        </w:numPr>
      </w:pPr>
      <w:r>
        <w:t>Confirmation serial were sent to a valid request, and was not used in a previous request.</w:t>
      </w:r>
    </w:p>
    <w:p w:rsidR="00D52C19" w:rsidRDefault="00D52C19" w:rsidP="006E5CED">
      <w:pPr>
        <w:pStyle w:val="ListParagraph"/>
        <w:numPr>
          <w:ilvl w:val="1"/>
          <w:numId w:val="25"/>
        </w:numPr>
      </w:pPr>
      <w:r>
        <w:t>Was sent to the same contractor in the current request.</w:t>
      </w:r>
    </w:p>
    <w:p w:rsidR="00D52C19" w:rsidRDefault="00D52C19" w:rsidP="006E5CED">
      <w:pPr>
        <w:pStyle w:val="ListParagraph"/>
        <w:numPr>
          <w:ilvl w:val="1"/>
          <w:numId w:val="25"/>
        </w:numPr>
      </w:pPr>
      <w:r>
        <w:t xml:space="preserve">Make sure this confirmation serial is not sent as a reply to a departure “finished” </w:t>
      </w:r>
      <w:r w:rsidR="001D5791">
        <w:t>request.</w:t>
      </w:r>
    </w:p>
    <w:p w:rsidR="001D5791" w:rsidRDefault="001D5791" w:rsidP="006E5CED">
      <w:pPr>
        <w:pStyle w:val="ListParagraph"/>
        <w:numPr>
          <w:ilvl w:val="1"/>
          <w:numId w:val="25"/>
        </w:numPr>
      </w:pPr>
      <w:r>
        <w:t xml:space="preserve">The action associated with the previous request is still valid </w:t>
      </w:r>
      <w:r w:rsidR="00F8184A">
        <w:t>(end</w:t>
      </w:r>
      <w:r>
        <w:t xml:space="preserve"> date hasn’t pass yet).</w:t>
      </w:r>
    </w:p>
    <w:p w:rsidR="009713CD" w:rsidRDefault="009713CD" w:rsidP="009713CD">
      <w:pPr>
        <w:pStyle w:val="Heading4"/>
      </w:pPr>
      <w:r>
        <w:t>Renew request</w:t>
      </w:r>
    </w:p>
    <w:p w:rsidR="009713CD" w:rsidRDefault="007F6A36" w:rsidP="007F6A36">
      <w:r>
        <w:t xml:space="preserve">Renew request is a request to </w:t>
      </w:r>
      <w:r w:rsidR="00F8184A">
        <w:t>extend the duration for a contractor to be inside the site, we receive the following information in the XML:</w:t>
      </w:r>
    </w:p>
    <w:p w:rsidR="00F8184A" w:rsidRDefault="00F8184A" w:rsidP="006E5CED">
      <w:pPr>
        <w:pStyle w:val="ListParagraph"/>
        <w:numPr>
          <w:ilvl w:val="0"/>
          <w:numId w:val="26"/>
        </w:numPr>
      </w:pPr>
      <w:r w:rsidRPr="004131BF">
        <w:t>Request</w:t>
      </w:r>
      <w:r>
        <w:t xml:space="preserve"> </w:t>
      </w:r>
      <w:r w:rsidRPr="004131BF">
        <w:t>Type</w:t>
      </w:r>
      <w:r>
        <w:t>, Renew for renew requests.</w:t>
      </w:r>
    </w:p>
    <w:p w:rsidR="00F8184A" w:rsidRDefault="00F8184A" w:rsidP="006E5CED">
      <w:pPr>
        <w:pStyle w:val="ListParagraph"/>
        <w:numPr>
          <w:ilvl w:val="0"/>
          <w:numId w:val="26"/>
        </w:numPr>
      </w:pPr>
      <w:r>
        <w:t>User information:</w:t>
      </w:r>
    </w:p>
    <w:p w:rsidR="00F8184A" w:rsidRDefault="00F8184A" w:rsidP="006E5CED">
      <w:pPr>
        <w:pStyle w:val="ListParagraph"/>
        <w:numPr>
          <w:ilvl w:val="1"/>
          <w:numId w:val="26"/>
        </w:numPr>
      </w:pPr>
      <w:r>
        <w:t>Mobile number, we validate mobile number is an authorized existing contractor.</w:t>
      </w:r>
    </w:p>
    <w:p w:rsidR="00F8184A" w:rsidRDefault="00F8184A" w:rsidP="006E5CED">
      <w:pPr>
        <w:pStyle w:val="ListParagraph"/>
        <w:numPr>
          <w:ilvl w:val="1"/>
          <w:numId w:val="26"/>
        </w:numPr>
      </w:pPr>
      <w:r>
        <w:t>Pin code, we validate pin code is valid for the mobile number sent.</w:t>
      </w:r>
    </w:p>
    <w:p w:rsidR="00F8184A" w:rsidRDefault="00F8184A" w:rsidP="006E5CED">
      <w:pPr>
        <w:pStyle w:val="ListParagraph"/>
        <w:numPr>
          <w:ilvl w:val="1"/>
          <w:numId w:val="26"/>
        </w:numPr>
      </w:pPr>
      <w:r>
        <w:t>User is Mobinil staff, true or false value.</w:t>
      </w:r>
    </w:p>
    <w:p w:rsidR="00F8184A" w:rsidRDefault="00F8184A" w:rsidP="006E5CED">
      <w:pPr>
        <w:pStyle w:val="ListParagraph"/>
        <w:numPr>
          <w:ilvl w:val="1"/>
          <w:numId w:val="26"/>
        </w:numPr>
      </w:pPr>
      <w:r>
        <w:t>User is trusted, true or false value.</w:t>
      </w:r>
    </w:p>
    <w:p w:rsidR="00F8184A" w:rsidRDefault="00F8184A" w:rsidP="006E5CED">
      <w:pPr>
        <w:pStyle w:val="ListParagraph"/>
        <w:numPr>
          <w:ilvl w:val="0"/>
          <w:numId w:val="26"/>
        </w:numPr>
      </w:pPr>
      <w:r>
        <w:t>Confirmation serial, system validates conformation serial as follows:</w:t>
      </w:r>
    </w:p>
    <w:p w:rsidR="00F8184A" w:rsidRDefault="00F8184A" w:rsidP="006E5CED">
      <w:pPr>
        <w:pStyle w:val="ListParagraph"/>
        <w:numPr>
          <w:ilvl w:val="1"/>
          <w:numId w:val="26"/>
        </w:numPr>
      </w:pPr>
      <w:r>
        <w:t>Confirmation serial were sent to a valid request, and was not used in a previous request.</w:t>
      </w:r>
    </w:p>
    <w:p w:rsidR="00F8184A" w:rsidRDefault="00F8184A" w:rsidP="006E5CED">
      <w:pPr>
        <w:pStyle w:val="ListParagraph"/>
        <w:numPr>
          <w:ilvl w:val="1"/>
          <w:numId w:val="26"/>
        </w:numPr>
      </w:pPr>
      <w:r>
        <w:t>Was sent to the same contractor in the current request.</w:t>
      </w:r>
    </w:p>
    <w:p w:rsidR="00F8184A" w:rsidRDefault="00F8184A" w:rsidP="006E5CED">
      <w:pPr>
        <w:pStyle w:val="ListParagraph"/>
        <w:numPr>
          <w:ilvl w:val="1"/>
          <w:numId w:val="26"/>
        </w:numPr>
      </w:pPr>
      <w:r>
        <w:t>Make sure this confirmation serial is not sent as a reply to a departure “finished” request.</w:t>
      </w:r>
    </w:p>
    <w:p w:rsidR="00F8184A" w:rsidRDefault="00F8184A" w:rsidP="006E5CED">
      <w:pPr>
        <w:pStyle w:val="ListParagraph"/>
        <w:numPr>
          <w:ilvl w:val="1"/>
          <w:numId w:val="26"/>
        </w:numPr>
      </w:pPr>
      <w:r>
        <w:t>The action associated with the previous request is still valid (end date hasn’t pass yet).</w:t>
      </w:r>
    </w:p>
    <w:p w:rsidR="00BF2F0A" w:rsidRDefault="00BF2F0A" w:rsidP="00BF2F0A">
      <w:pPr>
        <w:pStyle w:val="Heading4"/>
      </w:pPr>
      <w:r>
        <w:t>Departure request</w:t>
      </w:r>
    </w:p>
    <w:p w:rsidR="00BF2F0A" w:rsidRDefault="00BF2F0A" w:rsidP="00BF2F0A">
      <w:r>
        <w:t>Departure request is divided to three types:</w:t>
      </w:r>
    </w:p>
    <w:p w:rsidR="00BF2F0A" w:rsidRDefault="00BF2F0A" w:rsidP="006E5CED">
      <w:pPr>
        <w:pStyle w:val="ListParagraph"/>
        <w:numPr>
          <w:ilvl w:val="0"/>
          <w:numId w:val="27"/>
        </w:numPr>
      </w:pPr>
      <w:r>
        <w:t>Finished.</w:t>
      </w:r>
    </w:p>
    <w:p w:rsidR="00BF2F0A" w:rsidRDefault="00BF2F0A" w:rsidP="006E5CED">
      <w:pPr>
        <w:pStyle w:val="ListParagraph"/>
        <w:numPr>
          <w:ilvl w:val="0"/>
          <w:numId w:val="27"/>
        </w:numPr>
      </w:pPr>
      <w:r>
        <w:t>Not finished, work is not finished yet and the contractor will need to access the same site later.</w:t>
      </w:r>
    </w:p>
    <w:p w:rsidR="00BF2F0A" w:rsidRDefault="00BF2F0A" w:rsidP="006E5CED">
      <w:pPr>
        <w:pStyle w:val="ListParagraph"/>
        <w:numPr>
          <w:ilvl w:val="0"/>
          <w:numId w:val="27"/>
        </w:numPr>
      </w:pPr>
      <w:r>
        <w:t>Pending another site, work is not finished but the contractor will need to access another site later.</w:t>
      </w:r>
    </w:p>
    <w:p w:rsidR="00BF2F0A" w:rsidRDefault="00BF2F0A" w:rsidP="00BF2F0A">
      <w:pPr>
        <w:pStyle w:val="Heading5"/>
      </w:pPr>
      <w:r>
        <w:lastRenderedPageBreak/>
        <w:t>Finished</w:t>
      </w:r>
    </w:p>
    <w:p w:rsidR="00BF2F0A" w:rsidRDefault="00BF2F0A" w:rsidP="00BF2F0A">
      <w:r>
        <w:t>We receive the following info in the XML</w:t>
      </w:r>
    </w:p>
    <w:p w:rsidR="00BF2F0A" w:rsidRDefault="00BF2F0A" w:rsidP="006E5CED">
      <w:pPr>
        <w:pStyle w:val="ListParagraph"/>
        <w:numPr>
          <w:ilvl w:val="0"/>
          <w:numId w:val="28"/>
        </w:numPr>
      </w:pPr>
      <w:r w:rsidRPr="004131BF">
        <w:t>Request</w:t>
      </w:r>
      <w:r>
        <w:t xml:space="preserve"> </w:t>
      </w:r>
      <w:r w:rsidRPr="004131BF">
        <w:t>Type</w:t>
      </w:r>
      <w:r>
        <w:t xml:space="preserve">, </w:t>
      </w:r>
      <w:r>
        <w:rPr>
          <w:sz w:val="18"/>
          <w:szCs w:val="18"/>
        </w:rPr>
        <w:t xml:space="preserve">Departure </w:t>
      </w:r>
      <w:r>
        <w:t>for departure requests.</w:t>
      </w:r>
    </w:p>
    <w:p w:rsidR="00BF2F0A" w:rsidRDefault="00BF2F0A" w:rsidP="006E5CED">
      <w:pPr>
        <w:pStyle w:val="ListParagraph"/>
        <w:numPr>
          <w:ilvl w:val="0"/>
          <w:numId w:val="28"/>
        </w:numPr>
      </w:pPr>
      <w:r>
        <w:t>User information:</w:t>
      </w:r>
    </w:p>
    <w:p w:rsidR="00BF2F0A" w:rsidRDefault="00BF2F0A" w:rsidP="006E5CED">
      <w:pPr>
        <w:pStyle w:val="ListParagraph"/>
        <w:numPr>
          <w:ilvl w:val="1"/>
          <w:numId w:val="28"/>
        </w:numPr>
      </w:pPr>
      <w:r>
        <w:t>Mobile number, we validate mobile number is an authorized existing contractor.</w:t>
      </w:r>
    </w:p>
    <w:p w:rsidR="00BF2F0A" w:rsidRDefault="00BF2F0A" w:rsidP="006E5CED">
      <w:pPr>
        <w:pStyle w:val="ListParagraph"/>
        <w:numPr>
          <w:ilvl w:val="1"/>
          <w:numId w:val="28"/>
        </w:numPr>
      </w:pPr>
      <w:r>
        <w:t>Pin code, we validate pin code is valid for the mobile number sent.</w:t>
      </w:r>
    </w:p>
    <w:p w:rsidR="00BF2F0A" w:rsidRDefault="00BF2F0A" w:rsidP="006E5CED">
      <w:pPr>
        <w:pStyle w:val="ListParagraph"/>
        <w:numPr>
          <w:ilvl w:val="1"/>
          <w:numId w:val="28"/>
        </w:numPr>
      </w:pPr>
      <w:r>
        <w:t>User is Mobinil staff, true or false value.</w:t>
      </w:r>
    </w:p>
    <w:p w:rsidR="00BF2F0A" w:rsidRDefault="00BF2F0A" w:rsidP="006E5CED">
      <w:pPr>
        <w:pStyle w:val="ListParagraph"/>
        <w:numPr>
          <w:ilvl w:val="1"/>
          <w:numId w:val="28"/>
        </w:numPr>
      </w:pPr>
      <w:r>
        <w:t>User is trusted, true or false value.</w:t>
      </w:r>
    </w:p>
    <w:p w:rsidR="00BF2F0A" w:rsidRDefault="00BF2F0A" w:rsidP="006E5CED">
      <w:pPr>
        <w:pStyle w:val="ListParagraph"/>
        <w:numPr>
          <w:ilvl w:val="0"/>
          <w:numId w:val="28"/>
        </w:numPr>
      </w:pPr>
      <w:r>
        <w:t>Confirmation serial, system validates conformation serial as follows:</w:t>
      </w:r>
    </w:p>
    <w:p w:rsidR="00BF2F0A" w:rsidRDefault="00BF2F0A" w:rsidP="006E5CED">
      <w:pPr>
        <w:pStyle w:val="ListParagraph"/>
        <w:numPr>
          <w:ilvl w:val="1"/>
          <w:numId w:val="28"/>
        </w:numPr>
      </w:pPr>
      <w:r>
        <w:t>Confirmation serial were sent to a valid request, and was not used in a previous request.</w:t>
      </w:r>
    </w:p>
    <w:p w:rsidR="00BF2F0A" w:rsidRDefault="00BF2F0A" w:rsidP="006E5CED">
      <w:pPr>
        <w:pStyle w:val="ListParagraph"/>
        <w:numPr>
          <w:ilvl w:val="1"/>
          <w:numId w:val="28"/>
        </w:numPr>
      </w:pPr>
      <w:r>
        <w:t>Was sent to the same contractor in the current request.</w:t>
      </w:r>
    </w:p>
    <w:p w:rsidR="00BF2F0A" w:rsidRDefault="00BF2F0A" w:rsidP="006E5CED">
      <w:pPr>
        <w:pStyle w:val="ListParagraph"/>
        <w:numPr>
          <w:ilvl w:val="1"/>
          <w:numId w:val="28"/>
        </w:numPr>
      </w:pPr>
      <w:r>
        <w:t>Make sure this confirmation serial is not sent as a reply to a departure “finished” request.</w:t>
      </w:r>
    </w:p>
    <w:p w:rsidR="00BF2F0A" w:rsidRDefault="00BF2F0A" w:rsidP="006E5CED">
      <w:pPr>
        <w:pStyle w:val="ListParagraph"/>
        <w:numPr>
          <w:ilvl w:val="0"/>
          <w:numId w:val="28"/>
        </w:numPr>
      </w:pPr>
      <w:r>
        <w:rPr>
          <w:sz w:val="18"/>
          <w:szCs w:val="18"/>
        </w:rPr>
        <w:t xml:space="preserve">Departure Work Status, </w:t>
      </w:r>
      <w:r w:rsidR="00A962AB">
        <w:rPr>
          <w:sz w:val="18"/>
          <w:szCs w:val="18"/>
        </w:rPr>
        <w:t>‘</w:t>
      </w:r>
      <w:r>
        <w:rPr>
          <w:sz w:val="18"/>
          <w:szCs w:val="18"/>
        </w:rPr>
        <w:t>finished</w:t>
      </w:r>
      <w:r w:rsidR="00A962AB">
        <w:rPr>
          <w:sz w:val="18"/>
          <w:szCs w:val="18"/>
        </w:rPr>
        <w:t>’</w:t>
      </w:r>
      <w:r>
        <w:rPr>
          <w:sz w:val="18"/>
          <w:szCs w:val="18"/>
        </w:rPr>
        <w:t xml:space="preserve"> for </w:t>
      </w:r>
      <w:r w:rsidR="00A962AB">
        <w:rPr>
          <w:sz w:val="18"/>
          <w:szCs w:val="18"/>
        </w:rPr>
        <w:t>‘</w:t>
      </w:r>
      <w:r>
        <w:rPr>
          <w:sz w:val="18"/>
          <w:szCs w:val="18"/>
        </w:rPr>
        <w:t>finished</w:t>
      </w:r>
      <w:r w:rsidR="00A962AB">
        <w:rPr>
          <w:sz w:val="18"/>
          <w:szCs w:val="18"/>
        </w:rPr>
        <w:t>’</w:t>
      </w:r>
      <w:r>
        <w:rPr>
          <w:sz w:val="18"/>
          <w:szCs w:val="18"/>
        </w:rPr>
        <w:t xml:space="preserve"> departure request.</w:t>
      </w:r>
    </w:p>
    <w:p w:rsidR="00A962AB" w:rsidRDefault="00A962AB" w:rsidP="00A962AB">
      <w:pPr>
        <w:pStyle w:val="Heading5"/>
      </w:pPr>
      <w:r>
        <w:t>Not Finished</w:t>
      </w:r>
    </w:p>
    <w:p w:rsidR="00A962AB" w:rsidRDefault="00A962AB" w:rsidP="00A962AB">
      <w:r>
        <w:t>We receive the following info in the XML</w:t>
      </w:r>
    </w:p>
    <w:p w:rsidR="00A962AB" w:rsidRDefault="00A962AB" w:rsidP="006E5CED">
      <w:pPr>
        <w:pStyle w:val="ListParagraph"/>
        <w:numPr>
          <w:ilvl w:val="0"/>
          <w:numId w:val="29"/>
        </w:numPr>
      </w:pPr>
      <w:r w:rsidRPr="004131BF">
        <w:t>Request</w:t>
      </w:r>
      <w:r>
        <w:t xml:space="preserve"> </w:t>
      </w:r>
      <w:r w:rsidRPr="004131BF">
        <w:t>Type</w:t>
      </w:r>
      <w:r>
        <w:t xml:space="preserve">, </w:t>
      </w:r>
      <w:r>
        <w:rPr>
          <w:sz w:val="18"/>
          <w:szCs w:val="18"/>
        </w:rPr>
        <w:t xml:space="preserve">Departure </w:t>
      </w:r>
      <w:r>
        <w:t>for departure requests.</w:t>
      </w:r>
    </w:p>
    <w:p w:rsidR="00A962AB" w:rsidRDefault="00A962AB" w:rsidP="006E5CED">
      <w:pPr>
        <w:pStyle w:val="ListParagraph"/>
        <w:numPr>
          <w:ilvl w:val="0"/>
          <w:numId w:val="29"/>
        </w:numPr>
      </w:pPr>
      <w:r>
        <w:t>User information:</w:t>
      </w:r>
    </w:p>
    <w:p w:rsidR="00A962AB" w:rsidRDefault="00A962AB" w:rsidP="006E5CED">
      <w:pPr>
        <w:pStyle w:val="ListParagraph"/>
        <w:numPr>
          <w:ilvl w:val="1"/>
          <w:numId w:val="29"/>
        </w:numPr>
      </w:pPr>
      <w:r>
        <w:t>Mobile number, we validate mobile number is an authorized existing contractor.</w:t>
      </w:r>
    </w:p>
    <w:p w:rsidR="00A962AB" w:rsidRDefault="00A962AB" w:rsidP="006E5CED">
      <w:pPr>
        <w:pStyle w:val="ListParagraph"/>
        <w:numPr>
          <w:ilvl w:val="1"/>
          <w:numId w:val="29"/>
        </w:numPr>
      </w:pPr>
      <w:r>
        <w:t>Pin code, we validate pin code is valid for the mobile number sent.</w:t>
      </w:r>
    </w:p>
    <w:p w:rsidR="00A962AB" w:rsidRDefault="00A962AB" w:rsidP="006E5CED">
      <w:pPr>
        <w:pStyle w:val="ListParagraph"/>
        <w:numPr>
          <w:ilvl w:val="1"/>
          <w:numId w:val="29"/>
        </w:numPr>
      </w:pPr>
      <w:r>
        <w:t>User is Mobinil staff, true or false value.</w:t>
      </w:r>
    </w:p>
    <w:p w:rsidR="00A962AB" w:rsidRDefault="00A962AB" w:rsidP="006E5CED">
      <w:pPr>
        <w:pStyle w:val="ListParagraph"/>
        <w:numPr>
          <w:ilvl w:val="1"/>
          <w:numId w:val="29"/>
        </w:numPr>
      </w:pPr>
      <w:r>
        <w:t>User is trusted, true or false value.</w:t>
      </w:r>
    </w:p>
    <w:p w:rsidR="00A962AB" w:rsidRDefault="00A962AB" w:rsidP="006E5CED">
      <w:pPr>
        <w:pStyle w:val="ListParagraph"/>
        <w:numPr>
          <w:ilvl w:val="0"/>
          <w:numId w:val="29"/>
        </w:numPr>
      </w:pPr>
      <w:r>
        <w:t>Confirmation serial, system validates conformation serial as follows:</w:t>
      </w:r>
    </w:p>
    <w:p w:rsidR="00A962AB" w:rsidRDefault="00A962AB" w:rsidP="006E5CED">
      <w:pPr>
        <w:pStyle w:val="ListParagraph"/>
        <w:numPr>
          <w:ilvl w:val="1"/>
          <w:numId w:val="29"/>
        </w:numPr>
      </w:pPr>
      <w:r>
        <w:t>Confirmation serial were sent to a valid request, and was not used in a previous request.</w:t>
      </w:r>
    </w:p>
    <w:p w:rsidR="00A962AB" w:rsidRDefault="00A962AB" w:rsidP="006E5CED">
      <w:pPr>
        <w:pStyle w:val="ListParagraph"/>
        <w:numPr>
          <w:ilvl w:val="1"/>
          <w:numId w:val="29"/>
        </w:numPr>
      </w:pPr>
      <w:r>
        <w:t>Was sent to the same contractor in the current request.</w:t>
      </w:r>
    </w:p>
    <w:p w:rsidR="00A962AB" w:rsidRDefault="00A962AB" w:rsidP="006E5CED">
      <w:pPr>
        <w:pStyle w:val="ListParagraph"/>
        <w:numPr>
          <w:ilvl w:val="1"/>
          <w:numId w:val="29"/>
        </w:numPr>
      </w:pPr>
      <w:r>
        <w:t>Make sure this confirmation serial is not sent as a reply to a departure “finished” request.</w:t>
      </w:r>
    </w:p>
    <w:p w:rsidR="00A962AB" w:rsidRDefault="00A962AB" w:rsidP="006E5CED">
      <w:pPr>
        <w:pStyle w:val="ListParagraph"/>
        <w:numPr>
          <w:ilvl w:val="0"/>
          <w:numId w:val="29"/>
        </w:numPr>
      </w:pPr>
      <w:r>
        <w:rPr>
          <w:sz w:val="18"/>
          <w:szCs w:val="18"/>
        </w:rPr>
        <w:t>Departure Work Status, ‘not finished’ for ‘not finished’ departure request.</w:t>
      </w:r>
    </w:p>
    <w:p w:rsidR="00A962AB" w:rsidRDefault="00A962AB" w:rsidP="00A962AB">
      <w:pPr>
        <w:pStyle w:val="Heading5"/>
      </w:pPr>
      <w:r>
        <w:t>Pending another site</w:t>
      </w:r>
    </w:p>
    <w:p w:rsidR="00A962AB" w:rsidRDefault="00A962AB" w:rsidP="00A962AB">
      <w:r>
        <w:t>We receive the following info in the XML</w:t>
      </w:r>
    </w:p>
    <w:p w:rsidR="00A962AB" w:rsidRDefault="00A962AB" w:rsidP="006E5CED">
      <w:pPr>
        <w:pStyle w:val="ListParagraph"/>
        <w:numPr>
          <w:ilvl w:val="0"/>
          <w:numId w:val="30"/>
        </w:numPr>
      </w:pPr>
      <w:r w:rsidRPr="004131BF">
        <w:t>Request</w:t>
      </w:r>
      <w:r>
        <w:t xml:space="preserve"> </w:t>
      </w:r>
      <w:r w:rsidRPr="004131BF">
        <w:t>Type</w:t>
      </w:r>
      <w:r>
        <w:t xml:space="preserve">, </w:t>
      </w:r>
      <w:r>
        <w:rPr>
          <w:sz w:val="18"/>
          <w:szCs w:val="18"/>
        </w:rPr>
        <w:t xml:space="preserve">Departure </w:t>
      </w:r>
      <w:r>
        <w:t>for departure requests.</w:t>
      </w:r>
    </w:p>
    <w:p w:rsidR="00A962AB" w:rsidRDefault="00A962AB" w:rsidP="006E5CED">
      <w:pPr>
        <w:pStyle w:val="ListParagraph"/>
        <w:numPr>
          <w:ilvl w:val="0"/>
          <w:numId w:val="30"/>
        </w:numPr>
      </w:pPr>
      <w:r>
        <w:t>User information:</w:t>
      </w:r>
    </w:p>
    <w:p w:rsidR="00A962AB" w:rsidRDefault="00A962AB" w:rsidP="006E5CED">
      <w:pPr>
        <w:pStyle w:val="ListParagraph"/>
        <w:numPr>
          <w:ilvl w:val="1"/>
          <w:numId w:val="30"/>
        </w:numPr>
      </w:pPr>
      <w:r>
        <w:t>Mobile number, we validate mobile number is an authorized existing contractor.</w:t>
      </w:r>
    </w:p>
    <w:p w:rsidR="00A962AB" w:rsidRDefault="00A962AB" w:rsidP="006E5CED">
      <w:pPr>
        <w:pStyle w:val="ListParagraph"/>
        <w:numPr>
          <w:ilvl w:val="1"/>
          <w:numId w:val="30"/>
        </w:numPr>
      </w:pPr>
      <w:r>
        <w:t>Pin code, we validate pin code is valid for the mobile number sent.</w:t>
      </w:r>
    </w:p>
    <w:p w:rsidR="00A962AB" w:rsidRDefault="00A962AB" w:rsidP="006E5CED">
      <w:pPr>
        <w:pStyle w:val="ListParagraph"/>
        <w:numPr>
          <w:ilvl w:val="1"/>
          <w:numId w:val="30"/>
        </w:numPr>
      </w:pPr>
      <w:r>
        <w:t>User is Mobinil staff, true or false value.</w:t>
      </w:r>
    </w:p>
    <w:p w:rsidR="00A962AB" w:rsidRDefault="00A962AB" w:rsidP="006E5CED">
      <w:pPr>
        <w:pStyle w:val="ListParagraph"/>
        <w:numPr>
          <w:ilvl w:val="1"/>
          <w:numId w:val="30"/>
        </w:numPr>
      </w:pPr>
      <w:r>
        <w:t>User is trusted, true or false value.</w:t>
      </w:r>
    </w:p>
    <w:p w:rsidR="00A962AB" w:rsidRDefault="00A962AB" w:rsidP="006E5CED">
      <w:pPr>
        <w:pStyle w:val="ListParagraph"/>
        <w:numPr>
          <w:ilvl w:val="0"/>
          <w:numId w:val="30"/>
        </w:numPr>
      </w:pPr>
      <w:r>
        <w:t>Confirmation serial, system validates conformation serial as follows:</w:t>
      </w:r>
    </w:p>
    <w:p w:rsidR="00A962AB" w:rsidRDefault="00A962AB" w:rsidP="006E5CED">
      <w:pPr>
        <w:pStyle w:val="ListParagraph"/>
        <w:numPr>
          <w:ilvl w:val="1"/>
          <w:numId w:val="30"/>
        </w:numPr>
      </w:pPr>
      <w:r>
        <w:lastRenderedPageBreak/>
        <w:t>Confirmation serial were sent to a valid request, and was not used in a previous request.</w:t>
      </w:r>
    </w:p>
    <w:p w:rsidR="00A962AB" w:rsidRDefault="00A962AB" w:rsidP="006E5CED">
      <w:pPr>
        <w:pStyle w:val="ListParagraph"/>
        <w:numPr>
          <w:ilvl w:val="1"/>
          <w:numId w:val="30"/>
        </w:numPr>
      </w:pPr>
      <w:r>
        <w:t>Was sent to the same contractor in the current request.</w:t>
      </w:r>
    </w:p>
    <w:p w:rsidR="00A962AB" w:rsidRDefault="00A962AB" w:rsidP="006E5CED">
      <w:pPr>
        <w:pStyle w:val="ListParagraph"/>
        <w:numPr>
          <w:ilvl w:val="1"/>
          <w:numId w:val="30"/>
        </w:numPr>
      </w:pPr>
      <w:r>
        <w:t>Make sure this confirmation serial is not sent as a reply to a departure “finished” request.</w:t>
      </w:r>
    </w:p>
    <w:p w:rsidR="00A962AB" w:rsidRPr="00A962AB" w:rsidRDefault="00A962AB" w:rsidP="006E5CED">
      <w:pPr>
        <w:pStyle w:val="ListParagraph"/>
        <w:numPr>
          <w:ilvl w:val="0"/>
          <w:numId w:val="30"/>
        </w:numPr>
      </w:pPr>
      <w:r>
        <w:rPr>
          <w:sz w:val="18"/>
          <w:szCs w:val="18"/>
        </w:rPr>
        <w:t>Departure Work Status, ‘Pending’ for ‘pending another site’ departure request.</w:t>
      </w:r>
    </w:p>
    <w:p w:rsidR="00A962AB" w:rsidRDefault="00A962AB" w:rsidP="006E5CED">
      <w:pPr>
        <w:pStyle w:val="ListParagraph"/>
        <w:numPr>
          <w:ilvl w:val="0"/>
          <w:numId w:val="30"/>
        </w:numPr>
      </w:pPr>
      <w:r>
        <w:t>Site Information:</w:t>
      </w:r>
    </w:p>
    <w:p w:rsidR="00A962AB" w:rsidRDefault="00A962AB" w:rsidP="006E5CED">
      <w:pPr>
        <w:pStyle w:val="ListParagraph"/>
        <w:numPr>
          <w:ilvl w:val="1"/>
          <w:numId w:val="30"/>
        </w:numPr>
      </w:pPr>
      <w:r>
        <w:t>Site code.</w:t>
      </w:r>
    </w:p>
    <w:p w:rsidR="00A962AB" w:rsidRDefault="00A962AB" w:rsidP="006E5CED">
      <w:pPr>
        <w:pStyle w:val="ListParagraph"/>
        <w:numPr>
          <w:ilvl w:val="1"/>
          <w:numId w:val="30"/>
        </w:numPr>
      </w:pPr>
      <w:r>
        <w:t>Site region.</w:t>
      </w:r>
    </w:p>
    <w:p w:rsidR="00A962AB" w:rsidRDefault="00A962AB" w:rsidP="00A962AB">
      <w:r>
        <w:t>Site information are validated the same way it is validated in ‘new access request’</w:t>
      </w:r>
    </w:p>
    <w:p w:rsidR="00A962AB" w:rsidRDefault="00A962AB" w:rsidP="00A962AB"/>
    <w:p w:rsidR="00707F7D" w:rsidRDefault="00707F7D" w:rsidP="00707F7D">
      <w:pPr>
        <w:pStyle w:val="Heading4"/>
      </w:pPr>
      <w:bookmarkStart w:id="3" w:name="_Request_Post_Processing"/>
      <w:bookmarkEnd w:id="3"/>
      <w:r>
        <w:t>Request Post Processing</w:t>
      </w:r>
      <w:r w:rsidR="007B34FD">
        <w:t xml:space="preserve"> </w:t>
      </w:r>
    </w:p>
    <w:p w:rsidR="007B34FD" w:rsidRDefault="007B34FD" w:rsidP="00EE4409">
      <w:r>
        <w:t>The following details describe the create</w:t>
      </w:r>
      <w:r w:rsidR="00EE4409">
        <w:t xml:space="preserve"> and update triggers </w:t>
      </w:r>
      <w:r>
        <w:t>on request table</w:t>
      </w:r>
    </w:p>
    <w:p w:rsidR="00EE4409" w:rsidRDefault="00EE4409" w:rsidP="00EE4409"/>
    <w:p w:rsidR="00EE4409" w:rsidRPr="00EE4409" w:rsidRDefault="00EE4409" w:rsidP="00EE4409">
      <w:pPr>
        <w:rPr>
          <w:b/>
          <w:bCs/>
        </w:rPr>
      </w:pPr>
      <w:r w:rsidRPr="00EE4409">
        <w:rPr>
          <w:b/>
          <w:bCs/>
        </w:rPr>
        <w:t>Insert Trigger</w:t>
      </w:r>
    </w:p>
    <w:p w:rsidR="005E5B70" w:rsidRDefault="00061724" w:rsidP="005E5B70">
      <w:r>
        <w:t>When the contractor inserts invalid data for a certain number of successive times (determined from settings with name ‘</w:t>
      </w:r>
      <w:r w:rsidRPr="00061724">
        <w:rPr>
          <w:rFonts w:ascii="Consolas" w:hAnsi="Consolas" w:cs="Consolas"/>
          <w:sz w:val="19"/>
          <w:szCs w:val="19"/>
          <w:highlight w:val="white"/>
        </w:rPr>
        <w:t>MaximumContractorTrials</w:t>
      </w:r>
      <w:r w:rsidRPr="00061724">
        <w:t>’</w:t>
      </w:r>
      <w:r>
        <w:t>) this contractor is automatically forbidden from submitting any more requests.</w:t>
      </w:r>
    </w:p>
    <w:p w:rsidR="00061724" w:rsidRDefault="00061724" w:rsidP="000D6E88">
      <w:r>
        <w:t xml:space="preserve">So once a request is validated and processed successfully, we reset the number of failed </w:t>
      </w:r>
      <w:r w:rsidR="000D6E88">
        <w:t>trials</w:t>
      </w:r>
      <w:r>
        <w:t xml:space="preserve"> for this contractor.</w:t>
      </w:r>
    </w:p>
    <w:p w:rsidR="007B34FD" w:rsidRDefault="007F252F" w:rsidP="001D2BA6">
      <w:r>
        <w:t xml:space="preserve">The request is </w:t>
      </w:r>
      <w:r w:rsidR="001D2BA6">
        <w:t xml:space="preserve">associated to an </w:t>
      </w:r>
      <w:r>
        <w:t xml:space="preserve">intervention </w:t>
      </w:r>
      <w:r w:rsidR="00E3136E">
        <w:t xml:space="preserve">using </w:t>
      </w:r>
      <w:r w:rsidR="001D2BA6">
        <w:t>one way of the</w:t>
      </w:r>
      <w:r>
        <w:t xml:space="preserve"> follow</w:t>
      </w:r>
      <w:r w:rsidR="001D2BA6">
        <w:t>ing</w:t>
      </w:r>
      <w:r>
        <w:t>:</w:t>
      </w:r>
    </w:p>
    <w:p w:rsidR="007F252F" w:rsidRDefault="007F252F" w:rsidP="006E5CED">
      <w:pPr>
        <w:pStyle w:val="ListParagraph"/>
        <w:numPr>
          <w:ilvl w:val="0"/>
          <w:numId w:val="31"/>
        </w:numPr>
      </w:pPr>
      <w:r>
        <w:t xml:space="preserve">This request is successive to a previous request which is matched already with an intervention (renew </w:t>
      </w:r>
      <w:r w:rsidR="001D2BA6">
        <w:t>or</w:t>
      </w:r>
      <w:r>
        <w:t xml:space="preserve"> departure requests).</w:t>
      </w:r>
    </w:p>
    <w:p w:rsidR="001D2BA6" w:rsidRDefault="00E3136E" w:rsidP="006E5CED">
      <w:pPr>
        <w:pStyle w:val="ListParagraph"/>
        <w:numPr>
          <w:ilvl w:val="0"/>
          <w:numId w:val="31"/>
        </w:numPr>
      </w:pPr>
      <w:r>
        <w:t>Look for</w:t>
      </w:r>
      <w:r w:rsidR="007F252F">
        <w:t xml:space="preserve"> a matching intervention exist</w:t>
      </w:r>
      <w:r>
        <w:t>ing in system</w:t>
      </w:r>
      <w:r w:rsidR="007F252F">
        <w:t xml:space="preserve">, </w:t>
      </w:r>
      <w:r>
        <w:t xml:space="preserve">if found </w:t>
      </w:r>
      <w:r w:rsidR="007F252F">
        <w:t>it will be associated to this request.</w:t>
      </w:r>
    </w:p>
    <w:p w:rsidR="001D2BA6" w:rsidRDefault="001D2BA6" w:rsidP="001D2BA6">
      <w:pPr>
        <w:ind w:left="720"/>
      </w:pPr>
      <w:r>
        <w:t xml:space="preserve">How to match request with an intervention </w:t>
      </w:r>
    </w:p>
    <w:p w:rsidR="001D2BA6" w:rsidRDefault="001D2BA6" w:rsidP="006E5CED">
      <w:pPr>
        <w:pStyle w:val="ListParagraph"/>
        <w:numPr>
          <w:ilvl w:val="1"/>
          <w:numId w:val="32"/>
        </w:numPr>
      </w:pPr>
      <w:r>
        <w:t>Intervention is for the same contractor.</w:t>
      </w:r>
    </w:p>
    <w:p w:rsidR="001D2BA6" w:rsidRDefault="001D2BA6" w:rsidP="006E5CED">
      <w:pPr>
        <w:pStyle w:val="ListParagraph"/>
        <w:numPr>
          <w:ilvl w:val="1"/>
          <w:numId w:val="32"/>
        </w:numPr>
      </w:pPr>
      <w:r>
        <w:t>Intervention for the same site.</w:t>
      </w:r>
    </w:p>
    <w:p w:rsidR="001D2BA6" w:rsidRDefault="001D2BA6" w:rsidP="006E5CED">
      <w:pPr>
        <w:pStyle w:val="ListParagraph"/>
        <w:numPr>
          <w:ilvl w:val="1"/>
          <w:numId w:val="32"/>
        </w:numPr>
      </w:pPr>
      <w:r>
        <w:t>If action exists, they should have the same action number.</w:t>
      </w:r>
    </w:p>
    <w:p w:rsidR="001D2BA6" w:rsidRDefault="001D2BA6" w:rsidP="006E5CED">
      <w:pPr>
        <w:pStyle w:val="ListParagraph"/>
        <w:numPr>
          <w:ilvl w:val="1"/>
          <w:numId w:val="32"/>
        </w:numPr>
      </w:pPr>
      <w:r>
        <w:t>Intervention status is not one of the following:</w:t>
      </w:r>
    </w:p>
    <w:p w:rsidR="001D2BA6" w:rsidRDefault="001D2BA6" w:rsidP="006E5CED">
      <w:pPr>
        <w:pStyle w:val="ListParagraph"/>
        <w:numPr>
          <w:ilvl w:val="2"/>
          <w:numId w:val="32"/>
        </w:numPr>
      </w:pPr>
      <w:r>
        <w:t>SOCed without request.</w:t>
      </w:r>
    </w:p>
    <w:p w:rsidR="001D2BA6" w:rsidRDefault="001D2BA6" w:rsidP="006E5CED">
      <w:pPr>
        <w:pStyle w:val="ListParagraph"/>
        <w:numPr>
          <w:ilvl w:val="2"/>
          <w:numId w:val="32"/>
        </w:numPr>
      </w:pPr>
      <w:r>
        <w:t>SOCed no renewal request.</w:t>
      </w:r>
    </w:p>
    <w:p w:rsidR="001D2BA6" w:rsidRDefault="001D2BA6" w:rsidP="006E5CED">
      <w:pPr>
        <w:pStyle w:val="ListParagraph"/>
        <w:numPr>
          <w:ilvl w:val="2"/>
          <w:numId w:val="32"/>
        </w:numPr>
      </w:pPr>
      <w:r>
        <w:t>SOCed finished action.</w:t>
      </w:r>
    </w:p>
    <w:p w:rsidR="001D2BA6" w:rsidRDefault="001D2BA6" w:rsidP="006E5CED">
      <w:pPr>
        <w:pStyle w:val="ListParagraph"/>
        <w:numPr>
          <w:ilvl w:val="2"/>
          <w:numId w:val="32"/>
        </w:numPr>
      </w:pPr>
      <w:r>
        <w:t>Departure approved.</w:t>
      </w:r>
    </w:p>
    <w:p w:rsidR="001D2BA6" w:rsidRDefault="001D2BA6" w:rsidP="006E5CED">
      <w:pPr>
        <w:pStyle w:val="ListParagraph"/>
        <w:numPr>
          <w:ilvl w:val="2"/>
          <w:numId w:val="32"/>
        </w:numPr>
      </w:pPr>
      <w:r>
        <w:t>Request with no alert</w:t>
      </w:r>
    </w:p>
    <w:p w:rsidR="001D2BA6" w:rsidRDefault="001D2BA6" w:rsidP="001D2BA6">
      <w:pPr>
        <w:ind w:left="360"/>
      </w:pPr>
      <w:r>
        <w:lastRenderedPageBreak/>
        <w:t>If an intervention with the above criteria exists, the intervention is updated with new data and request is associated to this intervention, and intervention status is changed to the corresponding status according to request type.</w:t>
      </w:r>
    </w:p>
    <w:p w:rsidR="00782A41" w:rsidRDefault="00782A41" w:rsidP="006E5CED">
      <w:pPr>
        <w:pStyle w:val="ListParagraph"/>
        <w:numPr>
          <w:ilvl w:val="0"/>
          <w:numId w:val="31"/>
        </w:numPr>
      </w:pPr>
      <w:r>
        <w:t>If no existing intervention matches the request a new intervention with status ‘request with no alert’ is created and associated to this request.</w:t>
      </w:r>
    </w:p>
    <w:p w:rsidR="00782A41" w:rsidRDefault="00782A41" w:rsidP="00782A41">
      <w:r>
        <w:t>After intervention matching is over, the system check the approval status of this request, in case it was approved or rejected, an SMS Message of type SMS Request reply</w:t>
      </w:r>
      <w:r w:rsidR="00B11839">
        <w:t xml:space="preserve"> is created with the new confirmation serial and approval status that will be sent to the contractor.</w:t>
      </w:r>
    </w:p>
    <w:p w:rsidR="00B11839" w:rsidRPr="005E5B70" w:rsidRDefault="00B11839" w:rsidP="004129B4">
      <w:r>
        <w:t>After all processing is done, the system inserts a log record in table Log_request to keep track of status changes and its time in request</w:t>
      </w:r>
    </w:p>
    <w:p w:rsidR="00EE4409" w:rsidRDefault="00EE4409" w:rsidP="00EE4409">
      <w:pPr>
        <w:rPr>
          <w:b/>
          <w:bCs/>
        </w:rPr>
      </w:pPr>
      <w:r>
        <w:rPr>
          <w:b/>
          <w:bCs/>
        </w:rPr>
        <w:t>Update</w:t>
      </w:r>
      <w:r w:rsidRPr="00EE4409">
        <w:rPr>
          <w:b/>
          <w:bCs/>
        </w:rPr>
        <w:t xml:space="preserve"> Trigger</w:t>
      </w:r>
    </w:p>
    <w:p w:rsidR="00EE4409" w:rsidRDefault="00EE4409" w:rsidP="00EE4409">
      <w:r>
        <w:t>When a request is updated, the system checks the following:</w:t>
      </w:r>
    </w:p>
    <w:p w:rsidR="00EE4409" w:rsidRDefault="00EE4409" w:rsidP="006E5CED">
      <w:pPr>
        <w:pStyle w:val="ListParagraph"/>
        <w:numPr>
          <w:ilvl w:val="0"/>
          <w:numId w:val="33"/>
        </w:numPr>
      </w:pPr>
      <w:r w:rsidRPr="00EE4409">
        <w:t>If the approval status of the new record is different from old value, in case new value was approved or rejected, an SMS Message of type SMS Request reply is created with the new confirmation serial and approval status that will be sent to the contractor.</w:t>
      </w:r>
    </w:p>
    <w:p w:rsidR="00EE4409" w:rsidRDefault="00EE4409" w:rsidP="006E5CED">
      <w:pPr>
        <w:pStyle w:val="ListParagraph"/>
        <w:numPr>
          <w:ilvl w:val="0"/>
          <w:numId w:val="33"/>
        </w:numPr>
      </w:pPr>
      <w:r>
        <w:t xml:space="preserve">If request type was ‘departure request’, it is modified to </w:t>
      </w:r>
      <w:r w:rsidR="004129B4">
        <w:t>‘departure approved’ or ‘departure rejected’ according to the new approval status.</w:t>
      </w:r>
    </w:p>
    <w:p w:rsidR="004129B4" w:rsidRPr="00EE4409" w:rsidRDefault="004129B4" w:rsidP="006E5CED">
      <w:pPr>
        <w:pStyle w:val="ListParagraph"/>
        <w:numPr>
          <w:ilvl w:val="0"/>
          <w:numId w:val="33"/>
        </w:numPr>
      </w:pPr>
      <w:r>
        <w:t>the system inserts a log record in table Log_request to keep track of status changes and its time in request</w:t>
      </w:r>
    </w:p>
    <w:p w:rsidR="00BF2F0A" w:rsidRDefault="00BF2F0A" w:rsidP="00BF2F0A">
      <w:pPr>
        <w:pStyle w:val="ListParagraph"/>
      </w:pPr>
    </w:p>
    <w:p w:rsidR="00F8184A" w:rsidRDefault="00F8184A" w:rsidP="007F6A36"/>
    <w:p w:rsidR="00D52C19" w:rsidRPr="00C81120" w:rsidRDefault="00D52C19" w:rsidP="00D52C19"/>
    <w:p w:rsidR="0076501E" w:rsidRDefault="0076501E" w:rsidP="0076501E">
      <w:pPr>
        <w:pStyle w:val="Heading4"/>
      </w:pPr>
      <w:r>
        <w:t>Projects in solution</w:t>
      </w:r>
    </w:p>
    <w:p w:rsidR="0076501E" w:rsidRDefault="002F2E14" w:rsidP="006E5CED">
      <w:pPr>
        <w:pStyle w:val="ListParagraph"/>
        <w:numPr>
          <w:ilvl w:val="0"/>
          <w:numId w:val="21"/>
        </w:numPr>
      </w:pPr>
      <w:r w:rsidRPr="002F2E14">
        <w:t>MCAP.Ussd.MainService</w:t>
      </w:r>
      <w:r>
        <w:t xml:space="preserve"> , web service</w:t>
      </w:r>
    </w:p>
    <w:p w:rsidR="0076501E" w:rsidRDefault="002F2E14" w:rsidP="006E5CED">
      <w:pPr>
        <w:pStyle w:val="ListParagraph"/>
        <w:numPr>
          <w:ilvl w:val="0"/>
          <w:numId w:val="21"/>
        </w:numPr>
      </w:pPr>
      <w:r w:rsidRPr="002F2E14">
        <w:t>MCAP.Ussd.Entities</w:t>
      </w:r>
    </w:p>
    <w:p w:rsidR="0076501E" w:rsidRDefault="002F2E14" w:rsidP="006E5CED">
      <w:pPr>
        <w:pStyle w:val="ListParagraph"/>
        <w:numPr>
          <w:ilvl w:val="0"/>
          <w:numId w:val="21"/>
        </w:numPr>
      </w:pPr>
      <w:r w:rsidRPr="002F2E14">
        <w:t>MCAP.Ussd.Services</w:t>
      </w:r>
    </w:p>
    <w:p w:rsidR="0076501E" w:rsidRPr="009634EA" w:rsidRDefault="0076501E" w:rsidP="006E5CED">
      <w:pPr>
        <w:pStyle w:val="ListParagraph"/>
        <w:numPr>
          <w:ilvl w:val="0"/>
          <w:numId w:val="21"/>
        </w:numPr>
      </w:pPr>
      <w:r w:rsidRPr="00B638E4">
        <w:t>MCAP.Log</w:t>
      </w:r>
      <w:r>
        <w:t>, library project, contains logging to file.</w:t>
      </w:r>
    </w:p>
    <w:p w:rsidR="0076501E" w:rsidRDefault="0076501E" w:rsidP="0076501E">
      <w:pPr>
        <w:pStyle w:val="Heading4"/>
      </w:pPr>
      <w:r>
        <w:t>Deployment on server</w:t>
      </w:r>
    </w:p>
    <w:p w:rsidR="0076501E" w:rsidRDefault="0076501E" w:rsidP="00336B7C">
      <w:r>
        <w:t xml:space="preserve">This service is a </w:t>
      </w:r>
      <w:r w:rsidR="00336B7C">
        <w:t>web service</w:t>
      </w:r>
      <w:r>
        <w:t xml:space="preserve"> </w:t>
      </w:r>
      <w:r w:rsidR="00336B7C">
        <w:t>published on IIS</w:t>
      </w:r>
      <w:r>
        <w:t xml:space="preserve"> </w:t>
      </w:r>
      <w:r w:rsidR="00336B7C">
        <w:t>of</w:t>
      </w:r>
      <w:r>
        <w:t xml:space="preserve"> server SV-CAP-APP-01 with IP </w:t>
      </w:r>
      <w:r w:rsidRPr="00FA391A">
        <w:t>10.110.37.53</w:t>
      </w:r>
    </w:p>
    <w:p w:rsidR="00902C94" w:rsidRDefault="00902C94">
      <w:r>
        <w:br w:type="page"/>
      </w:r>
    </w:p>
    <w:p w:rsidR="00902C94" w:rsidRDefault="00902C94" w:rsidP="00902C94">
      <w:pPr>
        <w:pStyle w:val="Heading2"/>
      </w:pPr>
      <w:r>
        <w:lastRenderedPageBreak/>
        <w:t>Sites</w:t>
      </w:r>
    </w:p>
    <w:p w:rsidR="00902C94" w:rsidRDefault="00902C94" w:rsidP="00902C94">
      <w:pPr>
        <w:pStyle w:val="Heading3"/>
      </w:pPr>
      <w:r>
        <w:t>NGI SFTP Receiver</w:t>
      </w:r>
    </w:p>
    <w:p w:rsidR="00D2361B" w:rsidRDefault="00902C94" w:rsidP="00D2361B">
      <w:r>
        <w:t>This service is responsible for reading NGI files from SFTP server, the IP, Path and credentials are provided via settings.</w:t>
      </w:r>
    </w:p>
    <w:p w:rsidR="00902C94" w:rsidRDefault="00902C94" w:rsidP="00D2361B">
      <w:r>
        <w:t>The SFTP receiver copies the following files from the SFTP server to the publishing server.</w:t>
      </w:r>
    </w:p>
    <w:p w:rsidR="00E3742B" w:rsidRPr="00E3742B" w:rsidRDefault="00E3742B" w:rsidP="006E5CED">
      <w:pPr>
        <w:pStyle w:val="ListParagraph"/>
        <w:numPr>
          <w:ilvl w:val="0"/>
          <w:numId w:val="34"/>
        </w:numPr>
      </w:pPr>
      <w:r>
        <w:rPr>
          <w:rFonts w:ascii="Consolas" w:hAnsi="Consolas" w:cs="Consolas"/>
          <w:color w:val="008000"/>
          <w:sz w:val="19"/>
          <w:szCs w:val="19"/>
          <w:highlight w:val="white"/>
        </w:rPr>
        <w:t xml:space="preserve">// </w:t>
      </w:r>
      <w:r>
        <w:rPr>
          <w:rFonts w:ascii="Consolas" w:hAnsi="Consolas" w:cs="Consolas"/>
          <w:color w:val="008000"/>
          <w:sz w:val="19"/>
          <w:szCs w:val="19"/>
        </w:rPr>
        <w:t>BSC</w:t>
      </w:r>
      <w:r w:rsidR="00BF1FC0">
        <w:rPr>
          <w:rFonts w:ascii="Consolas" w:hAnsi="Consolas" w:cs="Consolas"/>
          <w:color w:val="008000"/>
          <w:sz w:val="19"/>
          <w:szCs w:val="19"/>
        </w:rPr>
        <w:t>, currently we don’t copy BSC files from SFTP server as per Mobinil’s request</w:t>
      </w:r>
      <w:r>
        <w:rPr>
          <w:rFonts w:ascii="Consolas" w:hAnsi="Consolas" w:cs="Consolas"/>
          <w:color w:val="008000"/>
          <w:sz w:val="19"/>
          <w:szCs w:val="19"/>
        </w:rPr>
        <w:t>.</w:t>
      </w:r>
    </w:p>
    <w:p w:rsidR="00E3742B" w:rsidRDefault="00E3742B" w:rsidP="006E5CED">
      <w:pPr>
        <w:pStyle w:val="ListParagraph"/>
        <w:numPr>
          <w:ilvl w:val="0"/>
          <w:numId w:val="34"/>
        </w:numPr>
      </w:pPr>
      <w:r>
        <w:t>RNC.</w:t>
      </w:r>
    </w:p>
    <w:p w:rsidR="00E3742B" w:rsidRDefault="00E3742B" w:rsidP="006E5CED">
      <w:pPr>
        <w:pStyle w:val="ListParagraph"/>
        <w:numPr>
          <w:ilvl w:val="0"/>
          <w:numId w:val="34"/>
        </w:numPr>
      </w:pPr>
      <w:r>
        <w:t>Node-B.</w:t>
      </w:r>
    </w:p>
    <w:p w:rsidR="00E3742B" w:rsidRDefault="00E3742B" w:rsidP="006E5CED">
      <w:pPr>
        <w:pStyle w:val="ListParagraph"/>
        <w:numPr>
          <w:ilvl w:val="0"/>
          <w:numId w:val="34"/>
        </w:numPr>
      </w:pPr>
      <w:r>
        <w:t>Sites.</w:t>
      </w:r>
    </w:p>
    <w:p w:rsidR="00E3742B" w:rsidRDefault="00E3742B" w:rsidP="006E5CED">
      <w:pPr>
        <w:pStyle w:val="ListParagraph"/>
        <w:numPr>
          <w:ilvl w:val="0"/>
          <w:numId w:val="34"/>
        </w:numPr>
      </w:pPr>
      <w:r>
        <w:t>BTS.</w:t>
      </w:r>
    </w:p>
    <w:p w:rsidR="00902C94" w:rsidRDefault="00902C94" w:rsidP="00902C94">
      <w:pPr>
        <w:pStyle w:val="Heading4"/>
      </w:pPr>
      <w:r>
        <w:t>Projects in solution</w:t>
      </w:r>
    </w:p>
    <w:p w:rsidR="00902C94" w:rsidRDefault="00902C94" w:rsidP="006E5CED">
      <w:pPr>
        <w:pStyle w:val="ListParagraph"/>
        <w:numPr>
          <w:ilvl w:val="0"/>
          <w:numId w:val="36"/>
        </w:numPr>
      </w:pPr>
      <w:r w:rsidRPr="00902C94">
        <w:t>MCAP.NGI.Receiver.SFTP</w:t>
      </w:r>
      <w:r>
        <w:t>, windows service</w:t>
      </w:r>
    </w:p>
    <w:p w:rsidR="00902C94" w:rsidRDefault="0003431F" w:rsidP="006E5CED">
      <w:pPr>
        <w:pStyle w:val="ListParagraph"/>
        <w:numPr>
          <w:ilvl w:val="0"/>
          <w:numId w:val="36"/>
        </w:numPr>
      </w:pPr>
      <w:r w:rsidRPr="0003431F">
        <w:t>MCAP.NGI.Receiver.Entities</w:t>
      </w:r>
    </w:p>
    <w:p w:rsidR="00902C94" w:rsidRDefault="0003431F" w:rsidP="006E5CED">
      <w:pPr>
        <w:pStyle w:val="ListParagraph"/>
        <w:numPr>
          <w:ilvl w:val="0"/>
          <w:numId w:val="36"/>
        </w:numPr>
      </w:pPr>
      <w:r w:rsidRPr="0003431F">
        <w:t>MCAP.NGI.Receiver.Services</w:t>
      </w:r>
    </w:p>
    <w:p w:rsidR="00902C94" w:rsidRPr="009634EA" w:rsidRDefault="00902C94" w:rsidP="006E5CED">
      <w:pPr>
        <w:pStyle w:val="ListParagraph"/>
        <w:numPr>
          <w:ilvl w:val="0"/>
          <w:numId w:val="36"/>
        </w:numPr>
      </w:pPr>
      <w:r w:rsidRPr="00B638E4">
        <w:t>MCAP.Log</w:t>
      </w:r>
      <w:r>
        <w:t>, library project, contains logging to file.</w:t>
      </w:r>
    </w:p>
    <w:p w:rsidR="00902C94" w:rsidRDefault="00902C94" w:rsidP="00902C94">
      <w:pPr>
        <w:pStyle w:val="Heading4"/>
      </w:pPr>
      <w:r>
        <w:t>Deployment on server</w:t>
      </w:r>
    </w:p>
    <w:p w:rsidR="00902C94" w:rsidRDefault="00902C94" w:rsidP="00A5132F">
      <w:r>
        <w:t xml:space="preserve">This service is a </w:t>
      </w:r>
      <w:r w:rsidR="00A5132F">
        <w:t>windows</w:t>
      </w:r>
      <w:r>
        <w:t xml:space="preserve"> service </w:t>
      </w:r>
      <w:r w:rsidR="00A5132F">
        <w:t>installed</w:t>
      </w:r>
      <w:r>
        <w:t xml:space="preserve"> </w:t>
      </w:r>
      <w:r w:rsidR="00A5132F">
        <w:t>on</w:t>
      </w:r>
      <w:r>
        <w:t xml:space="preserve"> server SV-CAP-APP-01 with IP </w:t>
      </w:r>
      <w:r w:rsidRPr="00FA391A">
        <w:t>10.110.37.53</w:t>
      </w:r>
    </w:p>
    <w:p w:rsidR="00902C94" w:rsidRDefault="00902C94" w:rsidP="00D2361B"/>
    <w:p w:rsidR="000777D6" w:rsidRDefault="000777D6" w:rsidP="000777D6">
      <w:pPr>
        <w:pStyle w:val="Heading3"/>
      </w:pPr>
      <w:r>
        <w:t>NGI Receiver</w:t>
      </w:r>
    </w:p>
    <w:p w:rsidR="000777D6" w:rsidRDefault="000777D6" w:rsidP="00B238BA">
      <w:r>
        <w:t xml:space="preserve">This service is responsible for </w:t>
      </w:r>
      <w:r w:rsidR="00B238BA">
        <w:t>parsing NGI files after it was copied to server</w:t>
      </w:r>
      <w:r>
        <w:t>.</w:t>
      </w:r>
    </w:p>
    <w:p w:rsidR="000777D6" w:rsidRDefault="000777D6" w:rsidP="008556A9">
      <w:r>
        <w:t xml:space="preserve">The </w:t>
      </w:r>
      <w:r w:rsidR="008556A9">
        <w:t>NGI</w:t>
      </w:r>
      <w:r>
        <w:t xml:space="preserve"> receiver </w:t>
      </w:r>
      <w:r w:rsidR="008556A9">
        <w:t>parsed each template according to its type and create a site with the parsed information then inserts it in database</w:t>
      </w:r>
      <w:r w:rsidR="006840A4">
        <w:t xml:space="preserve">, find templates </w:t>
      </w:r>
      <w:hyperlink r:id="rId18" w:history="1">
        <w:r w:rsidR="006840A4" w:rsidRPr="006840A4">
          <w:rPr>
            <w:rStyle w:val="Hyperlink"/>
          </w:rPr>
          <w:t>here</w:t>
        </w:r>
      </w:hyperlink>
      <w:r>
        <w:t>.</w:t>
      </w:r>
    </w:p>
    <w:p w:rsidR="000777D6" w:rsidRPr="00E3742B" w:rsidRDefault="000777D6" w:rsidP="006E5CED">
      <w:pPr>
        <w:pStyle w:val="ListParagraph"/>
        <w:numPr>
          <w:ilvl w:val="0"/>
          <w:numId w:val="35"/>
        </w:numPr>
      </w:pPr>
      <w:r w:rsidRPr="008556A9">
        <w:t>BSC.</w:t>
      </w:r>
    </w:p>
    <w:p w:rsidR="000777D6" w:rsidRDefault="000777D6" w:rsidP="006E5CED">
      <w:pPr>
        <w:pStyle w:val="ListParagraph"/>
        <w:numPr>
          <w:ilvl w:val="0"/>
          <w:numId w:val="35"/>
        </w:numPr>
      </w:pPr>
      <w:r>
        <w:t>RNC.</w:t>
      </w:r>
    </w:p>
    <w:p w:rsidR="000777D6" w:rsidRDefault="000777D6" w:rsidP="006E5CED">
      <w:pPr>
        <w:pStyle w:val="ListParagraph"/>
        <w:numPr>
          <w:ilvl w:val="0"/>
          <w:numId w:val="35"/>
        </w:numPr>
      </w:pPr>
      <w:r>
        <w:t>Node-B.</w:t>
      </w:r>
    </w:p>
    <w:p w:rsidR="000777D6" w:rsidRDefault="000777D6" w:rsidP="006E5CED">
      <w:pPr>
        <w:pStyle w:val="ListParagraph"/>
        <w:numPr>
          <w:ilvl w:val="0"/>
          <w:numId w:val="35"/>
        </w:numPr>
      </w:pPr>
      <w:r>
        <w:t>Sites.</w:t>
      </w:r>
    </w:p>
    <w:p w:rsidR="000777D6" w:rsidRDefault="000777D6" w:rsidP="006E5CED">
      <w:pPr>
        <w:pStyle w:val="ListParagraph"/>
        <w:numPr>
          <w:ilvl w:val="0"/>
          <w:numId w:val="35"/>
        </w:numPr>
      </w:pPr>
      <w:r>
        <w:t>BTS.</w:t>
      </w:r>
    </w:p>
    <w:p w:rsidR="008556A9" w:rsidRDefault="008556A9" w:rsidP="008556A9">
      <w:pPr>
        <w:pStyle w:val="Heading4"/>
      </w:pPr>
      <w:r>
        <w:lastRenderedPageBreak/>
        <w:t>Database Diagram</w:t>
      </w:r>
    </w:p>
    <w:p w:rsidR="008556A9" w:rsidRPr="008556A9" w:rsidRDefault="008556A9" w:rsidP="008556A9">
      <w:r w:rsidRPr="008556A9">
        <w:rPr>
          <w:noProof/>
          <w:lang w:eastAsia="en-US"/>
        </w:rPr>
        <w:drawing>
          <wp:inline distT="0" distB="0" distL="0" distR="0">
            <wp:extent cx="5276850" cy="4953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0" cy="4953000"/>
                    </a:xfrm>
                    <a:prstGeom prst="rect">
                      <a:avLst/>
                    </a:prstGeom>
                    <a:noFill/>
                    <a:ln>
                      <a:noFill/>
                    </a:ln>
                  </pic:spPr>
                </pic:pic>
              </a:graphicData>
            </a:graphic>
          </wp:inline>
        </w:drawing>
      </w:r>
    </w:p>
    <w:p w:rsidR="000777D6" w:rsidRDefault="000777D6" w:rsidP="000777D6">
      <w:pPr>
        <w:pStyle w:val="Heading4"/>
      </w:pPr>
      <w:r>
        <w:t>Projects in solution</w:t>
      </w:r>
    </w:p>
    <w:p w:rsidR="000777D6" w:rsidRDefault="000777D6" w:rsidP="006E5CED">
      <w:pPr>
        <w:pStyle w:val="ListParagraph"/>
        <w:numPr>
          <w:ilvl w:val="0"/>
          <w:numId w:val="37"/>
        </w:numPr>
      </w:pPr>
      <w:r w:rsidRPr="000777D6">
        <w:t>MCAP.NGI.Receiver</w:t>
      </w:r>
      <w:r>
        <w:t>, windows service</w:t>
      </w:r>
    </w:p>
    <w:p w:rsidR="000777D6" w:rsidRDefault="000777D6" w:rsidP="006E5CED">
      <w:pPr>
        <w:pStyle w:val="ListParagraph"/>
        <w:numPr>
          <w:ilvl w:val="0"/>
          <w:numId w:val="37"/>
        </w:numPr>
      </w:pPr>
      <w:r w:rsidRPr="0003431F">
        <w:t>MCAP.NGI.Receiver.Entities</w:t>
      </w:r>
    </w:p>
    <w:p w:rsidR="000777D6" w:rsidRDefault="000777D6" w:rsidP="006E5CED">
      <w:pPr>
        <w:pStyle w:val="ListParagraph"/>
        <w:numPr>
          <w:ilvl w:val="0"/>
          <w:numId w:val="37"/>
        </w:numPr>
      </w:pPr>
      <w:r w:rsidRPr="0003431F">
        <w:t>MCAP.NGI.Receiver.Services</w:t>
      </w:r>
    </w:p>
    <w:p w:rsidR="000777D6" w:rsidRPr="009634EA" w:rsidRDefault="000777D6" w:rsidP="006E5CED">
      <w:pPr>
        <w:pStyle w:val="ListParagraph"/>
        <w:numPr>
          <w:ilvl w:val="0"/>
          <w:numId w:val="37"/>
        </w:numPr>
      </w:pPr>
      <w:r w:rsidRPr="00B638E4">
        <w:t>MCAP.Log</w:t>
      </w:r>
      <w:r>
        <w:t>, library project, contains logging to file.</w:t>
      </w:r>
    </w:p>
    <w:p w:rsidR="000777D6" w:rsidRDefault="000777D6" w:rsidP="000777D6">
      <w:pPr>
        <w:pStyle w:val="Heading4"/>
      </w:pPr>
      <w:r>
        <w:t>Deployment on server</w:t>
      </w:r>
    </w:p>
    <w:p w:rsidR="000777D6" w:rsidRDefault="000777D6" w:rsidP="000777D6">
      <w:r>
        <w:t xml:space="preserve">This service is a windows service installed on server SV-CAP-APP-01 with IP </w:t>
      </w:r>
      <w:r w:rsidRPr="00FA391A">
        <w:t>10.110.37.53</w:t>
      </w:r>
    </w:p>
    <w:p w:rsidR="002A0CC0" w:rsidRDefault="002A0CC0">
      <w:r>
        <w:br w:type="page"/>
      </w:r>
    </w:p>
    <w:p w:rsidR="004F054E" w:rsidRDefault="004F054E" w:rsidP="004F054E">
      <w:pPr>
        <w:pStyle w:val="Heading2"/>
      </w:pPr>
      <w:r>
        <w:lastRenderedPageBreak/>
        <w:t>E-Mails</w:t>
      </w:r>
    </w:p>
    <w:p w:rsidR="004F054E" w:rsidRDefault="004F054E" w:rsidP="004F054E">
      <w:pPr>
        <w:pStyle w:val="Heading3"/>
      </w:pPr>
      <w:r>
        <w:t>Mail sender</w:t>
      </w:r>
    </w:p>
    <w:p w:rsidR="004F054E" w:rsidRDefault="004F054E" w:rsidP="004F054E">
      <w:r>
        <w:t>This service is responsible for sending any mail generated within system. If any service sends an email (error notification, monitor email, etc..) it inserts in MailSend Table and this service is responsible of sending them.</w:t>
      </w:r>
    </w:p>
    <w:p w:rsidR="004F054E" w:rsidRDefault="004F054E" w:rsidP="004F054E">
      <w:r>
        <w:t>The system sends new emails and retry failed emails for a certain number of trials before this email is abandoned.</w:t>
      </w:r>
    </w:p>
    <w:p w:rsidR="004F054E" w:rsidRPr="00AF67F6" w:rsidRDefault="004F054E" w:rsidP="004F054E">
      <w:r>
        <w:t>This service logs processing in a text file and also a csv file containing the records that are being processed and their status and in case of failure, t</w:t>
      </w:r>
      <w:r w:rsidR="008D763B">
        <w:t>he error that caused it to fail</w:t>
      </w:r>
      <w:r>
        <w:t>.</w:t>
      </w:r>
    </w:p>
    <w:p w:rsidR="004F054E" w:rsidRDefault="004F054E" w:rsidP="004F054E">
      <w:pPr>
        <w:pStyle w:val="Heading4"/>
      </w:pPr>
      <w:r>
        <w:t>Database Diagram</w:t>
      </w:r>
    </w:p>
    <w:p w:rsidR="004F054E" w:rsidRPr="00255E44" w:rsidRDefault="004F054E" w:rsidP="004F054E">
      <w:pPr>
        <w:jc w:val="center"/>
      </w:pPr>
      <w:r w:rsidRPr="00255E44">
        <w:rPr>
          <w:noProof/>
          <w:lang w:eastAsia="en-US"/>
        </w:rPr>
        <w:drawing>
          <wp:inline distT="0" distB="0" distL="0" distR="0" wp14:anchorId="083123A7" wp14:editId="6031606F">
            <wp:extent cx="2133600" cy="5057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3600" cy="5057775"/>
                    </a:xfrm>
                    <a:prstGeom prst="rect">
                      <a:avLst/>
                    </a:prstGeom>
                    <a:noFill/>
                    <a:ln>
                      <a:noFill/>
                    </a:ln>
                  </pic:spPr>
                </pic:pic>
              </a:graphicData>
            </a:graphic>
          </wp:inline>
        </w:drawing>
      </w:r>
    </w:p>
    <w:p w:rsidR="004F054E" w:rsidRDefault="004F054E" w:rsidP="004F054E">
      <w:pPr>
        <w:pStyle w:val="Heading4"/>
      </w:pPr>
      <w:r>
        <w:t>Projects in solution</w:t>
      </w:r>
    </w:p>
    <w:p w:rsidR="004F054E" w:rsidRDefault="004F054E" w:rsidP="006E5CED">
      <w:pPr>
        <w:pStyle w:val="ListParagraph"/>
        <w:numPr>
          <w:ilvl w:val="0"/>
          <w:numId w:val="38"/>
        </w:numPr>
      </w:pPr>
      <w:r w:rsidRPr="00734696">
        <w:t>MCAP.Mail.Sender</w:t>
      </w:r>
      <w:r>
        <w:t>, windows service</w:t>
      </w:r>
    </w:p>
    <w:p w:rsidR="004F054E" w:rsidRDefault="004F054E" w:rsidP="006E5CED">
      <w:pPr>
        <w:pStyle w:val="ListParagraph"/>
        <w:numPr>
          <w:ilvl w:val="0"/>
          <w:numId w:val="38"/>
        </w:numPr>
      </w:pPr>
      <w:r w:rsidRPr="00734696">
        <w:t>MCAP.Mail.Sender.Entities</w:t>
      </w:r>
    </w:p>
    <w:p w:rsidR="004F054E" w:rsidRDefault="004F054E" w:rsidP="006E5CED">
      <w:pPr>
        <w:pStyle w:val="ListParagraph"/>
        <w:numPr>
          <w:ilvl w:val="0"/>
          <w:numId w:val="38"/>
        </w:numPr>
      </w:pPr>
      <w:r w:rsidRPr="00734696">
        <w:t>MCAP.Mail.Sender.Services</w:t>
      </w:r>
    </w:p>
    <w:p w:rsidR="004F054E" w:rsidRPr="009634EA" w:rsidRDefault="004F054E" w:rsidP="006E5CED">
      <w:pPr>
        <w:pStyle w:val="ListParagraph"/>
        <w:numPr>
          <w:ilvl w:val="0"/>
          <w:numId w:val="38"/>
        </w:numPr>
      </w:pPr>
      <w:r w:rsidRPr="00B638E4">
        <w:lastRenderedPageBreak/>
        <w:t>MCAP.Log</w:t>
      </w:r>
      <w:r>
        <w:t>, library project, contains logging to file.</w:t>
      </w:r>
    </w:p>
    <w:p w:rsidR="004F054E" w:rsidRDefault="004F054E" w:rsidP="004F054E">
      <w:pPr>
        <w:pStyle w:val="Heading4"/>
      </w:pPr>
      <w:r>
        <w:t>Deployment on server</w:t>
      </w:r>
    </w:p>
    <w:p w:rsidR="004F054E" w:rsidRDefault="004F054E" w:rsidP="004F054E">
      <w:r>
        <w:t xml:space="preserve">This service is a windows service installed on server SV-CAP-APP-02 with IP </w:t>
      </w:r>
      <w:r w:rsidRPr="00C67AA3">
        <w:t>10.110.37.54</w:t>
      </w:r>
    </w:p>
    <w:p w:rsidR="000777D6" w:rsidRDefault="000777D6" w:rsidP="00D2361B"/>
    <w:p w:rsidR="008D763B" w:rsidRDefault="008D763B">
      <w:pPr>
        <w:rPr>
          <w:rFonts w:asciiTheme="majorHAnsi" w:eastAsiaTheme="majorEastAsia" w:hAnsiTheme="majorHAnsi" w:cstheme="majorBidi"/>
          <w:color w:val="404040" w:themeColor="text1" w:themeTint="BF"/>
          <w:sz w:val="24"/>
          <w:szCs w:val="24"/>
        </w:rPr>
      </w:pPr>
      <w:r>
        <w:br w:type="page"/>
      </w:r>
    </w:p>
    <w:p w:rsidR="004F054E" w:rsidRDefault="004F054E" w:rsidP="004F054E">
      <w:pPr>
        <w:pStyle w:val="Heading2"/>
      </w:pPr>
      <w:r>
        <w:lastRenderedPageBreak/>
        <w:t>SMSs</w:t>
      </w:r>
    </w:p>
    <w:p w:rsidR="004F054E" w:rsidRDefault="004F054E" w:rsidP="004F054E">
      <w:pPr>
        <w:pStyle w:val="Heading3"/>
      </w:pPr>
      <w:r>
        <w:t>SMS sender</w:t>
      </w:r>
    </w:p>
    <w:p w:rsidR="004F054E" w:rsidRDefault="004F054E" w:rsidP="004F054E">
      <w:r>
        <w:t>This service is responsible for sending any SMS generated within system. If any service sends an SMS (Request reply, urgent action plan forward, etc..) it inserts in SMSMessage Table and this service is responsible of sending them.</w:t>
      </w:r>
    </w:p>
    <w:p w:rsidR="004F054E" w:rsidRDefault="004F054E" w:rsidP="008D763B">
      <w:r>
        <w:t xml:space="preserve">This service logs processing in a text file and also </w:t>
      </w:r>
      <w:r w:rsidR="008D763B">
        <w:t>in a table called SmsSentTrack</w:t>
      </w:r>
      <w:r>
        <w:t>.</w:t>
      </w:r>
    </w:p>
    <w:p w:rsidR="008D763B" w:rsidRDefault="008D763B" w:rsidP="008D763B"/>
    <w:p w:rsidR="008D763B" w:rsidRDefault="008D763B" w:rsidP="008D763B">
      <w:pPr>
        <w:pStyle w:val="Heading4"/>
      </w:pPr>
      <w:r>
        <w:t>Projects in solution</w:t>
      </w:r>
    </w:p>
    <w:p w:rsidR="008D763B" w:rsidRDefault="008D763B" w:rsidP="006E5CED">
      <w:pPr>
        <w:pStyle w:val="ListParagraph"/>
        <w:numPr>
          <w:ilvl w:val="0"/>
          <w:numId w:val="39"/>
        </w:numPr>
      </w:pPr>
      <w:r w:rsidRPr="008D763B">
        <w:t>MCAP.Sms.Sender</w:t>
      </w:r>
      <w:r>
        <w:t>, windows service</w:t>
      </w:r>
    </w:p>
    <w:p w:rsidR="008D763B" w:rsidRDefault="008D763B" w:rsidP="006E5CED">
      <w:pPr>
        <w:pStyle w:val="ListParagraph"/>
        <w:numPr>
          <w:ilvl w:val="0"/>
          <w:numId w:val="39"/>
        </w:numPr>
      </w:pPr>
      <w:r w:rsidRPr="008D763B">
        <w:t>MCAP.Sms.Sender.Entities</w:t>
      </w:r>
    </w:p>
    <w:p w:rsidR="008D763B" w:rsidRDefault="008D763B" w:rsidP="006E5CED">
      <w:pPr>
        <w:pStyle w:val="ListParagraph"/>
        <w:numPr>
          <w:ilvl w:val="0"/>
          <w:numId w:val="39"/>
        </w:numPr>
      </w:pPr>
      <w:r w:rsidRPr="008D763B">
        <w:t>MCAP.Sms.Sender.Services</w:t>
      </w:r>
    </w:p>
    <w:p w:rsidR="008D763B" w:rsidRPr="009634EA" w:rsidRDefault="008D763B" w:rsidP="006E5CED">
      <w:pPr>
        <w:pStyle w:val="ListParagraph"/>
        <w:numPr>
          <w:ilvl w:val="0"/>
          <w:numId w:val="39"/>
        </w:numPr>
      </w:pPr>
      <w:r w:rsidRPr="00B638E4">
        <w:t>MCAP.Log</w:t>
      </w:r>
      <w:r>
        <w:t>, library project, contains logging to file.</w:t>
      </w:r>
    </w:p>
    <w:p w:rsidR="008D763B" w:rsidRDefault="008D763B" w:rsidP="008D763B">
      <w:pPr>
        <w:pStyle w:val="Heading4"/>
      </w:pPr>
      <w:r>
        <w:t>Deployment on server</w:t>
      </w:r>
    </w:p>
    <w:p w:rsidR="008D763B" w:rsidRDefault="008D763B" w:rsidP="008D763B">
      <w:r>
        <w:t xml:space="preserve">This service is a windows service installed on server SV-CAP-APP-02 with IP </w:t>
      </w:r>
      <w:r w:rsidRPr="00C67AA3">
        <w:t>10.110.37.54</w:t>
      </w:r>
    </w:p>
    <w:p w:rsidR="008D763B" w:rsidRPr="00AF67F6" w:rsidRDefault="008D763B" w:rsidP="008D763B"/>
    <w:p w:rsidR="004F054E" w:rsidRDefault="004F054E" w:rsidP="004F054E">
      <w:pPr>
        <w:pStyle w:val="Heading4"/>
      </w:pPr>
      <w:r>
        <w:lastRenderedPageBreak/>
        <w:t>Database Diagram</w:t>
      </w:r>
    </w:p>
    <w:p w:rsidR="004F054E" w:rsidRPr="00255E44" w:rsidRDefault="008D763B" w:rsidP="004F054E">
      <w:pPr>
        <w:jc w:val="center"/>
      </w:pPr>
      <w:r w:rsidRPr="008D763B">
        <w:rPr>
          <w:noProof/>
          <w:lang w:eastAsia="en-US"/>
        </w:rPr>
        <w:drawing>
          <wp:inline distT="0" distB="0" distL="0" distR="0">
            <wp:extent cx="5943600" cy="678385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6783859"/>
                    </a:xfrm>
                    <a:prstGeom prst="rect">
                      <a:avLst/>
                    </a:prstGeom>
                    <a:noFill/>
                    <a:ln>
                      <a:noFill/>
                    </a:ln>
                  </pic:spPr>
                </pic:pic>
              </a:graphicData>
            </a:graphic>
          </wp:inline>
        </w:drawing>
      </w:r>
    </w:p>
    <w:p w:rsidR="00BF3C29" w:rsidRDefault="00BF3C29">
      <w:r>
        <w:br w:type="page"/>
      </w:r>
    </w:p>
    <w:p w:rsidR="00D475DF" w:rsidRDefault="00D475DF" w:rsidP="00D475DF">
      <w:pPr>
        <w:pStyle w:val="Heading2"/>
      </w:pPr>
      <w:r>
        <w:lastRenderedPageBreak/>
        <w:t>Reports</w:t>
      </w:r>
    </w:p>
    <w:p w:rsidR="00D475DF" w:rsidRDefault="00D475DF" w:rsidP="00D475DF">
      <w:r>
        <w:t xml:space="preserve">The reports exist in the solution as a compressed file under the folder </w:t>
      </w:r>
      <w:r w:rsidRPr="00D475DF">
        <w:t>MCAP.Reports</w:t>
      </w:r>
    </w:p>
    <w:p w:rsidR="00D475DF" w:rsidRPr="00241104" w:rsidRDefault="00D475DF" w:rsidP="00D475DF">
      <w:r>
        <w:t>This project can only be opened by visual studio 2008</w:t>
      </w:r>
    </w:p>
    <w:p w:rsidR="00D475DF" w:rsidRDefault="00D475DF" w:rsidP="00D475DF">
      <w:pPr>
        <w:pStyle w:val="Heading3"/>
      </w:pPr>
      <w:r>
        <w:t>Legal Intervention report</w:t>
      </w:r>
    </w:p>
    <w:p w:rsidR="00D475DF" w:rsidRDefault="00A87319" w:rsidP="00D475DF">
      <w:r>
        <w:t>This report displays the access requests made through normal system flow.</w:t>
      </w:r>
    </w:p>
    <w:p w:rsidR="007243F2" w:rsidRDefault="007243F2" w:rsidP="007243F2">
      <w:pPr>
        <w:pStyle w:val="Heading3"/>
      </w:pPr>
      <w:r>
        <w:t>Illegal Intervention report</w:t>
      </w:r>
    </w:p>
    <w:p w:rsidR="007243F2" w:rsidRDefault="007243F2" w:rsidP="007243F2">
      <w:r>
        <w:t>This report displays the door alarms that was marked with an illegal action.</w:t>
      </w:r>
    </w:p>
    <w:p w:rsidR="007243F2" w:rsidRDefault="007243F2" w:rsidP="007243F2">
      <w:pPr>
        <w:pStyle w:val="Heading3"/>
      </w:pPr>
      <w:r>
        <w:t>SOC Alert report</w:t>
      </w:r>
    </w:p>
    <w:p w:rsidR="007243F2" w:rsidRDefault="007243F2" w:rsidP="007243F2">
      <w:r>
        <w:t>This report displays the door alarms that was marked as SOCed.</w:t>
      </w:r>
    </w:p>
    <w:p w:rsidR="007243F2" w:rsidRDefault="007243F2" w:rsidP="007243F2">
      <w:pPr>
        <w:pStyle w:val="Heading3"/>
      </w:pPr>
      <w:r>
        <w:t>Warning report</w:t>
      </w:r>
    </w:p>
    <w:p w:rsidR="007243F2" w:rsidRDefault="007243F2" w:rsidP="007243F2">
      <w:r>
        <w:t>This report displays the door alarms that was marked as SOCed no renewal, SOCed finished action plan.</w:t>
      </w:r>
    </w:p>
    <w:p w:rsidR="007243F2" w:rsidRDefault="007243F2" w:rsidP="007243F2">
      <w:pPr>
        <w:pStyle w:val="Heading3"/>
      </w:pPr>
      <w:r>
        <w:t>PM report</w:t>
      </w:r>
    </w:p>
    <w:p w:rsidR="007243F2" w:rsidRDefault="007243F2" w:rsidP="00F308FF">
      <w:r>
        <w:t xml:space="preserve">This report displays the </w:t>
      </w:r>
      <w:r w:rsidR="00F308FF">
        <w:t>interventions with sub action type Protective or PM generator.</w:t>
      </w:r>
    </w:p>
    <w:p w:rsidR="00A87319" w:rsidRPr="00D475DF" w:rsidRDefault="00A87319" w:rsidP="00D475DF"/>
    <w:p w:rsidR="00D475DF" w:rsidRDefault="00D475DF" w:rsidP="00D475DF">
      <w:pPr>
        <w:pStyle w:val="Heading2"/>
      </w:pPr>
      <w:r>
        <w:t>Database Jobs</w:t>
      </w:r>
    </w:p>
    <w:p w:rsidR="00D475DF" w:rsidRPr="00241104" w:rsidRDefault="00D475DF" w:rsidP="00D475DF">
      <w:r>
        <w:t xml:space="preserve">The scripts to create these jobs could be found </w:t>
      </w:r>
      <w:hyperlink r:id="rId22" w:history="1">
        <w:r w:rsidRPr="00241104">
          <w:rPr>
            <w:rStyle w:val="Hyperlink"/>
          </w:rPr>
          <w:t>here</w:t>
        </w:r>
      </w:hyperlink>
    </w:p>
    <w:p w:rsidR="00D475DF" w:rsidRDefault="00D475DF" w:rsidP="00D475DF">
      <w:pPr>
        <w:pStyle w:val="Heading3"/>
      </w:pPr>
      <w:r>
        <w:t>Archiving Job</w:t>
      </w:r>
    </w:p>
    <w:p w:rsidR="00BF3C29" w:rsidRDefault="00BF3C29" w:rsidP="00BF3C29">
      <w:r>
        <w:t>This job is scheduled to run every day at 01:00 AM to move data from operational database to Archive database.</w:t>
      </w:r>
    </w:p>
    <w:p w:rsidR="00BF3C29" w:rsidRDefault="00BF3C29" w:rsidP="00BF3C29">
      <w:r>
        <w:t>Archiving job has 26 steps as follows:</w:t>
      </w:r>
    </w:p>
    <w:p w:rsidR="00BF3C29" w:rsidRDefault="00BF3C29" w:rsidP="006E5CED">
      <w:pPr>
        <w:pStyle w:val="ListParagraph"/>
        <w:numPr>
          <w:ilvl w:val="0"/>
          <w:numId w:val="40"/>
        </w:numPr>
      </w:pPr>
      <w:r>
        <w:t>Archive</w:t>
      </w:r>
      <w:r w:rsidR="00374586">
        <w:t xml:space="preserve"> </w:t>
      </w:r>
      <w:r>
        <w:t>AlertWithoutRequest</w:t>
      </w:r>
    </w:p>
    <w:p w:rsidR="00BF3C29" w:rsidRDefault="00BF3C29" w:rsidP="006E5CED">
      <w:pPr>
        <w:pStyle w:val="ListParagraph"/>
        <w:numPr>
          <w:ilvl w:val="0"/>
          <w:numId w:val="40"/>
        </w:numPr>
      </w:pPr>
      <w:r>
        <w:t>Archive SmsVipSiteAlertForAlertWithNoRequest</w:t>
      </w:r>
    </w:p>
    <w:p w:rsidR="00BF3C29" w:rsidRDefault="00BF3C29" w:rsidP="006E5CED">
      <w:pPr>
        <w:pStyle w:val="ListParagraph"/>
        <w:numPr>
          <w:ilvl w:val="0"/>
          <w:numId w:val="40"/>
        </w:numPr>
      </w:pPr>
      <w:r>
        <w:t>Archive</w:t>
      </w:r>
      <w:r w:rsidR="00374586">
        <w:t xml:space="preserve"> </w:t>
      </w:r>
      <w:r>
        <w:t>MailSend</w:t>
      </w:r>
    </w:p>
    <w:p w:rsidR="00BF3C29" w:rsidRDefault="00BF3C29" w:rsidP="006E5CED">
      <w:pPr>
        <w:pStyle w:val="ListParagraph"/>
        <w:numPr>
          <w:ilvl w:val="0"/>
          <w:numId w:val="40"/>
        </w:numPr>
      </w:pPr>
      <w:r>
        <w:t>Archive Delete Alert</w:t>
      </w:r>
    </w:p>
    <w:p w:rsidR="00BF3C29" w:rsidRDefault="00BF3C29" w:rsidP="006E5CED">
      <w:pPr>
        <w:pStyle w:val="ListParagraph"/>
        <w:numPr>
          <w:ilvl w:val="0"/>
          <w:numId w:val="40"/>
        </w:numPr>
      </w:pPr>
      <w:r>
        <w:t>Archive</w:t>
      </w:r>
      <w:r w:rsidR="00374586">
        <w:t xml:space="preserve"> </w:t>
      </w:r>
      <w:r>
        <w:t>SmsTrustedPinCodeAndFailedRequests</w:t>
      </w:r>
    </w:p>
    <w:p w:rsidR="00BF3C29" w:rsidRDefault="00BF3C29" w:rsidP="006E5CED">
      <w:pPr>
        <w:pStyle w:val="ListParagraph"/>
        <w:numPr>
          <w:ilvl w:val="0"/>
          <w:numId w:val="40"/>
        </w:numPr>
      </w:pPr>
      <w:r>
        <w:t>Archive Action</w:t>
      </w:r>
    </w:p>
    <w:p w:rsidR="00BF3C29" w:rsidRDefault="00BF3C29" w:rsidP="006E5CED">
      <w:pPr>
        <w:pStyle w:val="ListParagraph"/>
        <w:numPr>
          <w:ilvl w:val="0"/>
          <w:numId w:val="40"/>
        </w:numPr>
      </w:pPr>
      <w:r>
        <w:t>Archive ActionLog</w:t>
      </w:r>
    </w:p>
    <w:p w:rsidR="00BF3C29" w:rsidRDefault="00BF3C29" w:rsidP="006E5CED">
      <w:pPr>
        <w:pStyle w:val="ListParagraph"/>
        <w:numPr>
          <w:ilvl w:val="0"/>
          <w:numId w:val="40"/>
        </w:numPr>
      </w:pPr>
      <w:r>
        <w:t>Archive ActionPlan</w:t>
      </w:r>
    </w:p>
    <w:p w:rsidR="00BF3C29" w:rsidRDefault="00BF3C29" w:rsidP="006E5CED">
      <w:pPr>
        <w:pStyle w:val="ListParagraph"/>
        <w:numPr>
          <w:ilvl w:val="0"/>
          <w:numId w:val="40"/>
        </w:numPr>
      </w:pPr>
      <w:r>
        <w:t>Archive Incident</w:t>
      </w:r>
    </w:p>
    <w:p w:rsidR="00BF3C29" w:rsidRDefault="00BF3C29" w:rsidP="006E5CED">
      <w:pPr>
        <w:pStyle w:val="ListParagraph"/>
        <w:numPr>
          <w:ilvl w:val="0"/>
          <w:numId w:val="40"/>
        </w:numPr>
      </w:pPr>
      <w:r>
        <w:t>Archive</w:t>
      </w:r>
      <w:r w:rsidR="00374586">
        <w:t xml:space="preserve"> </w:t>
      </w:r>
      <w:r>
        <w:t>FaxReport</w:t>
      </w:r>
    </w:p>
    <w:p w:rsidR="00BF3C29" w:rsidRDefault="00BF3C29" w:rsidP="006E5CED">
      <w:pPr>
        <w:pStyle w:val="ListParagraph"/>
        <w:numPr>
          <w:ilvl w:val="0"/>
          <w:numId w:val="40"/>
        </w:numPr>
      </w:pPr>
      <w:r>
        <w:t>Archive UrgentActionPlan</w:t>
      </w:r>
    </w:p>
    <w:p w:rsidR="00BF3C29" w:rsidRDefault="00BF3C29" w:rsidP="006E5CED">
      <w:pPr>
        <w:pStyle w:val="ListParagraph"/>
        <w:numPr>
          <w:ilvl w:val="0"/>
          <w:numId w:val="40"/>
        </w:numPr>
      </w:pPr>
      <w:r>
        <w:t>Archive SiteAction</w:t>
      </w:r>
    </w:p>
    <w:p w:rsidR="00BF3C29" w:rsidRDefault="00BF3C29" w:rsidP="006E5CED">
      <w:pPr>
        <w:pStyle w:val="ListParagraph"/>
        <w:numPr>
          <w:ilvl w:val="0"/>
          <w:numId w:val="40"/>
        </w:numPr>
      </w:pPr>
      <w:r>
        <w:t>Archive SmsReceived</w:t>
      </w:r>
    </w:p>
    <w:p w:rsidR="00BF3C29" w:rsidRDefault="00BF3C29" w:rsidP="006E5CED">
      <w:pPr>
        <w:pStyle w:val="ListParagraph"/>
        <w:numPr>
          <w:ilvl w:val="0"/>
          <w:numId w:val="40"/>
        </w:numPr>
      </w:pPr>
      <w:r>
        <w:t>Archive SmsUapForward</w:t>
      </w:r>
    </w:p>
    <w:p w:rsidR="00BF3C29" w:rsidRDefault="00BF3C29" w:rsidP="006E5CED">
      <w:pPr>
        <w:pStyle w:val="ListParagraph"/>
        <w:numPr>
          <w:ilvl w:val="0"/>
          <w:numId w:val="40"/>
        </w:numPr>
      </w:pPr>
      <w:r>
        <w:t>Archive</w:t>
      </w:r>
      <w:r w:rsidR="00374586">
        <w:t xml:space="preserve"> </w:t>
      </w:r>
      <w:r>
        <w:t>Intervention</w:t>
      </w:r>
    </w:p>
    <w:p w:rsidR="00BF3C29" w:rsidRDefault="00BF3C29" w:rsidP="006E5CED">
      <w:pPr>
        <w:pStyle w:val="ListParagraph"/>
        <w:numPr>
          <w:ilvl w:val="0"/>
          <w:numId w:val="40"/>
        </w:numPr>
      </w:pPr>
      <w:r>
        <w:t>Archive</w:t>
      </w:r>
      <w:r w:rsidR="00374586">
        <w:t xml:space="preserve"> </w:t>
      </w:r>
      <w:r>
        <w:t>InterventionLog</w:t>
      </w:r>
    </w:p>
    <w:p w:rsidR="00BF3C29" w:rsidRDefault="00BF3C29" w:rsidP="006E5CED">
      <w:pPr>
        <w:pStyle w:val="ListParagraph"/>
        <w:numPr>
          <w:ilvl w:val="0"/>
          <w:numId w:val="40"/>
        </w:numPr>
      </w:pPr>
      <w:r>
        <w:lastRenderedPageBreak/>
        <w:t>Archive Request</w:t>
      </w:r>
    </w:p>
    <w:p w:rsidR="00BF3C29" w:rsidRDefault="00BF3C29" w:rsidP="006E5CED">
      <w:pPr>
        <w:pStyle w:val="ListParagraph"/>
        <w:numPr>
          <w:ilvl w:val="0"/>
          <w:numId w:val="40"/>
        </w:numPr>
      </w:pPr>
      <w:r>
        <w:t>Archive RequestLog</w:t>
      </w:r>
    </w:p>
    <w:p w:rsidR="00BF3C29" w:rsidRDefault="00BF3C29" w:rsidP="006E5CED">
      <w:pPr>
        <w:pStyle w:val="ListParagraph"/>
        <w:numPr>
          <w:ilvl w:val="0"/>
          <w:numId w:val="40"/>
        </w:numPr>
      </w:pPr>
      <w:r>
        <w:t>Archive SmsRequestReply</w:t>
      </w:r>
    </w:p>
    <w:p w:rsidR="00BF3C29" w:rsidRDefault="00BF3C29" w:rsidP="006E5CED">
      <w:pPr>
        <w:pStyle w:val="ListParagraph"/>
        <w:numPr>
          <w:ilvl w:val="0"/>
          <w:numId w:val="40"/>
        </w:numPr>
      </w:pPr>
      <w:r>
        <w:t>Archive SmsWarning</w:t>
      </w:r>
    </w:p>
    <w:p w:rsidR="00BF3C29" w:rsidRDefault="00BF3C29" w:rsidP="006E5CED">
      <w:pPr>
        <w:pStyle w:val="ListParagraph"/>
        <w:numPr>
          <w:ilvl w:val="0"/>
          <w:numId w:val="40"/>
        </w:numPr>
      </w:pPr>
      <w:r>
        <w:t>Archive Alert</w:t>
      </w:r>
    </w:p>
    <w:p w:rsidR="00BF3C29" w:rsidRDefault="00BF3C29" w:rsidP="006E5CED">
      <w:pPr>
        <w:pStyle w:val="ListParagraph"/>
        <w:numPr>
          <w:ilvl w:val="0"/>
          <w:numId w:val="40"/>
        </w:numPr>
      </w:pPr>
      <w:r>
        <w:t>Archive AlertLog</w:t>
      </w:r>
    </w:p>
    <w:p w:rsidR="00BF3C29" w:rsidRDefault="00BF3C29" w:rsidP="006E5CED">
      <w:pPr>
        <w:pStyle w:val="ListParagraph"/>
        <w:numPr>
          <w:ilvl w:val="0"/>
          <w:numId w:val="40"/>
        </w:numPr>
      </w:pPr>
      <w:r>
        <w:t>Archive</w:t>
      </w:r>
      <w:r w:rsidR="00374586">
        <w:t xml:space="preserve"> </w:t>
      </w:r>
      <w:r>
        <w:t>MailReceivedForFaxReports</w:t>
      </w:r>
    </w:p>
    <w:p w:rsidR="00BF3C29" w:rsidRDefault="00BF3C29" w:rsidP="006E5CED">
      <w:pPr>
        <w:pStyle w:val="ListParagraph"/>
        <w:numPr>
          <w:ilvl w:val="0"/>
          <w:numId w:val="40"/>
        </w:numPr>
      </w:pPr>
      <w:r>
        <w:t>Archive MailReceived</w:t>
      </w:r>
    </w:p>
    <w:p w:rsidR="00BF3C29" w:rsidRDefault="00BF3C29" w:rsidP="006E5CED">
      <w:pPr>
        <w:pStyle w:val="ListParagraph"/>
        <w:numPr>
          <w:ilvl w:val="0"/>
          <w:numId w:val="40"/>
        </w:numPr>
      </w:pPr>
      <w:r>
        <w:t>Archive SmsVipSiteAlert</w:t>
      </w:r>
    </w:p>
    <w:p w:rsidR="00BF3C29" w:rsidRPr="00BF3C29" w:rsidRDefault="00BF3C29" w:rsidP="006E5CED">
      <w:pPr>
        <w:pStyle w:val="ListParagraph"/>
        <w:numPr>
          <w:ilvl w:val="0"/>
          <w:numId w:val="40"/>
        </w:numPr>
      </w:pPr>
      <w:r>
        <w:t>Delete</w:t>
      </w:r>
      <w:r w:rsidR="00374586">
        <w:t xml:space="preserve"> </w:t>
      </w:r>
      <w:r>
        <w:t>ArchivedData</w:t>
      </w:r>
    </w:p>
    <w:p w:rsidR="00AB0650" w:rsidRDefault="00AB0650">
      <w:r>
        <w:t>Steps from 1 to 4 archive the alerts that are not associated to a request but was handled to be inactive (marked legal or illegal).</w:t>
      </w:r>
    </w:p>
    <w:p w:rsidR="00AB0650" w:rsidRDefault="00AB0650">
      <w:r>
        <w:t>The following steps are for archiving closed actions and all related data as long as it is not pending any further processing (SMSs are sent, contractor departed the site, etc.)</w:t>
      </w:r>
    </w:p>
    <w:p w:rsidR="005403E7" w:rsidRDefault="00AB0650">
      <w:r>
        <w:t>After records are copied to archive database it is then deleted from operational database.</w:t>
      </w:r>
      <w:r w:rsidR="005403E7">
        <w:br w:type="page"/>
      </w:r>
    </w:p>
    <w:p w:rsidR="006C0A79" w:rsidRDefault="006C0A79" w:rsidP="006C0A79">
      <w:pPr>
        <w:pStyle w:val="Heading3"/>
      </w:pPr>
      <w:r>
        <w:lastRenderedPageBreak/>
        <w:t>Close action Job</w:t>
      </w:r>
    </w:p>
    <w:p w:rsidR="006C0A79" w:rsidRDefault="006C0A79" w:rsidP="006C0A79">
      <w:r>
        <w:t>This job is scheduled to run every day at 01:00 AM to check end date of actions and closes the actions that passed its end date.</w:t>
      </w:r>
    </w:p>
    <w:p w:rsidR="006C0A79" w:rsidRDefault="006C0A79" w:rsidP="006C0A79">
      <w:r>
        <w:t>This action has only one step.</w:t>
      </w:r>
    </w:p>
    <w:p w:rsidR="006C0A79" w:rsidRPr="00D2361B" w:rsidRDefault="006C0A79" w:rsidP="006C0A79"/>
    <w:p w:rsidR="00764FF4" w:rsidRDefault="00764FF4" w:rsidP="00764FF4">
      <w:pPr>
        <w:pStyle w:val="Heading3"/>
      </w:pPr>
      <w:r>
        <w:t>Set intervention status Job</w:t>
      </w:r>
    </w:p>
    <w:p w:rsidR="00764FF4" w:rsidRDefault="00764FF4" w:rsidP="00764FF4">
      <w:r>
        <w:t>This job is scheduled to run every 30 seconds to check intervention statuses and change the status according to predefined waiting time for each intervention status.</w:t>
      </w:r>
    </w:p>
    <w:p w:rsidR="00764FF4" w:rsidRDefault="00764FF4" w:rsidP="00764FF4">
      <w:r>
        <w:t>This action has only one step.</w:t>
      </w:r>
    </w:p>
    <w:p w:rsidR="00A3490C" w:rsidRPr="00D2361B" w:rsidRDefault="00A3490C" w:rsidP="00764FF4"/>
    <w:p w:rsidR="00764FF4" w:rsidRDefault="00A3490C" w:rsidP="00764FF4">
      <w:pPr>
        <w:pStyle w:val="Heading3"/>
      </w:pPr>
      <w:r>
        <w:t>Match site</w:t>
      </w:r>
      <w:r w:rsidR="00764FF4">
        <w:t xml:space="preserve"> Job</w:t>
      </w:r>
    </w:p>
    <w:p w:rsidR="007D25B9" w:rsidRDefault="007D25B9" w:rsidP="007D25B9">
      <w:r>
        <w:t xml:space="preserve">This job is scheduled to run every day at 12:30 PM to check interventions not associated with </w:t>
      </w:r>
      <w:r w:rsidR="00CE7052">
        <w:t>site and look for these sites and if they exist, the intervention is associated to the corresponding site</w:t>
      </w:r>
      <w:r>
        <w:t>.</w:t>
      </w:r>
    </w:p>
    <w:p w:rsidR="00764FF4" w:rsidRPr="00D2361B" w:rsidRDefault="00764FF4" w:rsidP="00764FF4">
      <w:r>
        <w:t>This action has only one step.</w:t>
      </w:r>
    </w:p>
    <w:p w:rsidR="00981BB3" w:rsidRDefault="00981BB3" w:rsidP="003F48AC">
      <w:pPr>
        <w:pStyle w:val="Heading2"/>
      </w:pPr>
      <w:r>
        <w:t xml:space="preserve">Database </w:t>
      </w:r>
      <w:r w:rsidR="003F48AC">
        <w:t>Triggers</w:t>
      </w:r>
    </w:p>
    <w:p w:rsidR="0058246A" w:rsidRPr="00B07FCA" w:rsidRDefault="0058246A" w:rsidP="0058246A"/>
    <w:p w:rsidR="0058246A" w:rsidRDefault="0058246A" w:rsidP="0058246A">
      <w:pPr>
        <w:pStyle w:val="Heading3"/>
      </w:pPr>
      <w:r>
        <w:t xml:space="preserve">Action table </w:t>
      </w:r>
    </w:p>
    <w:p w:rsidR="0058246A" w:rsidRDefault="0058246A" w:rsidP="0058246A">
      <w:pPr>
        <w:pStyle w:val="Heading4"/>
      </w:pPr>
      <w:r>
        <w:t>After insert trigger</w:t>
      </w:r>
    </w:p>
    <w:p w:rsidR="0058246A" w:rsidRDefault="0058246A" w:rsidP="0058246A">
      <w:r>
        <w:t>This trigger does the following:</w:t>
      </w:r>
    </w:p>
    <w:p w:rsidR="0058246A" w:rsidRDefault="0058246A" w:rsidP="006E5CED">
      <w:pPr>
        <w:pStyle w:val="ListParagraph"/>
        <w:numPr>
          <w:ilvl w:val="0"/>
          <w:numId w:val="41"/>
        </w:numPr>
      </w:pPr>
      <w:r>
        <w:t>Insert Log record for action creation in Log_Action table.</w:t>
      </w:r>
    </w:p>
    <w:p w:rsidR="0058246A" w:rsidRDefault="0058246A" w:rsidP="006E5CED">
      <w:pPr>
        <w:pStyle w:val="ListParagraph"/>
        <w:numPr>
          <w:ilvl w:val="0"/>
          <w:numId w:val="41"/>
        </w:numPr>
      </w:pPr>
      <w:r>
        <w:t>If action type is not action plan or incident , action code is automatically generated as follows:</w:t>
      </w:r>
    </w:p>
    <w:p w:rsidR="0058246A" w:rsidRDefault="0058246A" w:rsidP="006E5CED">
      <w:pPr>
        <w:pStyle w:val="ListParagraph"/>
        <w:numPr>
          <w:ilvl w:val="1"/>
          <w:numId w:val="41"/>
        </w:numPr>
      </w:pPr>
      <w:r>
        <w:t>For fax-report the code is formatted as follows ‘FX{ddMMyy}{incremental serial Number}</w:t>
      </w:r>
    </w:p>
    <w:p w:rsidR="0058246A" w:rsidRDefault="0058246A" w:rsidP="006E5CED">
      <w:pPr>
        <w:pStyle w:val="ListParagraph"/>
        <w:numPr>
          <w:ilvl w:val="1"/>
          <w:numId w:val="41"/>
        </w:numPr>
      </w:pPr>
      <w:r>
        <w:t>For other action types is formatted as follows ‘{ddMMyy}{incremental serial Number}</w:t>
      </w:r>
    </w:p>
    <w:p w:rsidR="0058246A" w:rsidRDefault="0058246A" w:rsidP="0058246A">
      <w:pPr>
        <w:pStyle w:val="Heading4"/>
      </w:pPr>
      <w:r>
        <w:t>After update trigger</w:t>
      </w:r>
    </w:p>
    <w:p w:rsidR="0058246A" w:rsidRDefault="0058246A" w:rsidP="0058246A">
      <w:pPr>
        <w:tabs>
          <w:tab w:val="center" w:pos="4680"/>
        </w:tabs>
      </w:pPr>
      <w:r>
        <w:t>This trigger does the following:</w:t>
      </w:r>
      <w:r>
        <w:tab/>
      </w:r>
    </w:p>
    <w:p w:rsidR="0058246A" w:rsidRPr="00322DFC" w:rsidRDefault="0058246A" w:rsidP="006E5CED">
      <w:pPr>
        <w:pStyle w:val="ListParagraph"/>
        <w:numPr>
          <w:ilvl w:val="0"/>
          <w:numId w:val="42"/>
        </w:numPr>
      </w:pPr>
      <w:r>
        <w:t xml:space="preserve">Insert Log record for </w:t>
      </w:r>
      <w:r w:rsidR="00EF21F1">
        <w:t>alert</w:t>
      </w:r>
      <w:r>
        <w:t xml:space="preserve"> creation in Log_Action table if the action status was changed.</w:t>
      </w:r>
      <w:r w:rsidRPr="00322DFC">
        <w:t xml:space="preserve"> </w:t>
      </w:r>
    </w:p>
    <w:p w:rsidR="0058246A" w:rsidRPr="00B07FCA" w:rsidRDefault="0058246A" w:rsidP="0058246A"/>
    <w:p w:rsidR="00273163" w:rsidRDefault="00273163" w:rsidP="00273163">
      <w:pPr>
        <w:pStyle w:val="Heading3"/>
      </w:pPr>
      <w:r>
        <w:t xml:space="preserve">Alert table </w:t>
      </w:r>
    </w:p>
    <w:p w:rsidR="00273163" w:rsidRDefault="00273163" w:rsidP="00273163">
      <w:pPr>
        <w:pStyle w:val="Heading4"/>
      </w:pPr>
      <w:r>
        <w:t>After insert trigger</w:t>
      </w:r>
    </w:p>
    <w:p w:rsidR="00273163" w:rsidRDefault="00273163" w:rsidP="00273163">
      <w:r>
        <w:t>This trigger is disabled, all its functionality is now included in the business layer.</w:t>
      </w:r>
    </w:p>
    <w:p w:rsidR="00273163" w:rsidRDefault="00273163" w:rsidP="00273163">
      <w:pPr>
        <w:pStyle w:val="Heading4"/>
      </w:pPr>
      <w:r>
        <w:lastRenderedPageBreak/>
        <w:t>After update trigger</w:t>
      </w:r>
    </w:p>
    <w:p w:rsidR="00273163" w:rsidRDefault="00273163" w:rsidP="00273163">
      <w:pPr>
        <w:tabs>
          <w:tab w:val="center" w:pos="4680"/>
        </w:tabs>
      </w:pPr>
      <w:r>
        <w:t>This trigger does the following:</w:t>
      </w:r>
      <w:r>
        <w:tab/>
      </w:r>
    </w:p>
    <w:p w:rsidR="00273163" w:rsidRDefault="00273163" w:rsidP="006E5CED">
      <w:pPr>
        <w:pStyle w:val="ListParagraph"/>
        <w:numPr>
          <w:ilvl w:val="0"/>
          <w:numId w:val="43"/>
        </w:numPr>
      </w:pPr>
      <w:r>
        <w:t>Check requests associated with the alert.</w:t>
      </w:r>
    </w:p>
    <w:p w:rsidR="00273163" w:rsidRDefault="00273163" w:rsidP="006E5CED">
      <w:pPr>
        <w:pStyle w:val="ListParagraph"/>
        <w:numPr>
          <w:ilvl w:val="0"/>
          <w:numId w:val="43"/>
        </w:numPr>
      </w:pPr>
      <w:r>
        <w:t>If a maintenance team is associated to the site of this alert, a new SMS is sent to maintenance team, of type VIP site alert.</w:t>
      </w:r>
    </w:p>
    <w:p w:rsidR="00273163" w:rsidRPr="00322DFC" w:rsidRDefault="00273163" w:rsidP="006E5CED">
      <w:pPr>
        <w:pStyle w:val="ListParagraph"/>
        <w:numPr>
          <w:ilvl w:val="0"/>
          <w:numId w:val="43"/>
        </w:numPr>
      </w:pPr>
      <w:r>
        <w:t xml:space="preserve">Insert Log record for </w:t>
      </w:r>
      <w:r w:rsidR="00EF21F1">
        <w:t>alert</w:t>
      </w:r>
      <w:r>
        <w:t xml:space="preserve"> creation in Log_Alert table.</w:t>
      </w:r>
      <w:r w:rsidRPr="00322DFC">
        <w:t xml:space="preserve"> </w:t>
      </w:r>
    </w:p>
    <w:p w:rsidR="00273163" w:rsidRDefault="00273163" w:rsidP="00273163">
      <w:pPr>
        <w:pStyle w:val="Heading3"/>
      </w:pPr>
      <w:r>
        <w:t xml:space="preserve">Contractor table </w:t>
      </w:r>
    </w:p>
    <w:p w:rsidR="00273163" w:rsidRDefault="00273163" w:rsidP="00273163">
      <w:pPr>
        <w:pStyle w:val="Heading4"/>
      </w:pPr>
      <w:r>
        <w:t>After insert trigger</w:t>
      </w:r>
    </w:p>
    <w:p w:rsidR="00273163" w:rsidRDefault="00273163" w:rsidP="00273163">
      <w:r>
        <w:t>This trigger does the following:</w:t>
      </w:r>
    </w:p>
    <w:p w:rsidR="00273163" w:rsidRDefault="00273163" w:rsidP="006E5CED">
      <w:pPr>
        <w:pStyle w:val="ListParagraph"/>
        <w:numPr>
          <w:ilvl w:val="0"/>
          <w:numId w:val="45"/>
        </w:numPr>
      </w:pPr>
      <w:r>
        <w:t xml:space="preserve"> Generates a new pin code for Mobinil staff and trusted users.</w:t>
      </w:r>
    </w:p>
    <w:p w:rsidR="00273163" w:rsidRDefault="00273163" w:rsidP="006E5CED">
      <w:pPr>
        <w:pStyle w:val="ListParagraph"/>
        <w:numPr>
          <w:ilvl w:val="0"/>
          <w:numId w:val="45"/>
        </w:numPr>
      </w:pPr>
      <w:r>
        <w:t>Create an SMS of type Trusted User Pin Code to be sent to the contractor.</w:t>
      </w:r>
    </w:p>
    <w:p w:rsidR="00273163" w:rsidRDefault="00273163" w:rsidP="00273163">
      <w:pPr>
        <w:pStyle w:val="Heading4"/>
      </w:pPr>
      <w:r>
        <w:t>After update trigger</w:t>
      </w:r>
    </w:p>
    <w:p w:rsidR="00273163" w:rsidRDefault="00273163" w:rsidP="00273163">
      <w:pPr>
        <w:tabs>
          <w:tab w:val="center" w:pos="4680"/>
        </w:tabs>
      </w:pPr>
      <w:r>
        <w:t>This trigger does the following:</w:t>
      </w:r>
      <w:r>
        <w:tab/>
      </w:r>
    </w:p>
    <w:p w:rsidR="00273163" w:rsidRDefault="00B47821" w:rsidP="006E5CED">
      <w:pPr>
        <w:pStyle w:val="ListParagraph"/>
        <w:numPr>
          <w:ilvl w:val="0"/>
          <w:numId w:val="44"/>
        </w:numPr>
      </w:pPr>
      <w:r>
        <w:t>Check if maximum failed trials is reached for updated contractor</w:t>
      </w:r>
      <w:r w:rsidR="00273163">
        <w:t>.</w:t>
      </w:r>
    </w:p>
    <w:p w:rsidR="00B47821" w:rsidRDefault="00B47821" w:rsidP="006E5CED">
      <w:pPr>
        <w:pStyle w:val="ListParagraph"/>
        <w:numPr>
          <w:ilvl w:val="0"/>
          <w:numId w:val="44"/>
        </w:numPr>
      </w:pPr>
      <w:r>
        <w:t>If it is reached the contractor is unauthorized.</w:t>
      </w:r>
    </w:p>
    <w:p w:rsidR="00B47821" w:rsidRDefault="00B47821" w:rsidP="006E5CED">
      <w:pPr>
        <w:pStyle w:val="ListParagraph"/>
        <w:numPr>
          <w:ilvl w:val="0"/>
          <w:numId w:val="44"/>
        </w:numPr>
      </w:pPr>
      <w:r>
        <w:t xml:space="preserve">If the contractor was changed to ‘Mobinil staff’ or ‘Trusted’ </w:t>
      </w:r>
      <w:r w:rsidR="00D968B4">
        <w:t>generates</w:t>
      </w:r>
      <w:r>
        <w:t xml:space="preserve"> a new pin code for Mobinil staff and trusted users.</w:t>
      </w:r>
    </w:p>
    <w:p w:rsidR="004572A8" w:rsidRDefault="00B47821" w:rsidP="006E5CED">
      <w:pPr>
        <w:pStyle w:val="ListParagraph"/>
        <w:numPr>
          <w:ilvl w:val="0"/>
          <w:numId w:val="44"/>
        </w:numPr>
      </w:pPr>
      <w:r>
        <w:t>Create an SMS of type Trusted User Pin Code to be sent to the contractor</w:t>
      </w:r>
    </w:p>
    <w:p w:rsidR="00EF21F1" w:rsidRDefault="00EF21F1" w:rsidP="00EF21F1">
      <w:pPr>
        <w:pStyle w:val="Heading3"/>
      </w:pPr>
      <w:r>
        <w:t xml:space="preserve">Failed Request table </w:t>
      </w:r>
    </w:p>
    <w:p w:rsidR="00EF21F1" w:rsidRDefault="00EF21F1" w:rsidP="00EF21F1">
      <w:pPr>
        <w:pStyle w:val="Heading4"/>
      </w:pPr>
      <w:r>
        <w:t>After insert trigger</w:t>
      </w:r>
    </w:p>
    <w:p w:rsidR="00EF21F1" w:rsidRDefault="00EF21F1" w:rsidP="00EF21F1">
      <w:r>
        <w:t>This trigger does the following:</w:t>
      </w:r>
    </w:p>
    <w:p w:rsidR="00EF21F1" w:rsidRDefault="00EF21F1" w:rsidP="006E5CED">
      <w:pPr>
        <w:pStyle w:val="ListParagraph"/>
        <w:numPr>
          <w:ilvl w:val="0"/>
          <w:numId w:val="46"/>
        </w:numPr>
      </w:pPr>
      <w:r>
        <w:t xml:space="preserve"> Increment the contractor failed trials by one.</w:t>
      </w:r>
    </w:p>
    <w:p w:rsidR="00EF21F1" w:rsidRDefault="00EF21F1" w:rsidP="00EF21F1">
      <w:pPr>
        <w:pStyle w:val="Heading3"/>
      </w:pPr>
      <w:r>
        <w:t xml:space="preserve">Intervention table </w:t>
      </w:r>
    </w:p>
    <w:p w:rsidR="00EF21F1" w:rsidRDefault="00EF21F1" w:rsidP="00EF21F1">
      <w:pPr>
        <w:pStyle w:val="Heading4"/>
      </w:pPr>
      <w:r>
        <w:t>After insert trigger</w:t>
      </w:r>
    </w:p>
    <w:p w:rsidR="00EF21F1" w:rsidRDefault="00EF21F1" w:rsidP="00EF21F1">
      <w:r>
        <w:t>This trigger does the following:</w:t>
      </w:r>
    </w:p>
    <w:p w:rsidR="00EF21F1" w:rsidRDefault="00EF21F1" w:rsidP="006E5CED">
      <w:pPr>
        <w:pStyle w:val="ListParagraph"/>
        <w:numPr>
          <w:ilvl w:val="0"/>
          <w:numId w:val="47"/>
        </w:numPr>
      </w:pPr>
      <w:r>
        <w:t>Insert Log record for intervention creation in Log_Intervention table.</w:t>
      </w:r>
    </w:p>
    <w:p w:rsidR="00EF21F1" w:rsidRPr="00322DFC" w:rsidRDefault="00EF21F1" w:rsidP="006E5CED">
      <w:pPr>
        <w:pStyle w:val="ListParagraph"/>
        <w:numPr>
          <w:ilvl w:val="0"/>
          <w:numId w:val="47"/>
        </w:numPr>
      </w:pPr>
      <w:r>
        <w:t>Update BSC/RNC value according to Intervention site.</w:t>
      </w:r>
      <w:r w:rsidRPr="00322DFC">
        <w:t xml:space="preserve"> </w:t>
      </w:r>
    </w:p>
    <w:p w:rsidR="0074289F" w:rsidRDefault="0074289F" w:rsidP="0074289F">
      <w:pPr>
        <w:pStyle w:val="Heading4"/>
      </w:pPr>
      <w:r>
        <w:t>After update trigger</w:t>
      </w:r>
    </w:p>
    <w:p w:rsidR="0074289F" w:rsidRDefault="0074289F" w:rsidP="0074289F">
      <w:r>
        <w:t>This trigger assign site id from intervention to the requests associated to this intervention which isn’t matched to site.</w:t>
      </w:r>
    </w:p>
    <w:p w:rsidR="005C3B81" w:rsidRDefault="005C3B81" w:rsidP="005C3B81">
      <w:pPr>
        <w:pStyle w:val="Heading3"/>
      </w:pPr>
      <w:r>
        <w:t xml:space="preserve">Request table </w:t>
      </w:r>
    </w:p>
    <w:p w:rsidR="0026662E" w:rsidRDefault="005C3B81" w:rsidP="005C3B81">
      <w:r>
        <w:t xml:space="preserve">Refer to section </w:t>
      </w:r>
      <w:hyperlink w:anchor="_Request_Post_Processing" w:history="1">
        <w:r w:rsidRPr="005C3B81">
          <w:rPr>
            <w:rStyle w:val="Hyperlink"/>
          </w:rPr>
          <w:t>Request Post Processing</w:t>
        </w:r>
      </w:hyperlink>
      <w:r w:rsidR="00DE56A0">
        <w:t>.</w:t>
      </w:r>
    </w:p>
    <w:p w:rsidR="00E4391B" w:rsidRDefault="00E4391B" w:rsidP="00E4391B">
      <w:pPr>
        <w:pStyle w:val="Heading3"/>
      </w:pPr>
      <w:r>
        <w:lastRenderedPageBreak/>
        <w:t xml:space="preserve">SmsMessage table </w:t>
      </w:r>
    </w:p>
    <w:p w:rsidR="00E4391B" w:rsidRDefault="00E4391B" w:rsidP="00E4391B">
      <w:pPr>
        <w:pStyle w:val="Heading4"/>
      </w:pPr>
      <w:r>
        <w:t>After insert trigger</w:t>
      </w:r>
    </w:p>
    <w:p w:rsidR="00E4391B" w:rsidRPr="00322DFC" w:rsidRDefault="00E4391B" w:rsidP="00E4391B">
      <w:r>
        <w:t>For SMSs of type Request Reply, this trigger generates a code following this format {ddMMyy}{incremental serial number), then concatenates this code to the SMS body.</w:t>
      </w:r>
    </w:p>
    <w:p w:rsidR="00EE191A" w:rsidRDefault="00EE191A" w:rsidP="00EE191A">
      <w:pPr>
        <w:pStyle w:val="Heading3"/>
      </w:pPr>
      <w:r>
        <w:t xml:space="preserve">SubContractor table </w:t>
      </w:r>
    </w:p>
    <w:p w:rsidR="00EE191A" w:rsidRDefault="00EE191A" w:rsidP="00EE191A">
      <w:pPr>
        <w:pStyle w:val="Heading4"/>
      </w:pPr>
      <w:r>
        <w:t>After insert trigger</w:t>
      </w:r>
    </w:p>
    <w:p w:rsidR="00EE191A" w:rsidRPr="00322DFC" w:rsidRDefault="00EE191A" w:rsidP="00EE191A">
      <w:r>
        <w:t>This trigger creates a company with the same name as the inserted subcontractor, as per Mobinil request, so that contractors are assigned to subcontractors as well as other companies.</w:t>
      </w:r>
    </w:p>
    <w:p w:rsidR="00EE191A" w:rsidRDefault="00EE191A" w:rsidP="00EE191A">
      <w:pPr>
        <w:pStyle w:val="Heading3"/>
      </w:pPr>
      <w:r>
        <w:t xml:space="preserve">User table </w:t>
      </w:r>
    </w:p>
    <w:p w:rsidR="00EE191A" w:rsidRDefault="00EE191A" w:rsidP="00EE191A">
      <w:pPr>
        <w:pStyle w:val="Heading4"/>
      </w:pPr>
      <w:r>
        <w:t>After insert trigger</w:t>
      </w:r>
    </w:p>
    <w:p w:rsidR="00DE56A0" w:rsidRDefault="00EE191A" w:rsidP="000C33FD">
      <w:r>
        <w:t>This trigger assigned the default security rules to the created user according to his type based on records from UserTypeSecurityRule table.</w:t>
      </w:r>
    </w:p>
    <w:p w:rsidR="00DA51E4" w:rsidRDefault="00DA51E4">
      <w:r>
        <w:br w:type="page"/>
      </w:r>
    </w:p>
    <w:p w:rsidR="00DA51E4" w:rsidRDefault="00DA51E4" w:rsidP="00DA51E4">
      <w:pPr>
        <w:pStyle w:val="Heading1"/>
      </w:pPr>
      <w:r>
        <w:lastRenderedPageBreak/>
        <w:t>Servers access</w:t>
      </w:r>
    </w:p>
    <w:p w:rsidR="00476449" w:rsidRDefault="00476449" w:rsidP="00476449">
      <w:pPr>
        <w:pStyle w:val="Heading2"/>
      </w:pPr>
      <w:r>
        <w:t>Connecting to VPN</w:t>
      </w:r>
    </w:p>
    <w:p w:rsidR="006D128E" w:rsidRPr="006D128E" w:rsidRDefault="006D128E" w:rsidP="006D128E"/>
    <w:p w:rsidR="00DA51E4" w:rsidRDefault="006D128E" w:rsidP="00DA51E4">
      <w:r>
        <w:t>Credentials users:</w:t>
      </w:r>
    </w:p>
    <w:p w:rsidR="006D128E" w:rsidRPr="00DA51E4" w:rsidRDefault="006D128E" w:rsidP="006E5CED">
      <w:pPr>
        <w:pStyle w:val="ListParagraph"/>
        <w:numPr>
          <w:ilvl w:val="0"/>
          <w:numId w:val="48"/>
        </w:numPr>
      </w:pPr>
      <w:r>
        <w:t>cap-ext1</w:t>
      </w:r>
    </w:p>
    <w:p w:rsidR="006D128E" w:rsidRPr="00DA51E4" w:rsidRDefault="006D128E" w:rsidP="006E5CED">
      <w:pPr>
        <w:pStyle w:val="ListParagraph"/>
        <w:numPr>
          <w:ilvl w:val="0"/>
          <w:numId w:val="48"/>
        </w:numPr>
      </w:pPr>
      <w:r>
        <w:t>cap-ext2</w:t>
      </w:r>
    </w:p>
    <w:p w:rsidR="006D128E" w:rsidRPr="00DA51E4" w:rsidRDefault="006D128E" w:rsidP="006E5CED">
      <w:pPr>
        <w:pStyle w:val="ListParagraph"/>
        <w:numPr>
          <w:ilvl w:val="0"/>
          <w:numId w:val="48"/>
        </w:numPr>
      </w:pPr>
      <w:r>
        <w:t>cap-ext3</w:t>
      </w:r>
    </w:p>
    <w:p w:rsidR="006D128E" w:rsidRPr="00DA51E4" w:rsidRDefault="006D128E" w:rsidP="006E5CED">
      <w:pPr>
        <w:pStyle w:val="ListParagraph"/>
        <w:numPr>
          <w:ilvl w:val="0"/>
          <w:numId w:val="48"/>
        </w:numPr>
      </w:pPr>
      <w:r>
        <w:t>cap-ext4</w:t>
      </w:r>
    </w:p>
    <w:p w:rsidR="006D128E" w:rsidRPr="00DA51E4" w:rsidRDefault="006D128E" w:rsidP="006E5CED">
      <w:pPr>
        <w:pStyle w:val="ListParagraph"/>
        <w:numPr>
          <w:ilvl w:val="0"/>
          <w:numId w:val="48"/>
        </w:numPr>
      </w:pPr>
      <w:r>
        <w:t>cap-ext5</w:t>
      </w:r>
    </w:p>
    <w:p w:rsidR="00DA51E4" w:rsidRDefault="00966BFD" w:rsidP="000C33FD">
      <w:r>
        <w:t xml:space="preserve">To connect to VPN you need to access the following URL </w:t>
      </w:r>
      <w:hyperlink r:id="rId23" w:history="1">
        <w:r w:rsidRPr="00C3108B">
          <w:rPr>
            <w:rStyle w:val="Hyperlink"/>
          </w:rPr>
          <w:t>https://myworkplace.mobinil.com/dana-na/auth/url_default/welcome.cgi</w:t>
        </w:r>
      </w:hyperlink>
      <w:r>
        <w:t xml:space="preserve"> </w:t>
      </w:r>
    </w:p>
    <w:p w:rsidR="00966BFD" w:rsidRDefault="00966BFD" w:rsidP="000C33FD"/>
    <w:p w:rsidR="00966BFD" w:rsidRDefault="00966BFD" w:rsidP="000C33FD">
      <w:r>
        <w:t>You’ll be asked to enter username and password</w:t>
      </w:r>
    </w:p>
    <w:p w:rsidR="00966BFD" w:rsidRDefault="00966BFD" w:rsidP="000C33FD">
      <w:r>
        <w:t>The user name is one of the above users.</w:t>
      </w:r>
    </w:p>
    <w:p w:rsidR="00966BFD" w:rsidRDefault="00966BFD" w:rsidP="000C33FD">
      <w:r>
        <w:t xml:space="preserve">The password should be a code generated by RSA SecureID </w:t>
      </w:r>
      <w:r>
        <w:rPr>
          <w:noProof/>
          <w:lang w:eastAsia="en-US"/>
        </w:rPr>
        <w:drawing>
          <wp:inline distT="0" distB="0" distL="0" distR="0">
            <wp:extent cx="2295525" cy="1371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95525" cy="1371600"/>
                    </a:xfrm>
                    <a:prstGeom prst="rect">
                      <a:avLst/>
                    </a:prstGeom>
                    <a:noFill/>
                    <a:ln>
                      <a:noFill/>
                    </a:ln>
                  </pic:spPr>
                </pic:pic>
              </a:graphicData>
            </a:graphic>
          </wp:inline>
        </w:drawing>
      </w:r>
    </w:p>
    <w:p w:rsidR="00292366" w:rsidRDefault="00292366" w:rsidP="000C33FD"/>
    <w:p w:rsidR="00292366" w:rsidRDefault="00292366" w:rsidP="00292366">
      <w:pPr>
        <w:pStyle w:val="Heading3"/>
      </w:pPr>
      <w:r>
        <w:t xml:space="preserve">Installing security token </w:t>
      </w:r>
    </w:p>
    <w:p w:rsidR="00237C21" w:rsidRDefault="00237C21" w:rsidP="00237C21">
      <w:r>
        <w:t>The tokens are found in the attached mail below</w:t>
      </w:r>
    </w:p>
    <w:p w:rsidR="00237C21" w:rsidRPr="00237C21" w:rsidRDefault="00237C21" w:rsidP="00237C21">
      <w: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5pt;height:50.2pt" o:ole="">
            <v:imagedata r:id="rId25" o:title=""/>
          </v:shape>
          <o:OLEObject Type="Embed" ProgID="Package" ShapeID="_x0000_i1025" DrawAspect="Icon" ObjectID="_1496473924" r:id="rId26"/>
        </w:object>
      </w:r>
      <w:bookmarkStart w:id="4" w:name="_GoBack"/>
      <w:bookmarkEnd w:id="4"/>
    </w:p>
    <w:p w:rsidR="00292366" w:rsidRDefault="00292366" w:rsidP="00292366">
      <w:pPr>
        <w:rPr>
          <w:rFonts w:ascii="Arial" w:hAnsi="Arial" w:cs="Arial"/>
          <w:b/>
          <w:bCs/>
          <w:color w:val="000000"/>
          <w:sz w:val="24"/>
          <w:szCs w:val="24"/>
        </w:rPr>
      </w:pPr>
      <w:r>
        <w:rPr>
          <w:rFonts w:ascii="Arial" w:hAnsi="Arial" w:cs="Arial"/>
          <w:b/>
          <w:bCs/>
          <w:color w:val="000000"/>
          <w:sz w:val="24"/>
          <w:szCs w:val="24"/>
        </w:rPr>
        <w:t>New Token Installation</w:t>
      </w:r>
    </w:p>
    <w:p w:rsidR="00292366" w:rsidRDefault="00292366" w:rsidP="006E5CED">
      <w:pPr>
        <w:pStyle w:val="ListParagraph"/>
        <w:numPr>
          <w:ilvl w:val="0"/>
          <w:numId w:val="49"/>
        </w:numPr>
        <w:spacing w:after="0" w:line="240" w:lineRule="auto"/>
        <w:contextualSpacing w:val="0"/>
        <w:rPr>
          <w:rFonts w:ascii="Arial" w:hAnsi="Arial" w:cs="Arial"/>
          <w:color w:val="000000"/>
        </w:rPr>
      </w:pPr>
      <w:r>
        <w:rPr>
          <w:rFonts w:ascii="Arial" w:hAnsi="Arial" w:cs="Arial"/>
          <w:color w:val="000000"/>
        </w:rPr>
        <w:t>From within your RSA program, select “Options”, “Manage Token” and choose “Delete Token” to remove the current token file.</w:t>
      </w:r>
    </w:p>
    <w:p w:rsidR="00292366" w:rsidRDefault="00292366" w:rsidP="00292366">
      <w:pPr>
        <w:pStyle w:val="ListParagraph"/>
        <w:rPr>
          <w:rFonts w:ascii="Arial" w:hAnsi="Arial" w:cs="Arial"/>
          <w:color w:val="000000"/>
        </w:rPr>
      </w:pPr>
      <w:r>
        <w:rPr>
          <w:rFonts w:ascii="Calibri" w:hAnsi="Calibri" w:cs="Calibri"/>
          <w:noProof/>
          <w:sz w:val="22"/>
          <w:szCs w:val="22"/>
          <w:lang w:eastAsia="en-US"/>
        </w:rPr>
        <w:lastRenderedPageBreak/>
        <w:drawing>
          <wp:inline distT="0" distB="0" distL="0" distR="0">
            <wp:extent cx="4210050" cy="2057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0050" cy="2057400"/>
                    </a:xfrm>
                    <a:prstGeom prst="rect">
                      <a:avLst/>
                    </a:prstGeom>
                    <a:noFill/>
                  </pic:spPr>
                </pic:pic>
              </a:graphicData>
            </a:graphic>
          </wp:inline>
        </w:drawing>
      </w:r>
    </w:p>
    <w:p w:rsidR="00292366" w:rsidRDefault="00292366" w:rsidP="00292366">
      <w:pPr>
        <w:rPr>
          <w:rFonts w:ascii="Arial" w:hAnsi="Arial" w:cs="Arial"/>
          <w:color w:val="000000"/>
        </w:rPr>
      </w:pPr>
    </w:p>
    <w:p w:rsidR="00292366" w:rsidRDefault="00292366" w:rsidP="006E5CED">
      <w:pPr>
        <w:pStyle w:val="ListParagraph"/>
        <w:numPr>
          <w:ilvl w:val="0"/>
          <w:numId w:val="49"/>
        </w:numPr>
        <w:spacing w:after="0" w:line="240" w:lineRule="auto"/>
        <w:contextualSpacing w:val="0"/>
        <w:rPr>
          <w:rFonts w:ascii="Arial" w:hAnsi="Arial" w:cs="Arial"/>
          <w:color w:val="000000"/>
        </w:rPr>
      </w:pPr>
      <w:r>
        <w:rPr>
          <w:rFonts w:ascii="Arial" w:hAnsi="Arial" w:cs="Arial"/>
          <w:color w:val="000000"/>
        </w:rPr>
        <w:t>Select “Yes” to delete the current token and select “OK” on the next screen.</w:t>
      </w:r>
    </w:p>
    <w:p w:rsidR="00292366" w:rsidRDefault="00292366" w:rsidP="00292366">
      <w:pPr>
        <w:rPr>
          <w:rFonts w:ascii="Arial" w:hAnsi="Arial" w:cs="Arial"/>
          <w:color w:val="000000"/>
        </w:rPr>
      </w:pPr>
      <w:r>
        <w:rPr>
          <w:rFonts w:ascii="Calibri" w:hAnsi="Calibri" w:cs="Calibri"/>
          <w:noProof/>
          <w:sz w:val="22"/>
          <w:szCs w:val="22"/>
          <w:lang w:eastAsia="en-US"/>
        </w:rPr>
        <w:drawing>
          <wp:inline distT="0" distB="0" distL="0" distR="0" wp14:anchorId="47D2AEB9" wp14:editId="7885C3A6">
            <wp:extent cx="2895600" cy="1905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95600" cy="1905000"/>
                    </a:xfrm>
                    <a:prstGeom prst="rect">
                      <a:avLst/>
                    </a:prstGeom>
                    <a:noFill/>
                  </pic:spPr>
                </pic:pic>
              </a:graphicData>
            </a:graphic>
          </wp:inline>
        </w:drawing>
      </w:r>
    </w:p>
    <w:p w:rsidR="00292366" w:rsidRDefault="00292366" w:rsidP="00292366">
      <w:pPr>
        <w:rPr>
          <w:rFonts w:ascii="Arial" w:hAnsi="Arial" w:cs="Arial"/>
          <w:color w:val="000000"/>
        </w:rPr>
      </w:pPr>
      <w:r>
        <w:rPr>
          <w:rFonts w:ascii="Calibri" w:hAnsi="Calibri" w:cs="Calibri"/>
          <w:noProof/>
          <w:sz w:val="22"/>
          <w:szCs w:val="22"/>
          <w:lang w:eastAsia="en-US"/>
        </w:rPr>
        <w:drawing>
          <wp:inline distT="0" distB="0" distL="0" distR="0" wp14:anchorId="204186DC" wp14:editId="0CDF7400">
            <wp:extent cx="2828925" cy="18192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8925" cy="1819275"/>
                    </a:xfrm>
                    <a:prstGeom prst="rect">
                      <a:avLst/>
                    </a:prstGeom>
                    <a:noFill/>
                  </pic:spPr>
                </pic:pic>
              </a:graphicData>
            </a:graphic>
          </wp:inline>
        </w:drawing>
      </w:r>
    </w:p>
    <w:p w:rsidR="00292366" w:rsidRDefault="00292366" w:rsidP="006E5CED">
      <w:pPr>
        <w:pStyle w:val="ListParagraph"/>
        <w:numPr>
          <w:ilvl w:val="0"/>
          <w:numId w:val="49"/>
        </w:numPr>
        <w:spacing w:after="0" w:line="240" w:lineRule="auto"/>
        <w:contextualSpacing w:val="0"/>
        <w:rPr>
          <w:rFonts w:ascii="Arial" w:hAnsi="Arial" w:cs="Arial"/>
          <w:color w:val="000000"/>
        </w:rPr>
      </w:pPr>
      <w:r>
        <w:rPr>
          <w:rFonts w:ascii="Arial" w:hAnsi="Arial" w:cs="Arial"/>
          <w:color w:val="000000"/>
        </w:rPr>
        <w:t>If this is your last token, the next window will appear. Select “Yes”.</w:t>
      </w:r>
    </w:p>
    <w:p w:rsidR="00292366" w:rsidRDefault="00292366" w:rsidP="00292366">
      <w:pPr>
        <w:pStyle w:val="ListParagraph"/>
        <w:rPr>
          <w:rFonts w:ascii="Arial" w:hAnsi="Arial" w:cs="Arial"/>
          <w:color w:val="000000"/>
        </w:rPr>
      </w:pPr>
      <w:r>
        <w:rPr>
          <w:rFonts w:ascii="Calibri" w:hAnsi="Calibri" w:cs="Calibri"/>
          <w:noProof/>
          <w:sz w:val="22"/>
          <w:szCs w:val="22"/>
          <w:lang w:eastAsia="en-US"/>
        </w:rPr>
        <w:lastRenderedPageBreak/>
        <w:drawing>
          <wp:inline distT="0" distB="0" distL="0" distR="0">
            <wp:extent cx="2800350" cy="1809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0350" cy="1809750"/>
                    </a:xfrm>
                    <a:prstGeom prst="rect">
                      <a:avLst/>
                    </a:prstGeom>
                    <a:noFill/>
                  </pic:spPr>
                </pic:pic>
              </a:graphicData>
            </a:graphic>
          </wp:inline>
        </w:drawing>
      </w:r>
    </w:p>
    <w:p w:rsidR="00292366" w:rsidRDefault="00292366" w:rsidP="006E5CED">
      <w:pPr>
        <w:pStyle w:val="ListParagraph"/>
        <w:numPr>
          <w:ilvl w:val="0"/>
          <w:numId w:val="49"/>
        </w:numPr>
        <w:spacing w:after="0" w:line="240" w:lineRule="auto"/>
        <w:contextualSpacing w:val="0"/>
        <w:rPr>
          <w:rFonts w:ascii="Arial" w:hAnsi="Arial" w:cs="Arial"/>
          <w:color w:val="000000"/>
        </w:rPr>
      </w:pPr>
      <w:r>
        <w:rPr>
          <w:rFonts w:ascii="Arial" w:hAnsi="Arial" w:cs="Arial"/>
          <w:color w:val="000000"/>
        </w:rPr>
        <w:t>Select “Import from File” and “Browse” to import the current token file (attached).</w:t>
      </w:r>
    </w:p>
    <w:p w:rsidR="00292366" w:rsidRDefault="00292366" w:rsidP="00292366">
      <w:pPr>
        <w:pStyle w:val="ListParagraph"/>
        <w:rPr>
          <w:rFonts w:ascii="Arial" w:hAnsi="Arial" w:cs="Arial"/>
          <w:color w:val="000000"/>
        </w:rPr>
      </w:pPr>
      <w:r>
        <w:rPr>
          <w:rFonts w:ascii="Calibri" w:hAnsi="Calibri" w:cs="Calibri"/>
          <w:noProof/>
          <w:sz w:val="22"/>
          <w:szCs w:val="22"/>
          <w:lang w:eastAsia="en-US"/>
        </w:rPr>
        <w:drawing>
          <wp:inline distT="0" distB="0" distL="0" distR="0">
            <wp:extent cx="3933825" cy="30099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33825" cy="3009900"/>
                    </a:xfrm>
                    <a:prstGeom prst="rect">
                      <a:avLst/>
                    </a:prstGeom>
                    <a:noFill/>
                  </pic:spPr>
                </pic:pic>
              </a:graphicData>
            </a:graphic>
          </wp:inline>
        </w:drawing>
      </w:r>
      <w:r>
        <w:rPr>
          <w:rFonts w:ascii="Calibri" w:hAnsi="Calibri" w:cs="Calibri"/>
          <w:noProof/>
          <w:sz w:val="22"/>
          <w:szCs w:val="22"/>
          <w:lang w:eastAsia="en-US"/>
        </w:rPr>
        <w:drawing>
          <wp:inline distT="0" distB="0" distL="0" distR="0">
            <wp:extent cx="3895725" cy="2933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5725" cy="2933700"/>
                    </a:xfrm>
                    <a:prstGeom prst="rect">
                      <a:avLst/>
                    </a:prstGeom>
                    <a:noFill/>
                  </pic:spPr>
                </pic:pic>
              </a:graphicData>
            </a:graphic>
          </wp:inline>
        </w:drawing>
      </w:r>
    </w:p>
    <w:p w:rsidR="00292366" w:rsidRDefault="00292366" w:rsidP="00292366">
      <w:pPr>
        <w:pStyle w:val="ListParagraph"/>
        <w:rPr>
          <w:rFonts w:ascii="Arial" w:hAnsi="Arial" w:cs="Arial"/>
          <w:color w:val="000000"/>
        </w:rPr>
      </w:pPr>
    </w:p>
    <w:p w:rsidR="00292366" w:rsidRDefault="00292366" w:rsidP="006E5CED">
      <w:pPr>
        <w:pStyle w:val="ListParagraph"/>
        <w:numPr>
          <w:ilvl w:val="0"/>
          <w:numId w:val="49"/>
        </w:numPr>
        <w:spacing w:after="0" w:line="240" w:lineRule="auto"/>
        <w:contextualSpacing w:val="0"/>
        <w:rPr>
          <w:rFonts w:ascii="Arial" w:hAnsi="Arial" w:cs="Arial"/>
          <w:color w:val="000000"/>
        </w:rPr>
      </w:pPr>
      <w:r>
        <w:rPr>
          <w:rFonts w:ascii="Arial" w:hAnsi="Arial" w:cs="Arial"/>
          <w:color w:val="000000"/>
        </w:rPr>
        <w:lastRenderedPageBreak/>
        <w:t xml:space="preserve">You will be asked for the import (installation) password. Type in the password that will be sent in the next e-mail.              </w:t>
      </w:r>
    </w:p>
    <w:p w:rsidR="00292366" w:rsidRPr="00292366" w:rsidRDefault="00292366" w:rsidP="00292366">
      <w:pPr>
        <w:spacing w:after="0" w:line="240" w:lineRule="auto"/>
        <w:ind w:left="360"/>
        <w:rPr>
          <w:rFonts w:ascii="Arial" w:hAnsi="Arial" w:cs="Arial"/>
          <w:color w:val="000000"/>
        </w:rPr>
      </w:pPr>
      <w:r w:rsidRPr="00292366">
        <w:rPr>
          <w:rFonts w:ascii="Calibri" w:hAnsi="Calibri" w:cs="Calibri"/>
          <w:noProof/>
          <w:sz w:val="22"/>
          <w:szCs w:val="22"/>
          <w:lang w:eastAsia="en-US"/>
        </w:rPr>
        <w:t xml:space="preserve"> </w:t>
      </w:r>
      <w:r>
        <w:rPr>
          <w:noProof/>
          <w:lang w:eastAsia="en-US"/>
        </w:rPr>
        <w:drawing>
          <wp:inline distT="0" distB="0" distL="0" distR="0" wp14:anchorId="6839DD4F" wp14:editId="0EEC1E7B">
            <wp:extent cx="3011170" cy="1657350"/>
            <wp:effectExtent l="0" t="0" r="0" b="0"/>
            <wp:docPr id="13" name="Picture 13" descr="Description: Description: Installation Passwor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Installation Password.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11170" cy="1657350"/>
                    </a:xfrm>
                    <a:prstGeom prst="rect">
                      <a:avLst/>
                    </a:prstGeom>
                    <a:noFill/>
                  </pic:spPr>
                </pic:pic>
              </a:graphicData>
            </a:graphic>
          </wp:inline>
        </w:drawing>
      </w:r>
    </w:p>
    <w:p w:rsidR="00292366" w:rsidRDefault="00292366" w:rsidP="006E5CED">
      <w:pPr>
        <w:pStyle w:val="ListParagraph"/>
        <w:numPr>
          <w:ilvl w:val="0"/>
          <w:numId w:val="49"/>
        </w:numPr>
        <w:spacing w:after="0" w:line="240" w:lineRule="auto"/>
        <w:contextualSpacing w:val="0"/>
        <w:rPr>
          <w:rFonts w:ascii="Arial" w:hAnsi="Arial" w:cs="Arial"/>
          <w:color w:val="000000"/>
        </w:rPr>
      </w:pPr>
      <w:r>
        <w:rPr>
          <w:rFonts w:ascii="Arial" w:hAnsi="Arial" w:cs="Arial"/>
          <w:color w:val="000000"/>
        </w:rPr>
        <w:t>Upon clicking OK, you will be presented with a change token name menu. Select OK without changing the name.</w:t>
      </w:r>
    </w:p>
    <w:p w:rsidR="00292366" w:rsidRDefault="00292366" w:rsidP="00292366">
      <w:pPr>
        <w:pStyle w:val="ListParagraph"/>
        <w:spacing w:after="0" w:line="240" w:lineRule="auto"/>
        <w:contextualSpacing w:val="0"/>
        <w:rPr>
          <w:rFonts w:ascii="Arial" w:hAnsi="Arial" w:cs="Arial"/>
          <w:color w:val="000000"/>
        </w:rPr>
      </w:pPr>
      <w:r w:rsidRPr="00292366">
        <w:rPr>
          <w:rFonts w:ascii="Calibri" w:hAnsi="Calibri" w:cs="Calibri"/>
          <w:noProof/>
          <w:sz w:val="22"/>
          <w:szCs w:val="22"/>
          <w:lang w:eastAsia="en-US"/>
        </w:rPr>
        <w:t xml:space="preserve"> </w:t>
      </w:r>
      <w:r>
        <w:rPr>
          <w:rFonts w:ascii="Calibri" w:hAnsi="Calibri" w:cs="Calibri"/>
          <w:noProof/>
          <w:sz w:val="22"/>
          <w:szCs w:val="22"/>
          <w:lang w:eastAsia="en-US"/>
        </w:rPr>
        <w:drawing>
          <wp:inline distT="0" distB="0" distL="0" distR="0" wp14:anchorId="3042FB43" wp14:editId="14AE0F36">
            <wp:extent cx="2762250" cy="1847850"/>
            <wp:effectExtent l="0" t="0" r="0" b="0"/>
            <wp:docPr id="12" name="Picture 12" descr="Description: Description: Installation Nam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Installation Name.b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250" cy="1847850"/>
                    </a:xfrm>
                    <a:prstGeom prst="rect">
                      <a:avLst/>
                    </a:prstGeom>
                    <a:noFill/>
                  </pic:spPr>
                </pic:pic>
              </a:graphicData>
            </a:graphic>
          </wp:inline>
        </w:drawing>
      </w:r>
    </w:p>
    <w:p w:rsidR="00292366" w:rsidRDefault="00292366" w:rsidP="00292366">
      <w:pPr>
        <w:rPr>
          <w:rFonts w:ascii="Arial" w:hAnsi="Arial" w:cs="Arial"/>
          <w:color w:val="000000"/>
        </w:rPr>
      </w:pPr>
    </w:p>
    <w:p w:rsidR="00292366" w:rsidRDefault="00292366" w:rsidP="006E5CED">
      <w:pPr>
        <w:pStyle w:val="ListParagraph"/>
        <w:numPr>
          <w:ilvl w:val="0"/>
          <w:numId w:val="49"/>
        </w:numPr>
        <w:spacing w:after="0" w:line="240" w:lineRule="auto"/>
        <w:contextualSpacing w:val="0"/>
        <w:rPr>
          <w:rFonts w:ascii="Arial" w:hAnsi="Arial" w:cs="Arial"/>
          <w:color w:val="000000"/>
        </w:rPr>
      </w:pPr>
      <w:r>
        <w:rPr>
          <w:rFonts w:ascii="Arial" w:hAnsi="Arial" w:cs="Arial"/>
          <w:color w:val="000000"/>
        </w:rPr>
        <w:t>The Passcode that will appear is your password. To login, type in your sent username and click copy to get your password and paste it in the passcode box.</w:t>
      </w:r>
    </w:p>
    <w:p w:rsidR="00292366" w:rsidRDefault="00292366" w:rsidP="00292366">
      <w:pPr>
        <w:pStyle w:val="ListParagraph"/>
        <w:rPr>
          <w:rFonts w:ascii="Arial" w:hAnsi="Arial" w:cs="Arial"/>
          <w:color w:val="000000"/>
        </w:rPr>
      </w:pPr>
      <w:r>
        <w:rPr>
          <w:rFonts w:ascii="Calibri" w:hAnsi="Calibri" w:cs="Calibri"/>
          <w:noProof/>
          <w:sz w:val="22"/>
          <w:szCs w:val="22"/>
          <w:lang w:eastAsia="en-US"/>
        </w:rPr>
        <w:drawing>
          <wp:inline distT="0" distB="0" distL="0" distR="0">
            <wp:extent cx="2773680" cy="173355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73680" cy="1733550"/>
                    </a:xfrm>
                    <a:prstGeom prst="rect">
                      <a:avLst/>
                    </a:prstGeom>
                    <a:noFill/>
                  </pic:spPr>
                </pic:pic>
              </a:graphicData>
            </a:graphic>
          </wp:inline>
        </w:drawing>
      </w:r>
    </w:p>
    <w:p w:rsidR="00CC3756" w:rsidRDefault="00CC3756">
      <w:pPr>
        <w:rPr>
          <w:rFonts w:ascii="Arial" w:hAnsi="Arial" w:cs="Arial"/>
          <w:color w:val="000000"/>
        </w:rPr>
      </w:pPr>
      <w:r>
        <w:rPr>
          <w:rFonts w:ascii="Arial" w:hAnsi="Arial" w:cs="Arial"/>
          <w:color w:val="000000"/>
        </w:rPr>
        <w:br w:type="page"/>
      </w:r>
    </w:p>
    <w:p w:rsidR="00CC3756" w:rsidRDefault="00CC3756" w:rsidP="00CC3756">
      <w:pPr>
        <w:pStyle w:val="Heading2"/>
      </w:pPr>
      <w:r>
        <w:lastRenderedPageBreak/>
        <w:t>Server credentials</w:t>
      </w:r>
    </w:p>
    <w:p w:rsidR="00CC3756" w:rsidRDefault="006A3CA0" w:rsidP="00CC3756">
      <w:r>
        <w:t>The</w:t>
      </w:r>
      <w:r w:rsidR="00CC3756">
        <w:t xml:space="preserve"> server credentials could be found </w:t>
      </w:r>
      <w:hyperlink r:id="rId36" w:history="1">
        <w:r w:rsidR="00CC3756" w:rsidRPr="00CC3756">
          <w:rPr>
            <w:rStyle w:val="Hyperlink"/>
          </w:rPr>
          <w:t>here</w:t>
        </w:r>
      </w:hyperlink>
      <w:r>
        <w:t>.</w:t>
      </w:r>
    </w:p>
    <w:p w:rsidR="006A3CA0" w:rsidRDefault="006A3CA0" w:rsidP="00CC3756"/>
    <w:p w:rsidR="006A3CA0" w:rsidRDefault="006A3CA0" w:rsidP="006A3CA0">
      <w:pPr>
        <w:pStyle w:val="Heading2"/>
      </w:pPr>
      <w:r>
        <w:t>Services on servers</w:t>
      </w:r>
    </w:p>
    <w:p w:rsidR="006A3CA0" w:rsidRDefault="006A3CA0" w:rsidP="006A3CA0">
      <w:r>
        <w:t>The system is distributed on the servers as follows:</w:t>
      </w:r>
    </w:p>
    <w:p w:rsidR="002C34DD" w:rsidRPr="006A3CA0" w:rsidRDefault="002C34DD" w:rsidP="002C34DD">
      <w:pPr>
        <w:pStyle w:val="ListParagraph"/>
        <w:numPr>
          <w:ilvl w:val="0"/>
          <w:numId w:val="50"/>
        </w:numPr>
      </w:pPr>
      <w:r>
        <w:t xml:space="preserve">SV-CAPWEB-01 is the web server, it has IP </w:t>
      </w:r>
      <w:r w:rsidRPr="006A3CA0">
        <w:t>10.110.40.26</w:t>
      </w:r>
      <w:r>
        <w:t>, the Web portal is published on the server’s IIS.</w:t>
      </w:r>
    </w:p>
    <w:p w:rsidR="002C34DD" w:rsidRPr="006A3CA0" w:rsidRDefault="002C34DD" w:rsidP="002C34DD">
      <w:pPr>
        <w:pStyle w:val="ListParagraph"/>
        <w:numPr>
          <w:ilvl w:val="0"/>
          <w:numId w:val="50"/>
        </w:numPr>
      </w:pPr>
      <w:r>
        <w:t xml:space="preserve">SV-CAPDB-01 is the web server, it has IP </w:t>
      </w:r>
      <w:r w:rsidRPr="002C34DD">
        <w:t>10.110.38.36</w:t>
      </w:r>
      <w:r>
        <w:t>, the system database and database jobs exist on this server.</w:t>
      </w:r>
    </w:p>
    <w:p w:rsidR="002C34DD" w:rsidRDefault="002C34DD" w:rsidP="002C34DD">
      <w:pPr>
        <w:pStyle w:val="ListParagraph"/>
        <w:numPr>
          <w:ilvl w:val="0"/>
          <w:numId w:val="50"/>
        </w:numPr>
      </w:pPr>
      <w:r>
        <w:t xml:space="preserve">SV-CAPAPP-01 is the first application server, it has IP </w:t>
      </w:r>
      <w:r w:rsidRPr="002C34DD">
        <w:t>10.110.37.53</w:t>
      </w:r>
      <w:r>
        <w:t>, and it has the following published:</w:t>
      </w:r>
    </w:p>
    <w:p w:rsidR="002C34DD" w:rsidRPr="006A3CA0" w:rsidRDefault="002C34DD" w:rsidP="002C34DD">
      <w:pPr>
        <w:pStyle w:val="ListParagraph"/>
        <w:numPr>
          <w:ilvl w:val="1"/>
          <w:numId w:val="50"/>
        </w:numPr>
      </w:pPr>
      <w:r>
        <w:t>MCAP.NGI.Receiver.SFTP as a windows service that grabs the NGI files from a remote SFTP server and copy it locally on the server.</w:t>
      </w:r>
    </w:p>
    <w:p w:rsidR="002C34DD" w:rsidRPr="006A3CA0" w:rsidRDefault="002C34DD" w:rsidP="002C34DD">
      <w:pPr>
        <w:pStyle w:val="ListParagraph"/>
        <w:numPr>
          <w:ilvl w:val="1"/>
          <w:numId w:val="50"/>
        </w:numPr>
      </w:pPr>
      <w:r>
        <w:t>MCAP.NGI.Receiver as a windows service that parse the NGI files grabbed by ‘MCAP.NGI.Receiver.SFTP’ and inserts it as sites in database.</w:t>
      </w:r>
    </w:p>
    <w:p w:rsidR="00CB7963" w:rsidRPr="006A3CA0" w:rsidRDefault="00CB7963" w:rsidP="00CB7963">
      <w:pPr>
        <w:pStyle w:val="ListParagraph"/>
        <w:numPr>
          <w:ilvl w:val="1"/>
          <w:numId w:val="50"/>
        </w:numPr>
      </w:pPr>
      <w:r>
        <w:t>MCAP.HP.Receiver as a windows service that parse the HP files and inserts it as action plans or incidents in database.</w:t>
      </w:r>
    </w:p>
    <w:p w:rsidR="00CB7963" w:rsidRPr="006A3CA0" w:rsidRDefault="00CB7963" w:rsidP="00CB7963">
      <w:pPr>
        <w:pStyle w:val="ListParagraph"/>
        <w:numPr>
          <w:ilvl w:val="1"/>
          <w:numId w:val="50"/>
        </w:numPr>
      </w:pPr>
      <w:r>
        <w:t>MCAP.Mail.Receiver as a winforms application that integrates with outlook installed on the server and read emails and parse it and inserts it in database as alerts or fax-reports.</w:t>
      </w:r>
    </w:p>
    <w:p w:rsidR="00CB7963" w:rsidRDefault="00CB7963" w:rsidP="00ED7CF3">
      <w:pPr>
        <w:pStyle w:val="ListParagraph"/>
        <w:numPr>
          <w:ilvl w:val="1"/>
          <w:numId w:val="50"/>
        </w:numPr>
      </w:pPr>
      <w:r>
        <w:t xml:space="preserve">MCAP.USSD.Receiver as a web service </w:t>
      </w:r>
      <w:r w:rsidR="00ED7CF3">
        <w:t>published to server IIS, it is responsible for receiving requests and processing it then inserting it into database.</w:t>
      </w:r>
    </w:p>
    <w:p w:rsidR="00ED7CF3" w:rsidRPr="006A3CA0" w:rsidRDefault="00ED7CF3" w:rsidP="00A010DD">
      <w:pPr>
        <w:pStyle w:val="ListParagraph"/>
        <w:numPr>
          <w:ilvl w:val="1"/>
          <w:numId w:val="50"/>
        </w:numPr>
      </w:pPr>
      <w:r>
        <w:t>MCAP.SMS.Receiver as a WCF service published to server IIS, it is responsible for receiving an SMS from gateway and parsing the text then insert it into database as Urgent action plan.</w:t>
      </w:r>
    </w:p>
    <w:p w:rsidR="002C34DD" w:rsidRDefault="002C34DD" w:rsidP="004F36D5">
      <w:pPr>
        <w:pStyle w:val="ListParagraph"/>
        <w:numPr>
          <w:ilvl w:val="0"/>
          <w:numId w:val="50"/>
        </w:numPr>
      </w:pPr>
      <w:r>
        <w:t>SV-</w:t>
      </w:r>
      <w:r w:rsidR="004F36D5" w:rsidRPr="004F36D5">
        <w:t xml:space="preserve"> </w:t>
      </w:r>
      <w:r w:rsidR="004F36D5">
        <w:t xml:space="preserve">CAPAPP </w:t>
      </w:r>
      <w:r>
        <w:t>-0</w:t>
      </w:r>
      <w:r w:rsidR="004F36D5">
        <w:t>2</w:t>
      </w:r>
      <w:r>
        <w:t xml:space="preserve"> </w:t>
      </w:r>
      <w:r w:rsidR="004F36D5">
        <w:t xml:space="preserve">is the second application server, it has IP </w:t>
      </w:r>
      <w:r w:rsidR="004F36D5" w:rsidRPr="004F36D5">
        <w:t>10.110.37.54</w:t>
      </w:r>
      <w:r w:rsidR="004F36D5">
        <w:t>, and it has the following published:</w:t>
      </w:r>
    </w:p>
    <w:p w:rsidR="004F36D5" w:rsidRPr="006A3CA0" w:rsidRDefault="004F36D5" w:rsidP="004F36D5">
      <w:pPr>
        <w:pStyle w:val="ListParagraph"/>
        <w:numPr>
          <w:ilvl w:val="1"/>
          <w:numId w:val="50"/>
        </w:numPr>
      </w:pPr>
      <w:r>
        <w:t>MCAP.Mail.Sender as a windows service that reads new mails from database then send it.</w:t>
      </w:r>
    </w:p>
    <w:p w:rsidR="004F36D5" w:rsidRPr="006A3CA0" w:rsidRDefault="004F36D5" w:rsidP="004F36D5">
      <w:pPr>
        <w:pStyle w:val="ListParagraph"/>
        <w:numPr>
          <w:ilvl w:val="1"/>
          <w:numId w:val="50"/>
        </w:numPr>
      </w:pPr>
      <w:r>
        <w:t>MCAP.SMS.Sender as a windows service that reads new SMSs from database then send it to gateway.</w:t>
      </w:r>
    </w:p>
    <w:p w:rsidR="004F36D5" w:rsidRPr="006A3CA0" w:rsidRDefault="004F36D5" w:rsidP="00806212">
      <w:pPr>
        <w:pStyle w:val="ListParagraph"/>
        <w:ind w:left="1440"/>
      </w:pPr>
    </w:p>
    <w:p w:rsidR="006A3CA0" w:rsidRPr="00CC3756" w:rsidRDefault="006A3CA0" w:rsidP="00CC3756"/>
    <w:p w:rsidR="005013F6" w:rsidRDefault="005013F6">
      <w:pPr>
        <w:rPr>
          <w:rFonts w:ascii="Arial" w:hAnsi="Arial" w:cs="Arial"/>
          <w:color w:val="000000"/>
        </w:rPr>
      </w:pPr>
      <w:r>
        <w:rPr>
          <w:rFonts w:ascii="Arial" w:hAnsi="Arial" w:cs="Arial"/>
          <w:color w:val="000000"/>
        </w:rPr>
        <w:br w:type="page"/>
      </w:r>
    </w:p>
    <w:p w:rsidR="000F02A0" w:rsidRDefault="005013F6" w:rsidP="005013F6">
      <w:pPr>
        <w:pStyle w:val="Heading1"/>
      </w:pPr>
      <w:r>
        <w:lastRenderedPageBreak/>
        <w:t>Troubleshooting</w:t>
      </w:r>
      <w:r w:rsidR="005F2892">
        <w:t xml:space="preserve"> issues</w:t>
      </w:r>
    </w:p>
    <w:p w:rsidR="00292366" w:rsidRDefault="00E9659F" w:rsidP="00E9659F">
      <w:pPr>
        <w:pStyle w:val="Heading2"/>
      </w:pPr>
      <w:r>
        <w:t>Door Alerts</w:t>
      </w:r>
    </w:p>
    <w:p w:rsidR="00E9659F" w:rsidRDefault="00E9659F" w:rsidP="00462C3C">
      <w:r>
        <w:t>When a problem is report</w:t>
      </w:r>
      <w:r w:rsidR="00462C3C">
        <w:t>ed</w:t>
      </w:r>
      <w:r>
        <w:t xml:space="preserve"> for door alerts usually one of the below:</w:t>
      </w:r>
    </w:p>
    <w:p w:rsidR="00E9659F" w:rsidRDefault="00E9659F" w:rsidP="00E9659F">
      <w:pPr>
        <w:pStyle w:val="ListParagraph"/>
        <w:numPr>
          <w:ilvl w:val="0"/>
          <w:numId w:val="51"/>
        </w:numPr>
      </w:pPr>
      <w:r>
        <w:t>An alert is missing.</w:t>
      </w:r>
    </w:p>
    <w:p w:rsidR="00E9659F" w:rsidRDefault="00E9659F" w:rsidP="00E9659F">
      <w:pPr>
        <w:pStyle w:val="ListParagraph"/>
        <w:numPr>
          <w:ilvl w:val="0"/>
          <w:numId w:val="51"/>
        </w:numPr>
      </w:pPr>
      <w:r>
        <w:t>Alert clearance is missing.</w:t>
      </w:r>
    </w:p>
    <w:p w:rsidR="00E9659F" w:rsidRDefault="00E9659F" w:rsidP="00E9659F">
      <w:r>
        <w:t>In this case we do the following:</w:t>
      </w:r>
    </w:p>
    <w:p w:rsidR="00E9659F" w:rsidRDefault="00E9659F" w:rsidP="00E9659F">
      <w:pPr>
        <w:pStyle w:val="ListParagraph"/>
        <w:numPr>
          <w:ilvl w:val="0"/>
          <w:numId w:val="52"/>
        </w:numPr>
      </w:pPr>
      <w:r>
        <w:t>Filter main door alarm view on UI with provided data from Mobinil:</w:t>
      </w:r>
    </w:p>
    <w:p w:rsidR="00E9659F" w:rsidRDefault="00E9659F" w:rsidP="00E9659F">
      <w:pPr>
        <w:pStyle w:val="ListParagraph"/>
        <w:numPr>
          <w:ilvl w:val="1"/>
          <w:numId w:val="52"/>
        </w:numPr>
      </w:pPr>
      <w:r>
        <w:t>Site name.</w:t>
      </w:r>
    </w:p>
    <w:p w:rsidR="00E9659F" w:rsidRDefault="00E9659F" w:rsidP="00E9659F">
      <w:pPr>
        <w:pStyle w:val="ListParagraph"/>
        <w:numPr>
          <w:ilvl w:val="1"/>
          <w:numId w:val="52"/>
        </w:numPr>
      </w:pPr>
      <w:r>
        <w:t>Time range.</w:t>
      </w:r>
    </w:p>
    <w:p w:rsidR="00E9659F" w:rsidRDefault="00E9659F" w:rsidP="00D97EA0">
      <w:pPr>
        <w:pStyle w:val="ListParagraph"/>
        <w:numPr>
          <w:ilvl w:val="0"/>
          <w:numId w:val="52"/>
        </w:numPr>
      </w:pPr>
      <w:r>
        <w:t>If it doesn’t exist on UI , Query alert database with provided data from Mobinil:</w:t>
      </w:r>
    </w:p>
    <w:p w:rsidR="00E9659F" w:rsidRDefault="00E9659F" w:rsidP="00E9659F">
      <w:pPr>
        <w:pStyle w:val="ListParagraph"/>
        <w:numPr>
          <w:ilvl w:val="1"/>
          <w:numId w:val="52"/>
        </w:numPr>
      </w:pPr>
      <w:r>
        <w:t>Site name.</w:t>
      </w:r>
    </w:p>
    <w:p w:rsidR="00E9659F" w:rsidRDefault="00E9659F" w:rsidP="00E9659F">
      <w:pPr>
        <w:pStyle w:val="ListParagraph"/>
        <w:numPr>
          <w:ilvl w:val="1"/>
          <w:numId w:val="52"/>
        </w:numPr>
      </w:pPr>
      <w:r>
        <w:t>Time range.</w:t>
      </w:r>
    </w:p>
    <w:p w:rsidR="00E9659F" w:rsidRDefault="00E9659F" w:rsidP="00E9659F">
      <w:pPr>
        <w:pStyle w:val="ListParagraph"/>
        <w:numPr>
          <w:ilvl w:val="0"/>
          <w:numId w:val="52"/>
        </w:numPr>
      </w:pPr>
      <w:r>
        <w:t>If an alert exists with the provided data, we check intervention associated to it, it could be hidden due to occurring while a contractor was inside site.</w:t>
      </w:r>
    </w:p>
    <w:p w:rsidR="00E9659F" w:rsidRDefault="00E9659F" w:rsidP="00E9659F">
      <w:pPr>
        <w:pStyle w:val="ListParagraph"/>
        <w:numPr>
          <w:ilvl w:val="0"/>
          <w:numId w:val="52"/>
        </w:numPr>
      </w:pPr>
      <w:r>
        <w:t>If the alert doesn’t exist we query received mails from database with provided information.</w:t>
      </w:r>
    </w:p>
    <w:p w:rsidR="00E9659F" w:rsidRDefault="00E9659F" w:rsidP="00E9659F">
      <w:pPr>
        <w:pStyle w:val="ListParagraph"/>
        <w:numPr>
          <w:ilvl w:val="0"/>
          <w:numId w:val="52"/>
        </w:numPr>
      </w:pPr>
      <w:r>
        <w:t>If mail received we check AlertId and FaxReportId.</w:t>
      </w:r>
    </w:p>
    <w:p w:rsidR="002709DD" w:rsidRDefault="00E9659F" w:rsidP="00B228B2">
      <w:pPr>
        <w:pStyle w:val="ListParagraph"/>
        <w:numPr>
          <w:ilvl w:val="0"/>
          <w:numId w:val="52"/>
        </w:numPr>
      </w:pPr>
      <w:r>
        <w:t>If FaxReportId has a value, we revisit the template to check why it was considered a faxreport, and inform them with our findings and cope with this cause if it was permanent</w:t>
      </w:r>
      <w:r w:rsidR="004900D1">
        <w:t xml:space="preserve">, </w:t>
      </w:r>
      <w:r w:rsidR="00B228B2">
        <w:t>or we ignore it if Mobinil will fix it from their side.</w:t>
      </w:r>
    </w:p>
    <w:p w:rsidR="002709DD" w:rsidRDefault="002709DD" w:rsidP="00B228B2">
      <w:pPr>
        <w:pStyle w:val="ListParagraph"/>
        <w:numPr>
          <w:ilvl w:val="0"/>
          <w:numId w:val="52"/>
        </w:numPr>
      </w:pPr>
      <w:r>
        <w:t>If neither FaxReportId nor AlertId has value we check the Log file, path for log file could be found in CAP database in settings table.</w:t>
      </w:r>
    </w:p>
    <w:p w:rsidR="00E9659F" w:rsidRDefault="004900D1" w:rsidP="002709DD">
      <w:pPr>
        <w:pStyle w:val="ListParagraph"/>
        <w:numPr>
          <w:ilvl w:val="0"/>
          <w:numId w:val="52"/>
        </w:numPr>
      </w:pPr>
      <w:r>
        <w:t xml:space="preserve"> </w:t>
      </w:r>
      <w:r w:rsidR="00E9659F">
        <w:t xml:space="preserve"> </w:t>
      </w:r>
      <w:r w:rsidR="002709DD">
        <w:t>If an error occurred during parsing, this error will exist in the log file,</w:t>
      </w:r>
      <w:r w:rsidR="002709DD" w:rsidRPr="002709DD">
        <w:t xml:space="preserve"> </w:t>
      </w:r>
      <w:r w:rsidR="002709DD">
        <w:t>we inform them with our findings and try to fix it according to what we agree with them.</w:t>
      </w:r>
    </w:p>
    <w:p w:rsidR="00462C3C" w:rsidRDefault="00462C3C" w:rsidP="00462C3C">
      <w:pPr>
        <w:pStyle w:val="Heading2"/>
      </w:pPr>
      <w:r>
        <w:t>Fax-Reports</w:t>
      </w:r>
    </w:p>
    <w:p w:rsidR="00462C3C" w:rsidRDefault="00462C3C" w:rsidP="00462C3C">
      <w:r>
        <w:t>When a problem is reported for Fax-report usually one of the below:</w:t>
      </w:r>
    </w:p>
    <w:p w:rsidR="00462C3C" w:rsidRDefault="00462C3C" w:rsidP="00462C3C">
      <w:pPr>
        <w:pStyle w:val="ListParagraph"/>
        <w:numPr>
          <w:ilvl w:val="0"/>
          <w:numId w:val="53"/>
        </w:numPr>
      </w:pPr>
      <w:r>
        <w:t>A fax is missing.</w:t>
      </w:r>
    </w:p>
    <w:p w:rsidR="00462C3C" w:rsidRDefault="00462C3C" w:rsidP="00462C3C">
      <w:pPr>
        <w:pStyle w:val="ListParagraph"/>
        <w:numPr>
          <w:ilvl w:val="0"/>
          <w:numId w:val="53"/>
        </w:numPr>
      </w:pPr>
      <w:r>
        <w:t>Fax clearance is missing.</w:t>
      </w:r>
    </w:p>
    <w:p w:rsidR="00462C3C" w:rsidRDefault="00462C3C" w:rsidP="00462C3C">
      <w:r>
        <w:t>In this case we do the following:</w:t>
      </w:r>
    </w:p>
    <w:p w:rsidR="00462C3C" w:rsidRDefault="00462C3C" w:rsidP="00462C3C">
      <w:pPr>
        <w:pStyle w:val="ListParagraph"/>
        <w:numPr>
          <w:ilvl w:val="0"/>
          <w:numId w:val="54"/>
        </w:numPr>
      </w:pPr>
      <w:r>
        <w:t>we Query fax-reports database with provided data from Mobinil:</w:t>
      </w:r>
    </w:p>
    <w:p w:rsidR="00462C3C" w:rsidRDefault="00462C3C" w:rsidP="00462C3C">
      <w:pPr>
        <w:pStyle w:val="ListParagraph"/>
        <w:numPr>
          <w:ilvl w:val="1"/>
          <w:numId w:val="54"/>
        </w:numPr>
      </w:pPr>
      <w:r>
        <w:t>Site name.</w:t>
      </w:r>
    </w:p>
    <w:p w:rsidR="00462C3C" w:rsidRDefault="00462C3C" w:rsidP="00462C3C">
      <w:pPr>
        <w:pStyle w:val="ListParagraph"/>
        <w:numPr>
          <w:ilvl w:val="1"/>
          <w:numId w:val="54"/>
        </w:numPr>
      </w:pPr>
      <w:r>
        <w:t>Time range.</w:t>
      </w:r>
    </w:p>
    <w:p w:rsidR="00462C3C" w:rsidRDefault="00462C3C" w:rsidP="00462C3C">
      <w:pPr>
        <w:pStyle w:val="ListParagraph"/>
        <w:numPr>
          <w:ilvl w:val="0"/>
          <w:numId w:val="54"/>
        </w:numPr>
      </w:pPr>
      <w:r>
        <w:t>If the fax-report doesn’t exist we query received mails from database with provided information.</w:t>
      </w:r>
    </w:p>
    <w:p w:rsidR="00462C3C" w:rsidRDefault="00462C3C" w:rsidP="00462C3C">
      <w:pPr>
        <w:pStyle w:val="ListParagraph"/>
        <w:numPr>
          <w:ilvl w:val="0"/>
          <w:numId w:val="54"/>
        </w:numPr>
      </w:pPr>
      <w:r>
        <w:t>If mail received we check AlertId and FaxReportId.</w:t>
      </w:r>
    </w:p>
    <w:p w:rsidR="00462C3C" w:rsidRDefault="00462C3C" w:rsidP="00462C3C">
      <w:pPr>
        <w:pStyle w:val="ListParagraph"/>
        <w:numPr>
          <w:ilvl w:val="0"/>
          <w:numId w:val="54"/>
        </w:numPr>
      </w:pPr>
      <w:r>
        <w:t xml:space="preserve">If AlertId has a value, we revisit the template to check why it was </w:t>
      </w:r>
      <w:r w:rsidR="00E5216A">
        <w:t>considered an</w:t>
      </w:r>
      <w:r>
        <w:t xml:space="preserve"> alert, and inform them with our findings and cope with this cause if it was permanent, or we ignore it if Mobinil will fix it from their side.</w:t>
      </w:r>
    </w:p>
    <w:p w:rsidR="00462C3C" w:rsidRDefault="00462C3C" w:rsidP="00462C3C">
      <w:pPr>
        <w:pStyle w:val="ListParagraph"/>
        <w:numPr>
          <w:ilvl w:val="0"/>
          <w:numId w:val="54"/>
        </w:numPr>
      </w:pPr>
      <w:r>
        <w:lastRenderedPageBreak/>
        <w:t>If neither FaxReportId nor AlertId has value we check the Log file, path for log file could be found in CAP database in settings table.</w:t>
      </w:r>
    </w:p>
    <w:p w:rsidR="00462C3C" w:rsidRPr="00E9659F" w:rsidRDefault="00462C3C" w:rsidP="00462C3C">
      <w:pPr>
        <w:pStyle w:val="ListParagraph"/>
        <w:numPr>
          <w:ilvl w:val="0"/>
          <w:numId w:val="54"/>
        </w:numPr>
      </w:pPr>
      <w:r>
        <w:t xml:space="preserve">  If an error occurred during parsing, this error will exist in the log file,</w:t>
      </w:r>
      <w:r w:rsidRPr="002709DD">
        <w:t xml:space="preserve"> </w:t>
      </w:r>
      <w:r>
        <w:t>we inform them with our findings and try to fix it according to what we agree with them.</w:t>
      </w:r>
    </w:p>
    <w:p w:rsidR="00AC72DA" w:rsidRDefault="00AC72DA" w:rsidP="00AC72DA">
      <w:pPr>
        <w:pStyle w:val="Heading2"/>
      </w:pPr>
      <w:r>
        <w:t>Sites</w:t>
      </w:r>
    </w:p>
    <w:p w:rsidR="00AC72DA" w:rsidRDefault="00AC72DA" w:rsidP="00337CDE">
      <w:r>
        <w:t>When a problem is reported for a site</w:t>
      </w:r>
      <w:r w:rsidR="000140A7">
        <w:t>,</w:t>
      </w:r>
      <w:r>
        <w:t xml:space="preserve"> usually </w:t>
      </w:r>
      <w:r w:rsidR="000140A7">
        <w:t xml:space="preserve">site is missing </w:t>
      </w:r>
      <w:r w:rsidR="00337CDE">
        <w:t xml:space="preserve">and it is reported as </w:t>
      </w:r>
      <w:r w:rsidR="000140A7">
        <w:t>Door Alert is not associated with a BSC</w:t>
      </w:r>
      <w:r w:rsidR="00337CDE">
        <w:t xml:space="preserve">, we </w:t>
      </w:r>
      <w:r w:rsidR="00271B84">
        <w:t>do the following steps:</w:t>
      </w:r>
    </w:p>
    <w:p w:rsidR="00271B84" w:rsidRDefault="00271B84" w:rsidP="00271B84">
      <w:pPr>
        <w:pStyle w:val="ListParagraph"/>
        <w:numPr>
          <w:ilvl w:val="0"/>
          <w:numId w:val="55"/>
        </w:numPr>
      </w:pPr>
      <w:r>
        <w:t>We check if door alert has a SiteId associated to it.</w:t>
      </w:r>
    </w:p>
    <w:p w:rsidR="00271B84" w:rsidRDefault="00271B84" w:rsidP="00271B84">
      <w:pPr>
        <w:pStyle w:val="ListParagraph"/>
        <w:numPr>
          <w:ilvl w:val="0"/>
          <w:numId w:val="55"/>
        </w:numPr>
      </w:pPr>
      <w:r>
        <w:t xml:space="preserve">If it exists, we check the BSC for this </w:t>
      </w:r>
      <w:r w:rsidR="000928D7">
        <w:t>site,</w:t>
      </w:r>
      <w:r>
        <w:t xml:space="preserve"> if it is empty we inform them and they give us the correct BSC to update site information.</w:t>
      </w:r>
    </w:p>
    <w:p w:rsidR="00271B84" w:rsidRDefault="00271B84" w:rsidP="00271B84">
      <w:pPr>
        <w:pStyle w:val="ListParagraph"/>
        <w:numPr>
          <w:ilvl w:val="0"/>
          <w:numId w:val="55"/>
        </w:numPr>
      </w:pPr>
      <w:r>
        <w:t>If it doesn’t exist we query the sites for a site with name equal the received site name in alert.</w:t>
      </w:r>
    </w:p>
    <w:p w:rsidR="00271B84" w:rsidRDefault="00271B84" w:rsidP="00271B84">
      <w:pPr>
        <w:pStyle w:val="ListParagraph"/>
        <w:numPr>
          <w:ilvl w:val="0"/>
          <w:numId w:val="55"/>
        </w:numPr>
      </w:pPr>
      <w:r>
        <w:t xml:space="preserve">If site exists we check </w:t>
      </w:r>
      <w:r w:rsidR="000928D7">
        <w:t xml:space="preserve">creation date, if it was created </w:t>
      </w:r>
      <w:r w:rsidR="002F7776">
        <w:t>recently,</w:t>
      </w:r>
      <w:r w:rsidR="000928D7">
        <w:t xml:space="preserve"> we run the ‘match site job’ and the alert will be associated to site</w:t>
      </w:r>
      <w:r w:rsidR="007311A5">
        <w:t>.</w:t>
      </w:r>
    </w:p>
    <w:p w:rsidR="007311A5" w:rsidRDefault="007311A5" w:rsidP="00271B84">
      <w:pPr>
        <w:pStyle w:val="ListParagraph"/>
        <w:numPr>
          <w:ilvl w:val="0"/>
          <w:numId w:val="55"/>
        </w:numPr>
      </w:pPr>
      <w:r>
        <w:t xml:space="preserve">If it doesn’t </w:t>
      </w:r>
      <w:r w:rsidR="002F7776">
        <w:t>exist,</w:t>
      </w:r>
      <w:r>
        <w:t xml:space="preserve"> we check NGI Logs to find out if record was ignored or it was not in any file.</w:t>
      </w:r>
    </w:p>
    <w:p w:rsidR="007311A5" w:rsidRDefault="007311A5" w:rsidP="00271B84">
      <w:pPr>
        <w:pStyle w:val="ListParagraph"/>
        <w:numPr>
          <w:ilvl w:val="0"/>
          <w:numId w:val="55"/>
        </w:numPr>
      </w:pPr>
      <w:r>
        <w:t>We inform them with our findings.</w:t>
      </w:r>
    </w:p>
    <w:p w:rsidR="00462C3C" w:rsidRPr="00E9659F" w:rsidRDefault="00462C3C" w:rsidP="00462C3C"/>
    <w:sectPr w:rsidR="00462C3C" w:rsidRPr="00E9659F" w:rsidSect="00EA6C75">
      <w:footerReference w:type="default" r:id="rId37"/>
      <w:pgSz w:w="12240" w:h="15840"/>
      <w:pgMar w:top="1440" w:right="1440" w:bottom="1440" w:left="1440" w:header="720" w:footer="720" w:gutter="0"/>
      <w:pgNumType w:start="0"/>
      <w:cols w:space="720"/>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410" w:rsidRDefault="005C6410" w:rsidP="00A73E4D">
      <w:r>
        <w:separator/>
      </w:r>
    </w:p>
  </w:endnote>
  <w:endnote w:type="continuationSeparator" w:id="0">
    <w:p w:rsidR="005C6410" w:rsidRDefault="005C6410" w:rsidP="00A7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sz w:val="22"/>
        <w:szCs w:val="22"/>
      </w:rPr>
      <w:id w:val="1918127404"/>
      <w:docPartObj>
        <w:docPartGallery w:val="Page Numbers (Bottom of Page)"/>
        <w:docPartUnique/>
      </w:docPartObj>
    </w:sdtPr>
    <w:sdtEndPr>
      <w:rPr>
        <w:rFonts w:asciiTheme="majorHAnsi" w:eastAsiaTheme="majorEastAsia" w:hAnsiTheme="majorHAnsi" w:cstheme="majorBidi"/>
        <w:noProof/>
        <w:color w:val="B01513" w:themeColor="accent1"/>
        <w:sz w:val="40"/>
        <w:szCs w:val="40"/>
      </w:rPr>
    </w:sdtEndPr>
    <w:sdtContent>
      <w:p w:rsidR="00CB7963" w:rsidRDefault="00CB7963" w:rsidP="00A73E4D">
        <w:pPr>
          <w:pStyle w:val="Footer"/>
          <w:rPr>
            <w:rFonts w:asciiTheme="majorHAnsi" w:eastAsiaTheme="majorEastAsia" w:hAnsiTheme="majorHAnsi" w:cstheme="majorBidi"/>
            <w:color w:val="B01513" w:themeColor="accent1"/>
            <w:sz w:val="40"/>
            <w:szCs w:val="40"/>
          </w:rPr>
        </w:pPr>
        <w:r>
          <w:rPr>
            <w:rFonts w:cs="Times New Roman"/>
            <w:sz w:val="22"/>
            <w:szCs w:val="22"/>
          </w:rPr>
          <w:fldChar w:fldCharType="begin"/>
        </w:r>
        <w:r>
          <w:instrText xml:space="preserve"> PAGE   \* MERGEFORMAT </w:instrText>
        </w:r>
        <w:r>
          <w:rPr>
            <w:rFonts w:cs="Times New Roman"/>
            <w:sz w:val="22"/>
            <w:szCs w:val="22"/>
          </w:rPr>
          <w:fldChar w:fldCharType="separate"/>
        </w:r>
        <w:r w:rsidR="00237C21" w:rsidRPr="00237C21">
          <w:rPr>
            <w:rFonts w:asciiTheme="majorHAnsi" w:eastAsiaTheme="majorEastAsia" w:hAnsiTheme="majorHAnsi" w:cstheme="majorBidi"/>
            <w:noProof/>
            <w:color w:val="B01513" w:themeColor="accent1"/>
            <w:sz w:val="40"/>
            <w:szCs w:val="40"/>
          </w:rPr>
          <w:t>40</w:t>
        </w:r>
        <w:r>
          <w:rPr>
            <w:rFonts w:asciiTheme="majorHAnsi" w:eastAsiaTheme="majorEastAsia" w:hAnsiTheme="majorHAnsi" w:cstheme="majorBidi"/>
            <w:noProof/>
            <w:color w:val="B01513" w:themeColor="accent1"/>
            <w:sz w:val="40"/>
            <w:szCs w:val="40"/>
          </w:rPr>
          <w:fldChar w:fldCharType="end"/>
        </w:r>
      </w:p>
    </w:sdtContent>
  </w:sdt>
  <w:p w:rsidR="00CB7963" w:rsidRDefault="00CB7963" w:rsidP="00A73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410" w:rsidRDefault="005C6410" w:rsidP="00A73E4D">
      <w:r>
        <w:separator/>
      </w:r>
    </w:p>
  </w:footnote>
  <w:footnote w:type="continuationSeparator" w:id="0">
    <w:p w:rsidR="005C6410" w:rsidRDefault="005C6410" w:rsidP="00A73E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E0533"/>
    <w:multiLevelType w:val="hybridMultilevel"/>
    <w:tmpl w:val="D9029C08"/>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308D5"/>
    <w:multiLevelType w:val="hybridMultilevel"/>
    <w:tmpl w:val="0B12EEC8"/>
    <w:lvl w:ilvl="0" w:tplc="3FA63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A81DF6"/>
    <w:multiLevelType w:val="hybridMultilevel"/>
    <w:tmpl w:val="2256BF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7E119E"/>
    <w:multiLevelType w:val="hybridMultilevel"/>
    <w:tmpl w:val="0B12EEC8"/>
    <w:lvl w:ilvl="0" w:tplc="3FA63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CC2552"/>
    <w:multiLevelType w:val="hybridMultilevel"/>
    <w:tmpl w:val="10504BD6"/>
    <w:lvl w:ilvl="0" w:tplc="46A6E4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3E4814"/>
    <w:multiLevelType w:val="hybridMultilevel"/>
    <w:tmpl w:val="D9029C08"/>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E2FB4"/>
    <w:multiLevelType w:val="hybridMultilevel"/>
    <w:tmpl w:val="4888FDCE"/>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42020B"/>
    <w:multiLevelType w:val="hybridMultilevel"/>
    <w:tmpl w:val="DBBE89E0"/>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770F1E"/>
    <w:multiLevelType w:val="hybridMultilevel"/>
    <w:tmpl w:val="86422F42"/>
    <w:lvl w:ilvl="0" w:tplc="E7C04D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0F5117"/>
    <w:multiLevelType w:val="hybridMultilevel"/>
    <w:tmpl w:val="2BEC77B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D1F690C"/>
    <w:multiLevelType w:val="hybridMultilevel"/>
    <w:tmpl w:val="86422F42"/>
    <w:lvl w:ilvl="0" w:tplc="E7C04D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DB218E"/>
    <w:multiLevelType w:val="hybridMultilevel"/>
    <w:tmpl w:val="4E08D994"/>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D1015D"/>
    <w:multiLevelType w:val="hybridMultilevel"/>
    <w:tmpl w:val="4E08D994"/>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0C40AB"/>
    <w:multiLevelType w:val="hybridMultilevel"/>
    <w:tmpl w:val="3D5E8AD4"/>
    <w:lvl w:ilvl="0" w:tplc="184803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4D7031"/>
    <w:multiLevelType w:val="hybridMultilevel"/>
    <w:tmpl w:val="8EDE80A0"/>
    <w:lvl w:ilvl="0" w:tplc="1BEC6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C16717"/>
    <w:multiLevelType w:val="hybridMultilevel"/>
    <w:tmpl w:val="4F0E5DD0"/>
    <w:lvl w:ilvl="0" w:tplc="E7C04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F45EF"/>
    <w:multiLevelType w:val="hybridMultilevel"/>
    <w:tmpl w:val="CAA258AE"/>
    <w:lvl w:ilvl="0" w:tplc="2206C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676EF2"/>
    <w:multiLevelType w:val="hybridMultilevel"/>
    <w:tmpl w:val="C3AAC62C"/>
    <w:lvl w:ilvl="0" w:tplc="BCB4E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7D6B22"/>
    <w:multiLevelType w:val="hybridMultilevel"/>
    <w:tmpl w:val="9AC02BBE"/>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1D3429"/>
    <w:multiLevelType w:val="hybridMultilevel"/>
    <w:tmpl w:val="31CEF5A0"/>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0F5A91"/>
    <w:multiLevelType w:val="hybridMultilevel"/>
    <w:tmpl w:val="7DF49056"/>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D32490"/>
    <w:multiLevelType w:val="hybridMultilevel"/>
    <w:tmpl w:val="D4CC3522"/>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291415"/>
    <w:multiLevelType w:val="hybridMultilevel"/>
    <w:tmpl w:val="3842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B104BC"/>
    <w:multiLevelType w:val="hybridMultilevel"/>
    <w:tmpl w:val="9AC02BBE"/>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344BDE"/>
    <w:multiLevelType w:val="hybridMultilevel"/>
    <w:tmpl w:val="4E08D994"/>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424754"/>
    <w:multiLevelType w:val="hybridMultilevel"/>
    <w:tmpl w:val="9AC02BBE"/>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660E8E"/>
    <w:multiLevelType w:val="hybridMultilevel"/>
    <w:tmpl w:val="DFE8420A"/>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C52B5D"/>
    <w:multiLevelType w:val="hybridMultilevel"/>
    <w:tmpl w:val="22069586"/>
    <w:lvl w:ilvl="0" w:tplc="46A6E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7A4E05"/>
    <w:multiLevelType w:val="hybridMultilevel"/>
    <w:tmpl w:val="932A5C72"/>
    <w:lvl w:ilvl="0" w:tplc="DC9CF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CB4459"/>
    <w:multiLevelType w:val="hybridMultilevel"/>
    <w:tmpl w:val="3386FFF6"/>
    <w:lvl w:ilvl="0" w:tplc="D44A9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AB0569"/>
    <w:multiLevelType w:val="hybridMultilevel"/>
    <w:tmpl w:val="D9029C08"/>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C603F9"/>
    <w:multiLevelType w:val="multilevel"/>
    <w:tmpl w:val="CB540D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color w:val="FF0000"/>
      </w:rPr>
    </w:lvl>
    <w:lvl w:ilvl="5">
      <w:start w:val="1"/>
      <w:numFmt w:val="decimal"/>
      <w:pStyle w:val="Heading6"/>
      <w:lvlText w:val="%1.%2.%3.%4.%5.%6"/>
      <w:lvlJc w:val="left"/>
      <w:pPr>
        <w:ind w:left="1152" w:hanging="1152"/>
      </w:pPr>
      <w:rPr>
        <w:b w:val="0"/>
        <w:bCs w:val="0"/>
        <w:i w:val="0"/>
        <w:iCs w:val="0"/>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49F036FF"/>
    <w:multiLevelType w:val="hybridMultilevel"/>
    <w:tmpl w:val="10504BD6"/>
    <w:lvl w:ilvl="0" w:tplc="46A6E4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A23799"/>
    <w:multiLevelType w:val="hybridMultilevel"/>
    <w:tmpl w:val="D9029C08"/>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5E0EAD"/>
    <w:multiLevelType w:val="hybridMultilevel"/>
    <w:tmpl w:val="4E08D994"/>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2656CE"/>
    <w:multiLevelType w:val="hybridMultilevel"/>
    <w:tmpl w:val="4E08D994"/>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D14884"/>
    <w:multiLevelType w:val="hybridMultilevel"/>
    <w:tmpl w:val="9FBA382C"/>
    <w:lvl w:ilvl="0" w:tplc="71E4D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AD37E5"/>
    <w:multiLevelType w:val="hybridMultilevel"/>
    <w:tmpl w:val="BB66BF54"/>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A52360"/>
    <w:multiLevelType w:val="hybridMultilevel"/>
    <w:tmpl w:val="D9029C08"/>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BB5529"/>
    <w:multiLevelType w:val="hybridMultilevel"/>
    <w:tmpl w:val="86422F42"/>
    <w:lvl w:ilvl="0" w:tplc="E7C04D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261D49"/>
    <w:multiLevelType w:val="hybridMultilevel"/>
    <w:tmpl w:val="D9029C08"/>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7D565A"/>
    <w:multiLevelType w:val="hybridMultilevel"/>
    <w:tmpl w:val="86422F42"/>
    <w:lvl w:ilvl="0" w:tplc="E7C04D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3917D1"/>
    <w:multiLevelType w:val="hybridMultilevel"/>
    <w:tmpl w:val="B8D4374E"/>
    <w:lvl w:ilvl="0" w:tplc="5DD05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F26B77"/>
    <w:multiLevelType w:val="hybridMultilevel"/>
    <w:tmpl w:val="7CFEBF10"/>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0C1EE6"/>
    <w:multiLevelType w:val="hybridMultilevel"/>
    <w:tmpl w:val="9D1A88AC"/>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D16F28"/>
    <w:multiLevelType w:val="hybridMultilevel"/>
    <w:tmpl w:val="86422F42"/>
    <w:lvl w:ilvl="0" w:tplc="E7C04D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DD00B21"/>
    <w:multiLevelType w:val="hybridMultilevel"/>
    <w:tmpl w:val="4E08D994"/>
    <w:lvl w:ilvl="0" w:tplc="BCA6D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EAC7C8A"/>
    <w:multiLevelType w:val="hybridMultilevel"/>
    <w:tmpl w:val="D9029C08"/>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715D36"/>
    <w:multiLevelType w:val="hybridMultilevel"/>
    <w:tmpl w:val="4F0E5DD0"/>
    <w:lvl w:ilvl="0" w:tplc="E7C04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257328C"/>
    <w:multiLevelType w:val="hybridMultilevel"/>
    <w:tmpl w:val="49E8D748"/>
    <w:lvl w:ilvl="0" w:tplc="E7BCB6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666082E"/>
    <w:multiLevelType w:val="hybridMultilevel"/>
    <w:tmpl w:val="9AC02BBE"/>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852412C"/>
    <w:multiLevelType w:val="hybridMultilevel"/>
    <w:tmpl w:val="3386FFF6"/>
    <w:lvl w:ilvl="0" w:tplc="D44A9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F354B6"/>
    <w:multiLevelType w:val="hybridMultilevel"/>
    <w:tmpl w:val="7CFEBF10"/>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B1B0DDD"/>
    <w:multiLevelType w:val="hybridMultilevel"/>
    <w:tmpl w:val="9AC02BBE"/>
    <w:lvl w:ilvl="0" w:tplc="BCA6D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D742738"/>
    <w:multiLevelType w:val="hybridMultilevel"/>
    <w:tmpl w:val="9FFCF84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14"/>
  </w:num>
  <w:num w:numId="3">
    <w:abstractNumId w:val="17"/>
  </w:num>
  <w:num w:numId="4">
    <w:abstractNumId w:val="16"/>
  </w:num>
  <w:num w:numId="5">
    <w:abstractNumId w:val="6"/>
  </w:num>
  <w:num w:numId="6">
    <w:abstractNumId w:val="42"/>
  </w:num>
  <w:num w:numId="7">
    <w:abstractNumId w:val="26"/>
  </w:num>
  <w:num w:numId="8">
    <w:abstractNumId w:val="5"/>
  </w:num>
  <w:num w:numId="9">
    <w:abstractNumId w:val="53"/>
  </w:num>
  <w:num w:numId="10">
    <w:abstractNumId w:val="50"/>
  </w:num>
  <w:num w:numId="11">
    <w:abstractNumId w:val="0"/>
  </w:num>
  <w:num w:numId="12">
    <w:abstractNumId w:val="18"/>
  </w:num>
  <w:num w:numId="13">
    <w:abstractNumId w:val="23"/>
  </w:num>
  <w:num w:numId="14">
    <w:abstractNumId w:val="25"/>
  </w:num>
  <w:num w:numId="15">
    <w:abstractNumId w:val="19"/>
  </w:num>
  <w:num w:numId="16">
    <w:abstractNumId w:val="37"/>
  </w:num>
  <w:num w:numId="17">
    <w:abstractNumId w:val="20"/>
  </w:num>
  <w:num w:numId="18">
    <w:abstractNumId w:val="7"/>
  </w:num>
  <w:num w:numId="19">
    <w:abstractNumId w:val="44"/>
  </w:num>
  <w:num w:numId="20">
    <w:abstractNumId w:val="36"/>
  </w:num>
  <w:num w:numId="21">
    <w:abstractNumId w:val="47"/>
  </w:num>
  <w:num w:numId="22">
    <w:abstractNumId w:val="52"/>
  </w:num>
  <w:num w:numId="23">
    <w:abstractNumId w:val="24"/>
  </w:num>
  <w:num w:numId="24">
    <w:abstractNumId w:val="54"/>
  </w:num>
  <w:num w:numId="25">
    <w:abstractNumId w:val="35"/>
  </w:num>
  <w:num w:numId="26">
    <w:abstractNumId w:val="12"/>
  </w:num>
  <w:num w:numId="27">
    <w:abstractNumId w:val="43"/>
  </w:num>
  <w:num w:numId="28">
    <w:abstractNumId w:val="34"/>
  </w:num>
  <w:num w:numId="29">
    <w:abstractNumId w:val="46"/>
  </w:num>
  <w:num w:numId="30">
    <w:abstractNumId w:val="11"/>
  </w:num>
  <w:num w:numId="31">
    <w:abstractNumId w:val="13"/>
  </w:num>
  <w:num w:numId="32">
    <w:abstractNumId w:val="49"/>
  </w:num>
  <w:num w:numId="33">
    <w:abstractNumId w:val="28"/>
  </w:num>
  <w:num w:numId="34">
    <w:abstractNumId w:val="51"/>
  </w:num>
  <w:num w:numId="35">
    <w:abstractNumId w:val="29"/>
  </w:num>
  <w:num w:numId="36">
    <w:abstractNumId w:val="38"/>
  </w:num>
  <w:num w:numId="37">
    <w:abstractNumId w:val="30"/>
  </w:num>
  <w:num w:numId="38">
    <w:abstractNumId w:val="40"/>
  </w:num>
  <w:num w:numId="39">
    <w:abstractNumId w:val="33"/>
  </w:num>
  <w:num w:numId="40">
    <w:abstractNumId w:val="21"/>
  </w:num>
  <w:num w:numId="41">
    <w:abstractNumId w:val="41"/>
  </w:num>
  <w:num w:numId="42">
    <w:abstractNumId w:val="10"/>
  </w:num>
  <w:num w:numId="43">
    <w:abstractNumId w:val="39"/>
  </w:num>
  <w:num w:numId="44">
    <w:abstractNumId w:val="45"/>
  </w:num>
  <w:num w:numId="45">
    <w:abstractNumId w:val="15"/>
  </w:num>
  <w:num w:numId="46">
    <w:abstractNumId w:val="48"/>
  </w:num>
  <w:num w:numId="47">
    <w:abstractNumId w:val="8"/>
  </w:num>
  <w:num w:numId="48">
    <w:abstractNumId w:val="22"/>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 w:numId="51">
    <w:abstractNumId w:val="1"/>
  </w:num>
  <w:num w:numId="52">
    <w:abstractNumId w:val="32"/>
  </w:num>
  <w:num w:numId="53">
    <w:abstractNumId w:val="3"/>
  </w:num>
  <w:num w:numId="54">
    <w:abstractNumId w:val="4"/>
  </w:num>
  <w:num w:numId="55">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75"/>
    <w:rsid w:val="0000170D"/>
    <w:rsid w:val="00001ADB"/>
    <w:rsid w:val="00002F7E"/>
    <w:rsid w:val="000040FF"/>
    <w:rsid w:val="00004422"/>
    <w:rsid w:val="00005876"/>
    <w:rsid w:val="000078D7"/>
    <w:rsid w:val="00007C9E"/>
    <w:rsid w:val="00012570"/>
    <w:rsid w:val="000140A7"/>
    <w:rsid w:val="00015E27"/>
    <w:rsid w:val="00016EFB"/>
    <w:rsid w:val="00020054"/>
    <w:rsid w:val="00020CEA"/>
    <w:rsid w:val="00021BDC"/>
    <w:rsid w:val="00022296"/>
    <w:rsid w:val="00024305"/>
    <w:rsid w:val="00024492"/>
    <w:rsid w:val="000254A8"/>
    <w:rsid w:val="0002558A"/>
    <w:rsid w:val="00025870"/>
    <w:rsid w:val="00026E8E"/>
    <w:rsid w:val="00027C9F"/>
    <w:rsid w:val="00031B73"/>
    <w:rsid w:val="00031DEF"/>
    <w:rsid w:val="0003230B"/>
    <w:rsid w:val="0003365D"/>
    <w:rsid w:val="0003431F"/>
    <w:rsid w:val="0003575D"/>
    <w:rsid w:val="000362CE"/>
    <w:rsid w:val="00037BF1"/>
    <w:rsid w:val="00037F1A"/>
    <w:rsid w:val="00040239"/>
    <w:rsid w:val="00040CBC"/>
    <w:rsid w:val="00040E6D"/>
    <w:rsid w:val="00041915"/>
    <w:rsid w:val="00042F08"/>
    <w:rsid w:val="0004335E"/>
    <w:rsid w:val="00047201"/>
    <w:rsid w:val="00051CB3"/>
    <w:rsid w:val="00051DF7"/>
    <w:rsid w:val="00052D77"/>
    <w:rsid w:val="000539A2"/>
    <w:rsid w:val="00053EFD"/>
    <w:rsid w:val="0005749A"/>
    <w:rsid w:val="0006137F"/>
    <w:rsid w:val="00061724"/>
    <w:rsid w:val="00061917"/>
    <w:rsid w:val="000635EB"/>
    <w:rsid w:val="00063B6E"/>
    <w:rsid w:val="00064756"/>
    <w:rsid w:val="000668CC"/>
    <w:rsid w:val="000671B5"/>
    <w:rsid w:val="000747BC"/>
    <w:rsid w:val="00074E5F"/>
    <w:rsid w:val="00075058"/>
    <w:rsid w:val="00075638"/>
    <w:rsid w:val="00075DFF"/>
    <w:rsid w:val="00076B5C"/>
    <w:rsid w:val="000773BE"/>
    <w:rsid w:val="00077543"/>
    <w:rsid w:val="000777D6"/>
    <w:rsid w:val="0007788A"/>
    <w:rsid w:val="00077DEF"/>
    <w:rsid w:val="00081898"/>
    <w:rsid w:val="00081F04"/>
    <w:rsid w:val="000836D9"/>
    <w:rsid w:val="00085333"/>
    <w:rsid w:val="0008724F"/>
    <w:rsid w:val="0009007B"/>
    <w:rsid w:val="000928D7"/>
    <w:rsid w:val="00093C44"/>
    <w:rsid w:val="0009410B"/>
    <w:rsid w:val="000953BF"/>
    <w:rsid w:val="000956F9"/>
    <w:rsid w:val="000977A4"/>
    <w:rsid w:val="00097BD0"/>
    <w:rsid w:val="000A2AB9"/>
    <w:rsid w:val="000A392F"/>
    <w:rsid w:val="000A5B2E"/>
    <w:rsid w:val="000A5CA4"/>
    <w:rsid w:val="000A6530"/>
    <w:rsid w:val="000B3812"/>
    <w:rsid w:val="000B3A02"/>
    <w:rsid w:val="000B3A5D"/>
    <w:rsid w:val="000B5C6C"/>
    <w:rsid w:val="000B5D50"/>
    <w:rsid w:val="000B6CC9"/>
    <w:rsid w:val="000B7EE6"/>
    <w:rsid w:val="000C322D"/>
    <w:rsid w:val="000C33FD"/>
    <w:rsid w:val="000C3D30"/>
    <w:rsid w:val="000C50B1"/>
    <w:rsid w:val="000C5D53"/>
    <w:rsid w:val="000C6A49"/>
    <w:rsid w:val="000D18B5"/>
    <w:rsid w:val="000D2B52"/>
    <w:rsid w:val="000D4FDF"/>
    <w:rsid w:val="000D6904"/>
    <w:rsid w:val="000D6E88"/>
    <w:rsid w:val="000E0D62"/>
    <w:rsid w:val="000E13B3"/>
    <w:rsid w:val="000E24BD"/>
    <w:rsid w:val="000E26DD"/>
    <w:rsid w:val="000E390E"/>
    <w:rsid w:val="000E7D06"/>
    <w:rsid w:val="000E7EAD"/>
    <w:rsid w:val="000F02A0"/>
    <w:rsid w:val="000F17A5"/>
    <w:rsid w:val="000F1D6E"/>
    <w:rsid w:val="000F2A80"/>
    <w:rsid w:val="000F793F"/>
    <w:rsid w:val="000F7A7D"/>
    <w:rsid w:val="00100AE2"/>
    <w:rsid w:val="00100D8C"/>
    <w:rsid w:val="001027D8"/>
    <w:rsid w:val="00103968"/>
    <w:rsid w:val="001076FF"/>
    <w:rsid w:val="0011002F"/>
    <w:rsid w:val="00110910"/>
    <w:rsid w:val="001159F0"/>
    <w:rsid w:val="00116A43"/>
    <w:rsid w:val="00117916"/>
    <w:rsid w:val="00121217"/>
    <w:rsid w:val="0013346C"/>
    <w:rsid w:val="00136D8E"/>
    <w:rsid w:val="001371F0"/>
    <w:rsid w:val="001375B9"/>
    <w:rsid w:val="001408EA"/>
    <w:rsid w:val="00140B1C"/>
    <w:rsid w:val="00140D04"/>
    <w:rsid w:val="00141204"/>
    <w:rsid w:val="00144372"/>
    <w:rsid w:val="00145925"/>
    <w:rsid w:val="00145955"/>
    <w:rsid w:val="0014756C"/>
    <w:rsid w:val="00147ECA"/>
    <w:rsid w:val="00151233"/>
    <w:rsid w:val="00151FFC"/>
    <w:rsid w:val="00152F73"/>
    <w:rsid w:val="0015339A"/>
    <w:rsid w:val="00154428"/>
    <w:rsid w:val="00154D70"/>
    <w:rsid w:val="00156505"/>
    <w:rsid w:val="00157D39"/>
    <w:rsid w:val="001609C6"/>
    <w:rsid w:val="00161C87"/>
    <w:rsid w:val="00170F81"/>
    <w:rsid w:val="001712AA"/>
    <w:rsid w:val="00171FCF"/>
    <w:rsid w:val="00173EB0"/>
    <w:rsid w:val="001748BF"/>
    <w:rsid w:val="001767E4"/>
    <w:rsid w:val="0017684D"/>
    <w:rsid w:val="001768B8"/>
    <w:rsid w:val="00176EA5"/>
    <w:rsid w:val="00177156"/>
    <w:rsid w:val="0018071F"/>
    <w:rsid w:val="00181F99"/>
    <w:rsid w:val="00183E1A"/>
    <w:rsid w:val="001853DE"/>
    <w:rsid w:val="00185668"/>
    <w:rsid w:val="001869ED"/>
    <w:rsid w:val="00186F90"/>
    <w:rsid w:val="00187161"/>
    <w:rsid w:val="001871D1"/>
    <w:rsid w:val="00190EF9"/>
    <w:rsid w:val="00192D20"/>
    <w:rsid w:val="00192F99"/>
    <w:rsid w:val="001968F6"/>
    <w:rsid w:val="001971DB"/>
    <w:rsid w:val="001A1965"/>
    <w:rsid w:val="001A38EF"/>
    <w:rsid w:val="001A4157"/>
    <w:rsid w:val="001A68A7"/>
    <w:rsid w:val="001A6C6C"/>
    <w:rsid w:val="001B114B"/>
    <w:rsid w:val="001B2AC8"/>
    <w:rsid w:val="001B2EB3"/>
    <w:rsid w:val="001B36B7"/>
    <w:rsid w:val="001B3832"/>
    <w:rsid w:val="001B4065"/>
    <w:rsid w:val="001B64B3"/>
    <w:rsid w:val="001B79D9"/>
    <w:rsid w:val="001C3ACC"/>
    <w:rsid w:val="001C3DBE"/>
    <w:rsid w:val="001C4087"/>
    <w:rsid w:val="001C4812"/>
    <w:rsid w:val="001C49CD"/>
    <w:rsid w:val="001C55B7"/>
    <w:rsid w:val="001D1A1E"/>
    <w:rsid w:val="001D2361"/>
    <w:rsid w:val="001D2417"/>
    <w:rsid w:val="001D2BA6"/>
    <w:rsid w:val="001D4166"/>
    <w:rsid w:val="001D46C2"/>
    <w:rsid w:val="001D4EF1"/>
    <w:rsid w:val="001D51E4"/>
    <w:rsid w:val="001D5791"/>
    <w:rsid w:val="001D5B91"/>
    <w:rsid w:val="001D7999"/>
    <w:rsid w:val="001E123F"/>
    <w:rsid w:val="001E163B"/>
    <w:rsid w:val="001E498E"/>
    <w:rsid w:val="001E61E9"/>
    <w:rsid w:val="001E70AB"/>
    <w:rsid w:val="001F0F4B"/>
    <w:rsid w:val="001F1B8B"/>
    <w:rsid w:val="001F4FF3"/>
    <w:rsid w:val="001F7670"/>
    <w:rsid w:val="0020019D"/>
    <w:rsid w:val="00201181"/>
    <w:rsid w:val="00202DFE"/>
    <w:rsid w:val="0020409E"/>
    <w:rsid w:val="00204392"/>
    <w:rsid w:val="00204AAC"/>
    <w:rsid w:val="0020771A"/>
    <w:rsid w:val="00212D51"/>
    <w:rsid w:val="00213384"/>
    <w:rsid w:val="002138B9"/>
    <w:rsid w:val="00214174"/>
    <w:rsid w:val="002153F9"/>
    <w:rsid w:val="00220633"/>
    <w:rsid w:val="00220970"/>
    <w:rsid w:val="00223224"/>
    <w:rsid w:val="002237C9"/>
    <w:rsid w:val="00224940"/>
    <w:rsid w:val="002257C5"/>
    <w:rsid w:val="00226C2A"/>
    <w:rsid w:val="00226C32"/>
    <w:rsid w:val="00227914"/>
    <w:rsid w:val="00233F3D"/>
    <w:rsid w:val="002356CA"/>
    <w:rsid w:val="00236EA2"/>
    <w:rsid w:val="002377DB"/>
    <w:rsid w:val="00237C21"/>
    <w:rsid w:val="00241104"/>
    <w:rsid w:val="002417B9"/>
    <w:rsid w:val="00242493"/>
    <w:rsid w:val="00243055"/>
    <w:rsid w:val="00246221"/>
    <w:rsid w:val="00246338"/>
    <w:rsid w:val="00246A96"/>
    <w:rsid w:val="00252BF8"/>
    <w:rsid w:val="00252C5C"/>
    <w:rsid w:val="002543E7"/>
    <w:rsid w:val="00254478"/>
    <w:rsid w:val="0025582D"/>
    <w:rsid w:val="00255E44"/>
    <w:rsid w:val="002576F3"/>
    <w:rsid w:val="0026283E"/>
    <w:rsid w:val="002637A8"/>
    <w:rsid w:val="00263E92"/>
    <w:rsid w:val="00264DAC"/>
    <w:rsid w:val="00265B26"/>
    <w:rsid w:val="0026662E"/>
    <w:rsid w:val="00266A00"/>
    <w:rsid w:val="00266F12"/>
    <w:rsid w:val="00270536"/>
    <w:rsid w:val="002709DD"/>
    <w:rsid w:val="00270BA3"/>
    <w:rsid w:val="002714EC"/>
    <w:rsid w:val="00271805"/>
    <w:rsid w:val="00271B84"/>
    <w:rsid w:val="00273163"/>
    <w:rsid w:val="00274773"/>
    <w:rsid w:val="0027490C"/>
    <w:rsid w:val="002754EB"/>
    <w:rsid w:val="0027772F"/>
    <w:rsid w:val="00277C32"/>
    <w:rsid w:val="002802C7"/>
    <w:rsid w:val="00281A67"/>
    <w:rsid w:val="00281E57"/>
    <w:rsid w:val="00282249"/>
    <w:rsid w:val="002832E9"/>
    <w:rsid w:val="002834F1"/>
    <w:rsid w:val="00285AB3"/>
    <w:rsid w:val="00286447"/>
    <w:rsid w:val="00286E51"/>
    <w:rsid w:val="002877BA"/>
    <w:rsid w:val="00292366"/>
    <w:rsid w:val="002942C1"/>
    <w:rsid w:val="00294471"/>
    <w:rsid w:val="00294F22"/>
    <w:rsid w:val="002959FF"/>
    <w:rsid w:val="002A0CC0"/>
    <w:rsid w:val="002A2EA9"/>
    <w:rsid w:val="002A4123"/>
    <w:rsid w:val="002A4CA7"/>
    <w:rsid w:val="002B162E"/>
    <w:rsid w:val="002B4AB5"/>
    <w:rsid w:val="002B4ED5"/>
    <w:rsid w:val="002B5CE1"/>
    <w:rsid w:val="002B60DA"/>
    <w:rsid w:val="002C281C"/>
    <w:rsid w:val="002C34DD"/>
    <w:rsid w:val="002C4226"/>
    <w:rsid w:val="002C4CDE"/>
    <w:rsid w:val="002C5DC9"/>
    <w:rsid w:val="002D0788"/>
    <w:rsid w:val="002D08A8"/>
    <w:rsid w:val="002D2531"/>
    <w:rsid w:val="002D2B09"/>
    <w:rsid w:val="002D2F45"/>
    <w:rsid w:val="002D3945"/>
    <w:rsid w:val="002D6224"/>
    <w:rsid w:val="002D759E"/>
    <w:rsid w:val="002D7CE7"/>
    <w:rsid w:val="002E0579"/>
    <w:rsid w:val="002E1664"/>
    <w:rsid w:val="002E1A65"/>
    <w:rsid w:val="002E2EC5"/>
    <w:rsid w:val="002E312B"/>
    <w:rsid w:val="002E4BBF"/>
    <w:rsid w:val="002E7619"/>
    <w:rsid w:val="002E7966"/>
    <w:rsid w:val="002F0AA5"/>
    <w:rsid w:val="002F18EC"/>
    <w:rsid w:val="002F2E14"/>
    <w:rsid w:val="002F310E"/>
    <w:rsid w:val="002F4CA4"/>
    <w:rsid w:val="002F7776"/>
    <w:rsid w:val="00300021"/>
    <w:rsid w:val="00301C3C"/>
    <w:rsid w:val="00302780"/>
    <w:rsid w:val="00303853"/>
    <w:rsid w:val="00303F58"/>
    <w:rsid w:val="0030430B"/>
    <w:rsid w:val="00304447"/>
    <w:rsid w:val="0030461D"/>
    <w:rsid w:val="00312154"/>
    <w:rsid w:val="00312CCD"/>
    <w:rsid w:val="0031459E"/>
    <w:rsid w:val="003145F7"/>
    <w:rsid w:val="00315163"/>
    <w:rsid w:val="00316BF9"/>
    <w:rsid w:val="00320160"/>
    <w:rsid w:val="00320F2F"/>
    <w:rsid w:val="0032201F"/>
    <w:rsid w:val="00322228"/>
    <w:rsid w:val="0032284D"/>
    <w:rsid w:val="00322DFC"/>
    <w:rsid w:val="003232CA"/>
    <w:rsid w:val="0032598B"/>
    <w:rsid w:val="003266B9"/>
    <w:rsid w:val="0032675A"/>
    <w:rsid w:val="00326A6C"/>
    <w:rsid w:val="0033019D"/>
    <w:rsid w:val="00331E22"/>
    <w:rsid w:val="00334001"/>
    <w:rsid w:val="0033439E"/>
    <w:rsid w:val="003364A8"/>
    <w:rsid w:val="00336B7C"/>
    <w:rsid w:val="00337C7B"/>
    <w:rsid w:val="00337CDE"/>
    <w:rsid w:val="003411ED"/>
    <w:rsid w:val="00341588"/>
    <w:rsid w:val="00341820"/>
    <w:rsid w:val="00342E6A"/>
    <w:rsid w:val="00343E9A"/>
    <w:rsid w:val="00343F00"/>
    <w:rsid w:val="00346786"/>
    <w:rsid w:val="00347CF5"/>
    <w:rsid w:val="003501D2"/>
    <w:rsid w:val="00351199"/>
    <w:rsid w:val="003515D6"/>
    <w:rsid w:val="003537DB"/>
    <w:rsid w:val="00353BF1"/>
    <w:rsid w:val="003562D8"/>
    <w:rsid w:val="00356DCA"/>
    <w:rsid w:val="00362B16"/>
    <w:rsid w:val="003638B5"/>
    <w:rsid w:val="003659FE"/>
    <w:rsid w:val="00370766"/>
    <w:rsid w:val="0037140D"/>
    <w:rsid w:val="00371462"/>
    <w:rsid w:val="00371718"/>
    <w:rsid w:val="00372024"/>
    <w:rsid w:val="003723D3"/>
    <w:rsid w:val="00374586"/>
    <w:rsid w:val="00375640"/>
    <w:rsid w:val="003766E3"/>
    <w:rsid w:val="00377134"/>
    <w:rsid w:val="00377B74"/>
    <w:rsid w:val="003819ED"/>
    <w:rsid w:val="00385EED"/>
    <w:rsid w:val="0038752B"/>
    <w:rsid w:val="00390D4C"/>
    <w:rsid w:val="00396313"/>
    <w:rsid w:val="00397A26"/>
    <w:rsid w:val="003A1787"/>
    <w:rsid w:val="003A282A"/>
    <w:rsid w:val="003A3117"/>
    <w:rsid w:val="003A50FD"/>
    <w:rsid w:val="003A65BC"/>
    <w:rsid w:val="003A66EF"/>
    <w:rsid w:val="003A7F31"/>
    <w:rsid w:val="003A7F70"/>
    <w:rsid w:val="003B10FB"/>
    <w:rsid w:val="003B1F3C"/>
    <w:rsid w:val="003B3367"/>
    <w:rsid w:val="003C06DB"/>
    <w:rsid w:val="003C3056"/>
    <w:rsid w:val="003C30B3"/>
    <w:rsid w:val="003C3297"/>
    <w:rsid w:val="003C5620"/>
    <w:rsid w:val="003C5A61"/>
    <w:rsid w:val="003C74A9"/>
    <w:rsid w:val="003C7593"/>
    <w:rsid w:val="003C7DFC"/>
    <w:rsid w:val="003D07FF"/>
    <w:rsid w:val="003D1300"/>
    <w:rsid w:val="003D1665"/>
    <w:rsid w:val="003D1B55"/>
    <w:rsid w:val="003D2118"/>
    <w:rsid w:val="003D2874"/>
    <w:rsid w:val="003D31BC"/>
    <w:rsid w:val="003D5C10"/>
    <w:rsid w:val="003D7329"/>
    <w:rsid w:val="003D7854"/>
    <w:rsid w:val="003D79D0"/>
    <w:rsid w:val="003E49F3"/>
    <w:rsid w:val="003E53F0"/>
    <w:rsid w:val="003E563D"/>
    <w:rsid w:val="003E59C6"/>
    <w:rsid w:val="003E692E"/>
    <w:rsid w:val="003E76C3"/>
    <w:rsid w:val="003F1EC5"/>
    <w:rsid w:val="003F40A5"/>
    <w:rsid w:val="003F48AC"/>
    <w:rsid w:val="003F73AD"/>
    <w:rsid w:val="003F7B38"/>
    <w:rsid w:val="003F7F83"/>
    <w:rsid w:val="004033AA"/>
    <w:rsid w:val="004044DC"/>
    <w:rsid w:val="00405C3E"/>
    <w:rsid w:val="0040789A"/>
    <w:rsid w:val="00407D64"/>
    <w:rsid w:val="00407E1F"/>
    <w:rsid w:val="0041225F"/>
    <w:rsid w:val="004129B4"/>
    <w:rsid w:val="004131BF"/>
    <w:rsid w:val="0041463C"/>
    <w:rsid w:val="0041551E"/>
    <w:rsid w:val="0042507F"/>
    <w:rsid w:val="0042612E"/>
    <w:rsid w:val="00431655"/>
    <w:rsid w:val="00431939"/>
    <w:rsid w:val="00432D61"/>
    <w:rsid w:val="00433E5B"/>
    <w:rsid w:val="00434158"/>
    <w:rsid w:val="00435182"/>
    <w:rsid w:val="00435460"/>
    <w:rsid w:val="00435C14"/>
    <w:rsid w:val="00436C60"/>
    <w:rsid w:val="00440F69"/>
    <w:rsid w:val="004434FD"/>
    <w:rsid w:val="00451577"/>
    <w:rsid w:val="00453ABC"/>
    <w:rsid w:val="00454910"/>
    <w:rsid w:val="004572A8"/>
    <w:rsid w:val="004603B8"/>
    <w:rsid w:val="0046276A"/>
    <w:rsid w:val="004629B6"/>
    <w:rsid w:val="00462C3C"/>
    <w:rsid w:val="00464DF1"/>
    <w:rsid w:val="0046502F"/>
    <w:rsid w:val="004659E7"/>
    <w:rsid w:val="004739E3"/>
    <w:rsid w:val="0047428B"/>
    <w:rsid w:val="004743AD"/>
    <w:rsid w:val="00476449"/>
    <w:rsid w:val="0047736E"/>
    <w:rsid w:val="00480BEA"/>
    <w:rsid w:val="00481701"/>
    <w:rsid w:val="004825DA"/>
    <w:rsid w:val="00482859"/>
    <w:rsid w:val="00483D9C"/>
    <w:rsid w:val="00484BB5"/>
    <w:rsid w:val="0048538B"/>
    <w:rsid w:val="004854C2"/>
    <w:rsid w:val="004900D1"/>
    <w:rsid w:val="00490B1F"/>
    <w:rsid w:val="00490B45"/>
    <w:rsid w:val="00491128"/>
    <w:rsid w:val="00491B8C"/>
    <w:rsid w:val="0049347C"/>
    <w:rsid w:val="00493C29"/>
    <w:rsid w:val="00494191"/>
    <w:rsid w:val="004944FC"/>
    <w:rsid w:val="004A15F1"/>
    <w:rsid w:val="004A1767"/>
    <w:rsid w:val="004A1BBC"/>
    <w:rsid w:val="004A44A6"/>
    <w:rsid w:val="004A698D"/>
    <w:rsid w:val="004B125C"/>
    <w:rsid w:val="004B3756"/>
    <w:rsid w:val="004B3BEB"/>
    <w:rsid w:val="004B440B"/>
    <w:rsid w:val="004B5251"/>
    <w:rsid w:val="004B5E15"/>
    <w:rsid w:val="004B5EDB"/>
    <w:rsid w:val="004B600C"/>
    <w:rsid w:val="004B6400"/>
    <w:rsid w:val="004C20B1"/>
    <w:rsid w:val="004C2454"/>
    <w:rsid w:val="004C626C"/>
    <w:rsid w:val="004C7CC6"/>
    <w:rsid w:val="004D0588"/>
    <w:rsid w:val="004D1DFB"/>
    <w:rsid w:val="004D22B8"/>
    <w:rsid w:val="004D338D"/>
    <w:rsid w:val="004D47BE"/>
    <w:rsid w:val="004D4C11"/>
    <w:rsid w:val="004D4F7B"/>
    <w:rsid w:val="004D52D4"/>
    <w:rsid w:val="004D5695"/>
    <w:rsid w:val="004D6067"/>
    <w:rsid w:val="004D633D"/>
    <w:rsid w:val="004D66FF"/>
    <w:rsid w:val="004D6B77"/>
    <w:rsid w:val="004E10DB"/>
    <w:rsid w:val="004E2406"/>
    <w:rsid w:val="004E25B2"/>
    <w:rsid w:val="004E588B"/>
    <w:rsid w:val="004E67E2"/>
    <w:rsid w:val="004F054E"/>
    <w:rsid w:val="004F1F25"/>
    <w:rsid w:val="004F36D5"/>
    <w:rsid w:val="004F3DFD"/>
    <w:rsid w:val="004F52B5"/>
    <w:rsid w:val="004F669C"/>
    <w:rsid w:val="004F73F7"/>
    <w:rsid w:val="004F740E"/>
    <w:rsid w:val="00500104"/>
    <w:rsid w:val="00500464"/>
    <w:rsid w:val="005013F6"/>
    <w:rsid w:val="00504610"/>
    <w:rsid w:val="00505A1D"/>
    <w:rsid w:val="00506A64"/>
    <w:rsid w:val="00507F8B"/>
    <w:rsid w:val="0051470A"/>
    <w:rsid w:val="00516757"/>
    <w:rsid w:val="00516FAF"/>
    <w:rsid w:val="00517A96"/>
    <w:rsid w:val="0052043F"/>
    <w:rsid w:val="005208B7"/>
    <w:rsid w:val="00520D6A"/>
    <w:rsid w:val="00520F85"/>
    <w:rsid w:val="00521082"/>
    <w:rsid w:val="00524628"/>
    <w:rsid w:val="00526288"/>
    <w:rsid w:val="00526993"/>
    <w:rsid w:val="00527973"/>
    <w:rsid w:val="00530425"/>
    <w:rsid w:val="005312CE"/>
    <w:rsid w:val="0053217A"/>
    <w:rsid w:val="0053276E"/>
    <w:rsid w:val="00533E42"/>
    <w:rsid w:val="00534A4D"/>
    <w:rsid w:val="00534A58"/>
    <w:rsid w:val="005353E4"/>
    <w:rsid w:val="00535C50"/>
    <w:rsid w:val="0053688B"/>
    <w:rsid w:val="005369BA"/>
    <w:rsid w:val="00537246"/>
    <w:rsid w:val="005373A5"/>
    <w:rsid w:val="005378D4"/>
    <w:rsid w:val="005403E7"/>
    <w:rsid w:val="0054118C"/>
    <w:rsid w:val="00541223"/>
    <w:rsid w:val="00541833"/>
    <w:rsid w:val="00542458"/>
    <w:rsid w:val="00544FC9"/>
    <w:rsid w:val="00546C71"/>
    <w:rsid w:val="00546FCA"/>
    <w:rsid w:val="00553375"/>
    <w:rsid w:val="005539C9"/>
    <w:rsid w:val="00553A4F"/>
    <w:rsid w:val="00554F4D"/>
    <w:rsid w:val="00555B87"/>
    <w:rsid w:val="005601D4"/>
    <w:rsid w:val="005615A7"/>
    <w:rsid w:val="005615FF"/>
    <w:rsid w:val="00562CE0"/>
    <w:rsid w:val="00563FCF"/>
    <w:rsid w:val="005647FC"/>
    <w:rsid w:val="00564D39"/>
    <w:rsid w:val="00565226"/>
    <w:rsid w:val="005654FB"/>
    <w:rsid w:val="00565ED3"/>
    <w:rsid w:val="00570869"/>
    <w:rsid w:val="0057098A"/>
    <w:rsid w:val="00570AC7"/>
    <w:rsid w:val="0057168F"/>
    <w:rsid w:val="00571C8F"/>
    <w:rsid w:val="00572508"/>
    <w:rsid w:val="0057252C"/>
    <w:rsid w:val="00573220"/>
    <w:rsid w:val="00573FBE"/>
    <w:rsid w:val="00576798"/>
    <w:rsid w:val="0058176F"/>
    <w:rsid w:val="0058246A"/>
    <w:rsid w:val="0058254C"/>
    <w:rsid w:val="0058380E"/>
    <w:rsid w:val="005873B3"/>
    <w:rsid w:val="005908CB"/>
    <w:rsid w:val="00592C43"/>
    <w:rsid w:val="00593723"/>
    <w:rsid w:val="00593F16"/>
    <w:rsid w:val="00594C95"/>
    <w:rsid w:val="00596963"/>
    <w:rsid w:val="005A3195"/>
    <w:rsid w:val="005A447F"/>
    <w:rsid w:val="005A48BB"/>
    <w:rsid w:val="005B10E3"/>
    <w:rsid w:val="005B2054"/>
    <w:rsid w:val="005B263A"/>
    <w:rsid w:val="005B3035"/>
    <w:rsid w:val="005B43AC"/>
    <w:rsid w:val="005B44F3"/>
    <w:rsid w:val="005B4953"/>
    <w:rsid w:val="005B5E97"/>
    <w:rsid w:val="005C00CD"/>
    <w:rsid w:val="005C3B81"/>
    <w:rsid w:val="005C529D"/>
    <w:rsid w:val="005C57FA"/>
    <w:rsid w:val="005C5E3A"/>
    <w:rsid w:val="005C6410"/>
    <w:rsid w:val="005C6854"/>
    <w:rsid w:val="005C6966"/>
    <w:rsid w:val="005D0157"/>
    <w:rsid w:val="005D21D8"/>
    <w:rsid w:val="005D21F6"/>
    <w:rsid w:val="005D6009"/>
    <w:rsid w:val="005D767E"/>
    <w:rsid w:val="005D7ADB"/>
    <w:rsid w:val="005D7F84"/>
    <w:rsid w:val="005E0430"/>
    <w:rsid w:val="005E3047"/>
    <w:rsid w:val="005E4959"/>
    <w:rsid w:val="005E5B70"/>
    <w:rsid w:val="005F19CE"/>
    <w:rsid w:val="005F2892"/>
    <w:rsid w:val="005F367C"/>
    <w:rsid w:val="005F3A57"/>
    <w:rsid w:val="005F409F"/>
    <w:rsid w:val="005F49E9"/>
    <w:rsid w:val="005F5DD7"/>
    <w:rsid w:val="005F7A7C"/>
    <w:rsid w:val="00600BE0"/>
    <w:rsid w:val="00600E4D"/>
    <w:rsid w:val="00602A1C"/>
    <w:rsid w:val="0060522C"/>
    <w:rsid w:val="00606323"/>
    <w:rsid w:val="00606A10"/>
    <w:rsid w:val="00607CD9"/>
    <w:rsid w:val="00610B8F"/>
    <w:rsid w:val="00612B39"/>
    <w:rsid w:val="00614CF0"/>
    <w:rsid w:val="00623977"/>
    <w:rsid w:val="00624221"/>
    <w:rsid w:val="00626CBF"/>
    <w:rsid w:val="00627DA0"/>
    <w:rsid w:val="00630E24"/>
    <w:rsid w:val="006310CB"/>
    <w:rsid w:val="00633695"/>
    <w:rsid w:val="00640035"/>
    <w:rsid w:val="00641552"/>
    <w:rsid w:val="006423EA"/>
    <w:rsid w:val="00644101"/>
    <w:rsid w:val="006463E2"/>
    <w:rsid w:val="006478FC"/>
    <w:rsid w:val="00650BAC"/>
    <w:rsid w:val="00651052"/>
    <w:rsid w:val="00653371"/>
    <w:rsid w:val="00653782"/>
    <w:rsid w:val="006611EE"/>
    <w:rsid w:val="00662A8A"/>
    <w:rsid w:val="00664151"/>
    <w:rsid w:val="00664FB5"/>
    <w:rsid w:val="0066541D"/>
    <w:rsid w:val="00666411"/>
    <w:rsid w:val="00666A29"/>
    <w:rsid w:val="00667591"/>
    <w:rsid w:val="006705F0"/>
    <w:rsid w:val="0067150D"/>
    <w:rsid w:val="006729C7"/>
    <w:rsid w:val="00672AD8"/>
    <w:rsid w:val="00674E72"/>
    <w:rsid w:val="0067630A"/>
    <w:rsid w:val="00676CA4"/>
    <w:rsid w:val="00677117"/>
    <w:rsid w:val="006776BA"/>
    <w:rsid w:val="00682315"/>
    <w:rsid w:val="006840A4"/>
    <w:rsid w:val="006867BC"/>
    <w:rsid w:val="00686B56"/>
    <w:rsid w:val="00686D65"/>
    <w:rsid w:val="00687155"/>
    <w:rsid w:val="0069193D"/>
    <w:rsid w:val="00691B74"/>
    <w:rsid w:val="00692A36"/>
    <w:rsid w:val="00694E35"/>
    <w:rsid w:val="006950BE"/>
    <w:rsid w:val="00696FB9"/>
    <w:rsid w:val="006A0979"/>
    <w:rsid w:val="006A30DD"/>
    <w:rsid w:val="006A3CA0"/>
    <w:rsid w:val="006A4826"/>
    <w:rsid w:val="006A5032"/>
    <w:rsid w:val="006A534E"/>
    <w:rsid w:val="006A7FF4"/>
    <w:rsid w:val="006B2B17"/>
    <w:rsid w:val="006B2B9F"/>
    <w:rsid w:val="006B3109"/>
    <w:rsid w:val="006B4DFF"/>
    <w:rsid w:val="006B5584"/>
    <w:rsid w:val="006C0111"/>
    <w:rsid w:val="006C04C4"/>
    <w:rsid w:val="006C0A79"/>
    <w:rsid w:val="006C137F"/>
    <w:rsid w:val="006C1D9B"/>
    <w:rsid w:val="006C1E48"/>
    <w:rsid w:val="006C57CC"/>
    <w:rsid w:val="006C5BB9"/>
    <w:rsid w:val="006C5D20"/>
    <w:rsid w:val="006C6150"/>
    <w:rsid w:val="006C7959"/>
    <w:rsid w:val="006C7A27"/>
    <w:rsid w:val="006C7C67"/>
    <w:rsid w:val="006D0382"/>
    <w:rsid w:val="006D128E"/>
    <w:rsid w:val="006D215A"/>
    <w:rsid w:val="006D2DDD"/>
    <w:rsid w:val="006D3FD3"/>
    <w:rsid w:val="006D493C"/>
    <w:rsid w:val="006D56AF"/>
    <w:rsid w:val="006D61C1"/>
    <w:rsid w:val="006D68C0"/>
    <w:rsid w:val="006E0975"/>
    <w:rsid w:val="006E1490"/>
    <w:rsid w:val="006E22C8"/>
    <w:rsid w:val="006E33A6"/>
    <w:rsid w:val="006E34CE"/>
    <w:rsid w:val="006E5A31"/>
    <w:rsid w:val="006E5CED"/>
    <w:rsid w:val="006E5DB2"/>
    <w:rsid w:val="006E6F47"/>
    <w:rsid w:val="006F17FC"/>
    <w:rsid w:val="006F269B"/>
    <w:rsid w:val="006F370B"/>
    <w:rsid w:val="006F4DEA"/>
    <w:rsid w:val="006F7006"/>
    <w:rsid w:val="006F704C"/>
    <w:rsid w:val="0070014F"/>
    <w:rsid w:val="007004B3"/>
    <w:rsid w:val="00700787"/>
    <w:rsid w:val="0070100B"/>
    <w:rsid w:val="00702620"/>
    <w:rsid w:val="00702AC8"/>
    <w:rsid w:val="007052FD"/>
    <w:rsid w:val="007053B8"/>
    <w:rsid w:val="00705891"/>
    <w:rsid w:val="00707752"/>
    <w:rsid w:val="00707E63"/>
    <w:rsid w:val="00707F7D"/>
    <w:rsid w:val="0071164A"/>
    <w:rsid w:val="00714349"/>
    <w:rsid w:val="00714762"/>
    <w:rsid w:val="00716527"/>
    <w:rsid w:val="00717598"/>
    <w:rsid w:val="007202DC"/>
    <w:rsid w:val="00722190"/>
    <w:rsid w:val="007243F2"/>
    <w:rsid w:val="00724DDA"/>
    <w:rsid w:val="00724FB6"/>
    <w:rsid w:val="00725F6C"/>
    <w:rsid w:val="00726C20"/>
    <w:rsid w:val="00727356"/>
    <w:rsid w:val="007311A5"/>
    <w:rsid w:val="007321C7"/>
    <w:rsid w:val="007338AA"/>
    <w:rsid w:val="007340B5"/>
    <w:rsid w:val="0073467C"/>
    <w:rsid w:val="00734696"/>
    <w:rsid w:val="00736792"/>
    <w:rsid w:val="007421AD"/>
    <w:rsid w:val="0074289F"/>
    <w:rsid w:val="007430A2"/>
    <w:rsid w:val="00745517"/>
    <w:rsid w:val="0074591B"/>
    <w:rsid w:val="00746286"/>
    <w:rsid w:val="007475F4"/>
    <w:rsid w:val="00750634"/>
    <w:rsid w:val="0075096C"/>
    <w:rsid w:val="0075126A"/>
    <w:rsid w:val="007515F1"/>
    <w:rsid w:val="007526C0"/>
    <w:rsid w:val="00752A03"/>
    <w:rsid w:val="0076093F"/>
    <w:rsid w:val="00763688"/>
    <w:rsid w:val="00764FF4"/>
    <w:rsid w:val="0076501E"/>
    <w:rsid w:val="00765166"/>
    <w:rsid w:val="00766810"/>
    <w:rsid w:val="00771CDF"/>
    <w:rsid w:val="00773B60"/>
    <w:rsid w:val="00774D4A"/>
    <w:rsid w:val="00774E50"/>
    <w:rsid w:val="00776A28"/>
    <w:rsid w:val="007800D0"/>
    <w:rsid w:val="00780529"/>
    <w:rsid w:val="007818CE"/>
    <w:rsid w:val="00782453"/>
    <w:rsid w:val="00782A41"/>
    <w:rsid w:val="00782E1F"/>
    <w:rsid w:val="007844B1"/>
    <w:rsid w:val="007875A3"/>
    <w:rsid w:val="00790ED9"/>
    <w:rsid w:val="00796618"/>
    <w:rsid w:val="00796E66"/>
    <w:rsid w:val="007A02D0"/>
    <w:rsid w:val="007A080B"/>
    <w:rsid w:val="007A1568"/>
    <w:rsid w:val="007A1C6A"/>
    <w:rsid w:val="007A27FB"/>
    <w:rsid w:val="007A3695"/>
    <w:rsid w:val="007A6AC4"/>
    <w:rsid w:val="007A7344"/>
    <w:rsid w:val="007A76AE"/>
    <w:rsid w:val="007B1483"/>
    <w:rsid w:val="007B265A"/>
    <w:rsid w:val="007B34FD"/>
    <w:rsid w:val="007B4911"/>
    <w:rsid w:val="007B6687"/>
    <w:rsid w:val="007C163C"/>
    <w:rsid w:val="007C2F13"/>
    <w:rsid w:val="007C4234"/>
    <w:rsid w:val="007C5E1A"/>
    <w:rsid w:val="007C6ABF"/>
    <w:rsid w:val="007C6C8A"/>
    <w:rsid w:val="007C6DA1"/>
    <w:rsid w:val="007D25B9"/>
    <w:rsid w:val="007D25D4"/>
    <w:rsid w:val="007D50B9"/>
    <w:rsid w:val="007D70F1"/>
    <w:rsid w:val="007D71FA"/>
    <w:rsid w:val="007E23D1"/>
    <w:rsid w:val="007E2CBC"/>
    <w:rsid w:val="007E3022"/>
    <w:rsid w:val="007E3B29"/>
    <w:rsid w:val="007E3B32"/>
    <w:rsid w:val="007E486F"/>
    <w:rsid w:val="007E499F"/>
    <w:rsid w:val="007E545F"/>
    <w:rsid w:val="007E5D4A"/>
    <w:rsid w:val="007E6A20"/>
    <w:rsid w:val="007E7D95"/>
    <w:rsid w:val="007F252F"/>
    <w:rsid w:val="007F2B17"/>
    <w:rsid w:val="007F4453"/>
    <w:rsid w:val="007F44E7"/>
    <w:rsid w:val="007F4F0B"/>
    <w:rsid w:val="007F5765"/>
    <w:rsid w:val="007F596D"/>
    <w:rsid w:val="007F61D0"/>
    <w:rsid w:val="007F6A36"/>
    <w:rsid w:val="007F6F45"/>
    <w:rsid w:val="00800760"/>
    <w:rsid w:val="008023CF"/>
    <w:rsid w:val="00802512"/>
    <w:rsid w:val="008028E9"/>
    <w:rsid w:val="00803889"/>
    <w:rsid w:val="00806212"/>
    <w:rsid w:val="00810629"/>
    <w:rsid w:val="00813174"/>
    <w:rsid w:val="00813C0E"/>
    <w:rsid w:val="00822C55"/>
    <w:rsid w:val="00822E94"/>
    <w:rsid w:val="0082335D"/>
    <w:rsid w:val="0082398B"/>
    <w:rsid w:val="00823D83"/>
    <w:rsid w:val="00824343"/>
    <w:rsid w:val="00825947"/>
    <w:rsid w:val="00825E74"/>
    <w:rsid w:val="00825F80"/>
    <w:rsid w:val="00826F95"/>
    <w:rsid w:val="008279FA"/>
    <w:rsid w:val="00827A47"/>
    <w:rsid w:val="00832B65"/>
    <w:rsid w:val="00833156"/>
    <w:rsid w:val="00833750"/>
    <w:rsid w:val="00834B6B"/>
    <w:rsid w:val="00835EEA"/>
    <w:rsid w:val="00835FD1"/>
    <w:rsid w:val="0084356E"/>
    <w:rsid w:val="00845D66"/>
    <w:rsid w:val="00846CE7"/>
    <w:rsid w:val="00851338"/>
    <w:rsid w:val="00852EFB"/>
    <w:rsid w:val="0085333B"/>
    <w:rsid w:val="008556A9"/>
    <w:rsid w:val="008572A7"/>
    <w:rsid w:val="00857F62"/>
    <w:rsid w:val="00860185"/>
    <w:rsid w:val="008614D8"/>
    <w:rsid w:val="0086318C"/>
    <w:rsid w:val="00864A3B"/>
    <w:rsid w:val="00865E88"/>
    <w:rsid w:val="00870B0C"/>
    <w:rsid w:val="0087123B"/>
    <w:rsid w:val="0087269B"/>
    <w:rsid w:val="0087341F"/>
    <w:rsid w:val="0087405F"/>
    <w:rsid w:val="00874906"/>
    <w:rsid w:val="0087556D"/>
    <w:rsid w:val="00877D1B"/>
    <w:rsid w:val="00880E2C"/>
    <w:rsid w:val="00884423"/>
    <w:rsid w:val="0088626E"/>
    <w:rsid w:val="00886908"/>
    <w:rsid w:val="00886B76"/>
    <w:rsid w:val="00890187"/>
    <w:rsid w:val="00890718"/>
    <w:rsid w:val="00891C68"/>
    <w:rsid w:val="00891D95"/>
    <w:rsid w:val="00891E4B"/>
    <w:rsid w:val="008938A8"/>
    <w:rsid w:val="0089544D"/>
    <w:rsid w:val="00896EAC"/>
    <w:rsid w:val="008A3076"/>
    <w:rsid w:val="008A3274"/>
    <w:rsid w:val="008A3941"/>
    <w:rsid w:val="008A4076"/>
    <w:rsid w:val="008A49A3"/>
    <w:rsid w:val="008A4C66"/>
    <w:rsid w:val="008A605D"/>
    <w:rsid w:val="008A7609"/>
    <w:rsid w:val="008A7E47"/>
    <w:rsid w:val="008B089E"/>
    <w:rsid w:val="008B1495"/>
    <w:rsid w:val="008B5EC4"/>
    <w:rsid w:val="008B620F"/>
    <w:rsid w:val="008B6553"/>
    <w:rsid w:val="008B7775"/>
    <w:rsid w:val="008B7DEC"/>
    <w:rsid w:val="008C6296"/>
    <w:rsid w:val="008C70D7"/>
    <w:rsid w:val="008D3011"/>
    <w:rsid w:val="008D3799"/>
    <w:rsid w:val="008D4524"/>
    <w:rsid w:val="008D5956"/>
    <w:rsid w:val="008D5E53"/>
    <w:rsid w:val="008D5FAF"/>
    <w:rsid w:val="008D7052"/>
    <w:rsid w:val="008D763B"/>
    <w:rsid w:val="008E0E1D"/>
    <w:rsid w:val="008E103F"/>
    <w:rsid w:val="008E1B6A"/>
    <w:rsid w:val="008E1F13"/>
    <w:rsid w:val="008E2CF9"/>
    <w:rsid w:val="008E33F2"/>
    <w:rsid w:val="008E3A13"/>
    <w:rsid w:val="008E3AEA"/>
    <w:rsid w:val="008E5E27"/>
    <w:rsid w:val="008F06BC"/>
    <w:rsid w:val="008F1A32"/>
    <w:rsid w:val="008F1FA3"/>
    <w:rsid w:val="008F2364"/>
    <w:rsid w:val="008F3FB5"/>
    <w:rsid w:val="008F4649"/>
    <w:rsid w:val="008F5431"/>
    <w:rsid w:val="008F5FAA"/>
    <w:rsid w:val="00900699"/>
    <w:rsid w:val="00902C94"/>
    <w:rsid w:val="0090522D"/>
    <w:rsid w:val="009054AC"/>
    <w:rsid w:val="00911214"/>
    <w:rsid w:val="0091131F"/>
    <w:rsid w:val="009126B1"/>
    <w:rsid w:val="00913DCC"/>
    <w:rsid w:val="009151E1"/>
    <w:rsid w:val="00915E2D"/>
    <w:rsid w:val="00917197"/>
    <w:rsid w:val="0092000E"/>
    <w:rsid w:val="0092261B"/>
    <w:rsid w:val="00923148"/>
    <w:rsid w:val="009241EA"/>
    <w:rsid w:val="00925E8C"/>
    <w:rsid w:val="00926D5B"/>
    <w:rsid w:val="00926DB6"/>
    <w:rsid w:val="009325A5"/>
    <w:rsid w:val="00932ED8"/>
    <w:rsid w:val="00933791"/>
    <w:rsid w:val="00933A36"/>
    <w:rsid w:val="00937531"/>
    <w:rsid w:val="00941910"/>
    <w:rsid w:val="00942AD8"/>
    <w:rsid w:val="00942E98"/>
    <w:rsid w:val="0094401C"/>
    <w:rsid w:val="009440A8"/>
    <w:rsid w:val="00944D4A"/>
    <w:rsid w:val="00946F81"/>
    <w:rsid w:val="00950C1A"/>
    <w:rsid w:val="00952D1E"/>
    <w:rsid w:val="00954F05"/>
    <w:rsid w:val="00957670"/>
    <w:rsid w:val="00960526"/>
    <w:rsid w:val="00961577"/>
    <w:rsid w:val="009618DE"/>
    <w:rsid w:val="009621C9"/>
    <w:rsid w:val="009628BD"/>
    <w:rsid w:val="00962A37"/>
    <w:rsid w:val="00962D0E"/>
    <w:rsid w:val="009630BD"/>
    <w:rsid w:val="009634EA"/>
    <w:rsid w:val="00963583"/>
    <w:rsid w:val="009639EA"/>
    <w:rsid w:val="00965267"/>
    <w:rsid w:val="00966BFD"/>
    <w:rsid w:val="009704BE"/>
    <w:rsid w:val="00970F0D"/>
    <w:rsid w:val="009713CD"/>
    <w:rsid w:val="00972E1A"/>
    <w:rsid w:val="00973A47"/>
    <w:rsid w:val="00976905"/>
    <w:rsid w:val="009779FF"/>
    <w:rsid w:val="00981BB3"/>
    <w:rsid w:val="0098281E"/>
    <w:rsid w:val="009829BC"/>
    <w:rsid w:val="00982B25"/>
    <w:rsid w:val="00984B3A"/>
    <w:rsid w:val="00993092"/>
    <w:rsid w:val="00993E0B"/>
    <w:rsid w:val="009968F6"/>
    <w:rsid w:val="009978AF"/>
    <w:rsid w:val="009A2C15"/>
    <w:rsid w:val="009A2C9B"/>
    <w:rsid w:val="009A4003"/>
    <w:rsid w:val="009A480A"/>
    <w:rsid w:val="009A5652"/>
    <w:rsid w:val="009B243E"/>
    <w:rsid w:val="009B25AC"/>
    <w:rsid w:val="009B2BF8"/>
    <w:rsid w:val="009B37A0"/>
    <w:rsid w:val="009B3897"/>
    <w:rsid w:val="009B4D6E"/>
    <w:rsid w:val="009B4FB2"/>
    <w:rsid w:val="009B6F31"/>
    <w:rsid w:val="009C1B32"/>
    <w:rsid w:val="009C358E"/>
    <w:rsid w:val="009C4236"/>
    <w:rsid w:val="009C5595"/>
    <w:rsid w:val="009C56E8"/>
    <w:rsid w:val="009C5C30"/>
    <w:rsid w:val="009C70C4"/>
    <w:rsid w:val="009C7607"/>
    <w:rsid w:val="009C797B"/>
    <w:rsid w:val="009D4B79"/>
    <w:rsid w:val="009D55C0"/>
    <w:rsid w:val="009D6027"/>
    <w:rsid w:val="009D6923"/>
    <w:rsid w:val="009D704A"/>
    <w:rsid w:val="009E19ED"/>
    <w:rsid w:val="009E1E90"/>
    <w:rsid w:val="009E4B10"/>
    <w:rsid w:val="009E4F74"/>
    <w:rsid w:val="009F1C99"/>
    <w:rsid w:val="009F29F3"/>
    <w:rsid w:val="009F4B70"/>
    <w:rsid w:val="009F5911"/>
    <w:rsid w:val="009F64CB"/>
    <w:rsid w:val="00A002DD"/>
    <w:rsid w:val="00A0128F"/>
    <w:rsid w:val="00A02483"/>
    <w:rsid w:val="00A1169D"/>
    <w:rsid w:val="00A12156"/>
    <w:rsid w:val="00A176B4"/>
    <w:rsid w:val="00A203EC"/>
    <w:rsid w:val="00A20FD9"/>
    <w:rsid w:val="00A212F0"/>
    <w:rsid w:val="00A21AF3"/>
    <w:rsid w:val="00A21B75"/>
    <w:rsid w:val="00A2275E"/>
    <w:rsid w:val="00A22873"/>
    <w:rsid w:val="00A23D2A"/>
    <w:rsid w:val="00A244A1"/>
    <w:rsid w:val="00A24D1F"/>
    <w:rsid w:val="00A24F28"/>
    <w:rsid w:val="00A25567"/>
    <w:rsid w:val="00A257EF"/>
    <w:rsid w:val="00A26CFE"/>
    <w:rsid w:val="00A26F0A"/>
    <w:rsid w:val="00A2798D"/>
    <w:rsid w:val="00A31A31"/>
    <w:rsid w:val="00A31ECD"/>
    <w:rsid w:val="00A320FE"/>
    <w:rsid w:val="00A3402C"/>
    <w:rsid w:val="00A3490C"/>
    <w:rsid w:val="00A34F60"/>
    <w:rsid w:val="00A35107"/>
    <w:rsid w:val="00A369F7"/>
    <w:rsid w:val="00A37E15"/>
    <w:rsid w:val="00A409C7"/>
    <w:rsid w:val="00A41B04"/>
    <w:rsid w:val="00A42E8C"/>
    <w:rsid w:val="00A44A90"/>
    <w:rsid w:val="00A451B8"/>
    <w:rsid w:val="00A45BE9"/>
    <w:rsid w:val="00A45DD7"/>
    <w:rsid w:val="00A469C9"/>
    <w:rsid w:val="00A5132F"/>
    <w:rsid w:val="00A525F9"/>
    <w:rsid w:val="00A5364D"/>
    <w:rsid w:val="00A5632E"/>
    <w:rsid w:val="00A57235"/>
    <w:rsid w:val="00A57260"/>
    <w:rsid w:val="00A574CE"/>
    <w:rsid w:val="00A603E6"/>
    <w:rsid w:val="00A6052F"/>
    <w:rsid w:val="00A60C65"/>
    <w:rsid w:val="00A65CFC"/>
    <w:rsid w:val="00A66034"/>
    <w:rsid w:val="00A663CF"/>
    <w:rsid w:val="00A70E13"/>
    <w:rsid w:val="00A719C8"/>
    <w:rsid w:val="00A72335"/>
    <w:rsid w:val="00A7277D"/>
    <w:rsid w:val="00A73E4D"/>
    <w:rsid w:val="00A74303"/>
    <w:rsid w:val="00A81571"/>
    <w:rsid w:val="00A8306D"/>
    <w:rsid w:val="00A83394"/>
    <w:rsid w:val="00A8446D"/>
    <w:rsid w:val="00A84787"/>
    <w:rsid w:val="00A84EF8"/>
    <w:rsid w:val="00A8616A"/>
    <w:rsid w:val="00A87319"/>
    <w:rsid w:val="00A87917"/>
    <w:rsid w:val="00A9213D"/>
    <w:rsid w:val="00A92F3D"/>
    <w:rsid w:val="00A95AD7"/>
    <w:rsid w:val="00A962AB"/>
    <w:rsid w:val="00AA13CF"/>
    <w:rsid w:val="00AA1D25"/>
    <w:rsid w:val="00AA22F8"/>
    <w:rsid w:val="00AA50B9"/>
    <w:rsid w:val="00AA5399"/>
    <w:rsid w:val="00AB0650"/>
    <w:rsid w:val="00AB2977"/>
    <w:rsid w:val="00AB2FB5"/>
    <w:rsid w:val="00AB584B"/>
    <w:rsid w:val="00AB5FF1"/>
    <w:rsid w:val="00AC0BBE"/>
    <w:rsid w:val="00AC1B13"/>
    <w:rsid w:val="00AC200F"/>
    <w:rsid w:val="00AC539B"/>
    <w:rsid w:val="00AC5884"/>
    <w:rsid w:val="00AC6570"/>
    <w:rsid w:val="00AC6B04"/>
    <w:rsid w:val="00AC72DA"/>
    <w:rsid w:val="00AD39CC"/>
    <w:rsid w:val="00AD5ABB"/>
    <w:rsid w:val="00AD5FAA"/>
    <w:rsid w:val="00AD78FF"/>
    <w:rsid w:val="00AE3F13"/>
    <w:rsid w:val="00AE428F"/>
    <w:rsid w:val="00AF12A6"/>
    <w:rsid w:val="00AF484A"/>
    <w:rsid w:val="00AF67F6"/>
    <w:rsid w:val="00AF69DE"/>
    <w:rsid w:val="00AF6E5F"/>
    <w:rsid w:val="00AF6F51"/>
    <w:rsid w:val="00AF7567"/>
    <w:rsid w:val="00B00A76"/>
    <w:rsid w:val="00B01E3C"/>
    <w:rsid w:val="00B042E1"/>
    <w:rsid w:val="00B0467C"/>
    <w:rsid w:val="00B06EC7"/>
    <w:rsid w:val="00B07F26"/>
    <w:rsid w:val="00B07FCA"/>
    <w:rsid w:val="00B11839"/>
    <w:rsid w:val="00B123FB"/>
    <w:rsid w:val="00B14093"/>
    <w:rsid w:val="00B1557A"/>
    <w:rsid w:val="00B15B50"/>
    <w:rsid w:val="00B167B3"/>
    <w:rsid w:val="00B2024C"/>
    <w:rsid w:val="00B20501"/>
    <w:rsid w:val="00B2127B"/>
    <w:rsid w:val="00B228B2"/>
    <w:rsid w:val="00B22DC4"/>
    <w:rsid w:val="00B238BA"/>
    <w:rsid w:val="00B25754"/>
    <w:rsid w:val="00B26611"/>
    <w:rsid w:val="00B26641"/>
    <w:rsid w:val="00B3035F"/>
    <w:rsid w:val="00B30742"/>
    <w:rsid w:val="00B316B9"/>
    <w:rsid w:val="00B3340A"/>
    <w:rsid w:val="00B3345D"/>
    <w:rsid w:val="00B33BFC"/>
    <w:rsid w:val="00B374B4"/>
    <w:rsid w:val="00B37F88"/>
    <w:rsid w:val="00B40246"/>
    <w:rsid w:val="00B41516"/>
    <w:rsid w:val="00B43007"/>
    <w:rsid w:val="00B43B07"/>
    <w:rsid w:val="00B44966"/>
    <w:rsid w:val="00B451D7"/>
    <w:rsid w:val="00B454BD"/>
    <w:rsid w:val="00B454D6"/>
    <w:rsid w:val="00B46918"/>
    <w:rsid w:val="00B46ACA"/>
    <w:rsid w:val="00B47342"/>
    <w:rsid w:val="00B47821"/>
    <w:rsid w:val="00B50167"/>
    <w:rsid w:val="00B52DB8"/>
    <w:rsid w:val="00B53ACB"/>
    <w:rsid w:val="00B54CF8"/>
    <w:rsid w:val="00B56D4E"/>
    <w:rsid w:val="00B63166"/>
    <w:rsid w:val="00B638E4"/>
    <w:rsid w:val="00B650BA"/>
    <w:rsid w:val="00B738E9"/>
    <w:rsid w:val="00B747D1"/>
    <w:rsid w:val="00B75C63"/>
    <w:rsid w:val="00B77F15"/>
    <w:rsid w:val="00B8115E"/>
    <w:rsid w:val="00B81411"/>
    <w:rsid w:val="00B81A46"/>
    <w:rsid w:val="00B83790"/>
    <w:rsid w:val="00B83D12"/>
    <w:rsid w:val="00B8668E"/>
    <w:rsid w:val="00B87BED"/>
    <w:rsid w:val="00B90DA8"/>
    <w:rsid w:val="00B91CBD"/>
    <w:rsid w:val="00B923FA"/>
    <w:rsid w:val="00B92425"/>
    <w:rsid w:val="00B9259A"/>
    <w:rsid w:val="00B930B9"/>
    <w:rsid w:val="00B93E56"/>
    <w:rsid w:val="00B94924"/>
    <w:rsid w:val="00B94ABD"/>
    <w:rsid w:val="00B95773"/>
    <w:rsid w:val="00B978AA"/>
    <w:rsid w:val="00BA358F"/>
    <w:rsid w:val="00BA5BDA"/>
    <w:rsid w:val="00BA7532"/>
    <w:rsid w:val="00BA7919"/>
    <w:rsid w:val="00BB2D04"/>
    <w:rsid w:val="00BC083B"/>
    <w:rsid w:val="00BC0EAB"/>
    <w:rsid w:val="00BC2100"/>
    <w:rsid w:val="00BC23B1"/>
    <w:rsid w:val="00BC2763"/>
    <w:rsid w:val="00BC2EBF"/>
    <w:rsid w:val="00BC4859"/>
    <w:rsid w:val="00BC6B6C"/>
    <w:rsid w:val="00BD2C01"/>
    <w:rsid w:val="00BD41A5"/>
    <w:rsid w:val="00BD46DE"/>
    <w:rsid w:val="00BD6579"/>
    <w:rsid w:val="00BD7282"/>
    <w:rsid w:val="00BE1AE6"/>
    <w:rsid w:val="00BE3B93"/>
    <w:rsid w:val="00BE454E"/>
    <w:rsid w:val="00BE5708"/>
    <w:rsid w:val="00BE635F"/>
    <w:rsid w:val="00BE74F0"/>
    <w:rsid w:val="00BE7664"/>
    <w:rsid w:val="00BF0316"/>
    <w:rsid w:val="00BF0EB9"/>
    <w:rsid w:val="00BF149E"/>
    <w:rsid w:val="00BF178D"/>
    <w:rsid w:val="00BF17A9"/>
    <w:rsid w:val="00BF1FC0"/>
    <w:rsid w:val="00BF2F0A"/>
    <w:rsid w:val="00BF39D6"/>
    <w:rsid w:val="00BF3C29"/>
    <w:rsid w:val="00BF3F71"/>
    <w:rsid w:val="00BF7258"/>
    <w:rsid w:val="00BF74A7"/>
    <w:rsid w:val="00C015CD"/>
    <w:rsid w:val="00C01ADB"/>
    <w:rsid w:val="00C06E24"/>
    <w:rsid w:val="00C070EC"/>
    <w:rsid w:val="00C07172"/>
    <w:rsid w:val="00C11293"/>
    <w:rsid w:val="00C116F2"/>
    <w:rsid w:val="00C152E0"/>
    <w:rsid w:val="00C1770E"/>
    <w:rsid w:val="00C24D46"/>
    <w:rsid w:val="00C24EAA"/>
    <w:rsid w:val="00C26F0D"/>
    <w:rsid w:val="00C323D1"/>
    <w:rsid w:val="00C339FE"/>
    <w:rsid w:val="00C3450C"/>
    <w:rsid w:val="00C35006"/>
    <w:rsid w:val="00C37318"/>
    <w:rsid w:val="00C37703"/>
    <w:rsid w:val="00C41EC6"/>
    <w:rsid w:val="00C4200C"/>
    <w:rsid w:val="00C4209F"/>
    <w:rsid w:val="00C43596"/>
    <w:rsid w:val="00C475C2"/>
    <w:rsid w:val="00C50B70"/>
    <w:rsid w:val="00C51BBC"/>
    <w:rsid w:val="00C52891"/>
    <w:rsid w:val="00C529C8"/>
    <w:rsid w:val="00C53086"/>
    <w:rsid w:val="00C53514"/>
    <w:rsid w:val="00C540D9"/>
    <w:rsid w:val="00C55269"/>
    <w:rsid w:val="00C55411"/>
    <w:rsid w:val="00C562CE"/>
    <w:rsid w:val="00C56D3E"/>
    <w:rsid w:val="00C5750E"/>
    <w:rsid w:val="00C60355"/>
    <w:rsid w:val="00C60399"/>
    <w:rsid w:val="00C60C0B"/>
    <w:rsid w:val="00C62466"/>
    <w:rsid w:val="00C64128"/>
    <w:rsid w:val="00C64686"/>
    <w:rsid w:val="00C6566B"/>
    <w:rsid w:val="00C66010"/>
    <w:rsid w:val="00C679FF"/>
    <w:rsid w:val="00C67AA3"/>
    <w:rsid w:val="00C7215F"/>
    <w:rsid w:val="00C72183"/>
    <w:rsid w:val="00C76F08"/>
    <w:rsid w:val="00C76FB5"/>
    <w:rsid w:val="00C80E5D"/>
    <w:rsid w:val="00C81120"/>
    <w:rsid w:val="00C87ED8"/>
    <w:rsid w:val="00C91DA2"/>
    <w:rsid w:val="00C9230C"/>
    <w:rsid w:val="00C92FB5"/>
    <w:rsid w:val="00C94591"/>
    <w:rsid w:val="00CA1665"/>
    <w:rsid w:val="00CA310D"/>
    <w:rsid w:val="00CA323E"/>
    <w:rsid w:val="00CA49C1"/>
    <w:rsid w:val="00CB4087"/>
    <w:rsid w:val="00CB409D"/>
    <w:rsid w:val="00CB43CF"/>
    <w:rsid w:val="00CB67A1"/>
    <w:rsid w:val="00CB7963"/>
    <w:rsid w:val="00CC0A7C"/>
    <w:rsid w:val="00CC1386"/>
    <w:rsid w:val="00CC2510"/>
    <w:rsid w:val="00CC3554"/>
    <w:rsid w:val="00CC3756"/>
    <w:rsid w:val="00CC4119"/>
    <w:rsid w:val="00CC5147"/>
    <w:rsid w:val="00CC660F"/>
    <w:rsid w:val="00CC6647"/>
    <w:rsid w:val="00CC797A"/>
    <w:rsid w:val="00CD109A"/>
    <w:rsid w:val="00CD2B84"/>
    <w:rsid w:val="00CD3CF1"/>
    <w:rsid w:val="00CD4BEB"/>
    <w:rsid w:val="00CD6695"/>
    <w:rsid w:val="00CD6869"/>
    <w:rsid w:val="00CD70EA"/>
    <w:rsid w:val="00CE0112"/>
    <w:rsid w:val="00CE027E"/>
    <w:rsid w:val="00CE154B"/>
    <w:rsid w:val="00CE3211"/>
    <w:rsid w:val="00CE68F4"/>
    <w:rsid w:val="00CE7052"/>
    <w:rsid w:val="00CF27D5"/>
    <w:rsid w:val="00CF34C8"/>
    <w:rsid w:val="00CF44CE"/>
    <w:rsid w:val="00D01D23"/>
    <w:rsid w:val="00D03751"/>
    <w:rsid w:val="00D06342"/>
    <w:rsid w:val="00D069F5"/>
    <w:rsid w:val="00D12393"/>
    <w:rsid w:val="00D14779"/>
    <w:rsid w:val="00D20804"/>
    <w:rsid w:val="00D2361B"/>
    <w:rsid w:val="00D251BE"/>
    <w:rsid w:val="00D260A8"/>
    <w:rsid w:val="00D2767A"/>
    <w:rsid w:val="00D30111"/>
    <w:rsid w:val="00D30249"/>
    <w:rsid w:val="00D304EB"/>
    <w:rsid w:val="00D31268"/>
    <w:rsid w:val="00D32476"/>
    <w:rsid w:val="00D35608"/>
    <w:rsid w:val="00D37546"/>
    <w:rsid w:val="00D3763B"/>
    <w:rsid w:val="00D42217"/>
    <w:rsid w:val="00D4310E"/>
    <w:rsid w:val="00D43E05"/>
    <w:rsid w:val="00D4545A"/>
    <w:rsid w:val="00D4594D"/>
    <w:rsid w:val="00D475DF"/>
    <w:rsid w:val="00D47EFB"/>
    <w:rsid w:val="00D52A31"/>
    <w:rsid w:val="00D52C19"/>
    <w:rsid w:val="00D5307C"/>
    <w:rsid w:val="00D55D64"/>
    <w:rsid w:val="00D56028"/>
    <w:rsid w:val="00D57D56"/>
    <w:rsid w:val="00D60DDC"/>
    <w:rsid w:val="00D61AD8"/>
    <w:rsid w:val="00D71C6B"/>
    <w:rsid w:val="00D71F66"/>
    <w:rsid w:val="00D75066"/>
    <w:rsid w:val="00D8025A"/>
    <w:rsid w:val="00D84512"/>
    <w:rsid w:val="00D90319"/>
    <w:rsid w:val="00D90BB7"/>
    <w:rsid w:val="00D90DD5"/>
    <w:rsid w:val="00D91E1C"/>
    <w:rsid w:val="00D91EC9"/>
    <w:rsid w:val="00D926C2"/>
    <w:rsid w:val="00D926F9"/>
    <w:rsid w:val="00D9276E"/>
    <w:rsid w:val="00D92D2D"/>
    <w:rsid w:val="00D93146"/>
    <w:rsid w:val="00D93DC5"/>
    <w:rsid w:val="00D956FD"/>
    <w:rsid w:val="00D95C9F"/>
    <w:rsid w:val="00D968B4"/>
    <w:rsid w:val="00D974D7"/>
    <w:rsid w:val="00DA1868"/>
    <w:rsid w:val="00DA3012"/>
    <w:rsid w:val="00DA3382"/>
    <w:rsid w:val="00DA51E4"/>
    <w:rsid w:val="00DA678E"/>
    <w:rsid w:val="00DB1880"/>
    <w:rsid w:val="00DB1AD4"/>
    <w:rsid w:val="00DB1DFE"/>
    <w:rsid w:val="00DB32D4"/>
    <w:rsid w:val="00DB3B83"/>
    <w:rsid w:val="00DB54C8"/>
    <w:rsid w:val="00DB57EC"/>
    <w:rsid w:val="00DB6A9E"/>
    <w:rsid w:val="00DB7535"/>
    <w:rsid w:val="00DB78A4"/>
    <w:rsid w:val="00DC0A0A"/>
    <w:rsid w:val="00DC0CEC"/>
    <w:rsid w:val="00DC45B7"/>
    <w:rsid w:val="00DC52FD"/>
    <w:rsid w:val="00DC6F6F"/>
    <w:rsid w:val="00DD2584"/>
    <w:rsid w:val="00DD3EF9"/>
    <w:rsid w:val="00DD4A8C"/>
    <w:rsid w:val="00DD57E2"/>
    <w:rsid w:val="00DE05C4"/>
    <w:rsid w:val="00DE0BEB"/>
    <w:rsid w:val="00DE1148"/>
    <w:rsid w:val="00DE17B8"/>
    <w:rsid w:val="00DE3B90"/>
    <w:rsid w:val="00DE459C"/>
    <w:rsid w:val="00DE56A0"/>
    <w:rsid w:val="00DE5CA4"/>
    <w:rsid w:val="00DE62C4"/>
    <w:rsid w:val="00DF0C0F"/>
    <w:rsid w:val="00DF21CE"/>
    <w:rsid w:val="00DF29E4"/>
    <w:rsid w:val="00DF2BCC"/>
    <w:rsid w:val="00DF4342"/>
    <w:rsid w:val="00DF4836"/>
    <w:rsid w:val="00DF5027"/>
    <w:rsid w:val="00DF5D3A"/>
    <w:rsid w:val="00DF7218"/>
    <w:rsid w:val="00DF76BA"/>
    <w:rsid w:val="00DF7CAB"/>
    <w:rsid w:val="00E01865"/>
    <w:rsid w:val="00E035C7"/>
    <w:rsid w:val="00E041B3"/>
    <w:rsid w:val="00E04EF2"/>
    <w:rsid w:val="00E06E85"/>
    <w:rsid w:val="00E071FB"/>
    <w:rsid w:val="00E10585"/>
    <w:rsid w:val="00E11F41"/>
    <w:rsid w:val="00E161E9"/>
    <w:rsid w:val="00E17CCA"/>
    <w:rsid w:val="00E2169F"/>
    <w:rsid w:val="00E21F33"/>
    <w:rsid w:val="00E23FE7"/>
    <w:rsid w:val="00E24E35"/>
    <w:rsid w:val="00E25438"/>
    <w:rsid w:val="00E26E63"/>
    <w:rsid w:val="00E26FD5"/>
    <w:rsid w:val="00E27013"/>
    <w:rsid w:val="00E272AE"/>
    <w:rsid w:val="00E274EA"/>
    <w:rsid w:val="00E27ACC"/>
    <w:rsid w:val="00E27BE9"/>
    <w:rsid w:val="00E3136E"/>
    <w:rsid w:val="00E3143A"/>
    <w:rsid w:val="00E31E51"/>
    <w:rsid w:val="00E31EE2"/>
    <w:rsid w:val="00E3226F"/>
    <w:rsid w:val="00E327E4"/>
    <w:rsid w:val="00E33466"/>
    <w:rsid w:val="00E35390"/>
    <w:rsid w:val="00E364E2"/>
    <w:rsid w:val="00E3742B"/>
    <w:rsid w:val="00E37601"/>
    <w:rsid w:val="00E41A1B"/>
    <w:rsid w:val="00E42FD3"/>
    <w:rsid w:val="00E4391B"/>
    <w:rsid w:val="00E45521"/>
    <w:rsid w:val="00E464B5"/>
    <w:rsid w:val="00E46824"/>
    <w:rsid w:val="00E51667"/>
    <w:rsid w:val="00E5216A"/>
    <w:rsid w:val="00E52EC7"/>
    <w:rsid w:val="00E60047"/>
    <w:rsid w:val="00E6162E"/>
    <w:rsid w:val="00E627E3"/>
    <w:rsid w:val="00E632B9"/>
    <w:rsid w:val="00E67E1E"/>
    <w:rsid w:val="00E7018F"/>
    <w:rsid w:val="00E716BB"/>
    <w:rsid w:val="00E74557"/>
    <w:rsid w:val="00E75EC8"/>
    <w:rsid w:val="00E763A4"/>
    <w:rsid w:val="00E775E8"/>
    <w:rsid w:val="00E80E33"/>
    <w:rsid w:val="00E8110B"/>
    <w:rsid w:val="00E830BF"/>
    <w:rsid w:val="00E86B94"/>
    <w:rsid w:val="00E8723A"/>
    <w:rsid w:val="00E87D9B"/>
    <w:rsid w:val="00E91F56"/>
    <w:rsid w:val="00E927A3"/>
    <w:rsid w:val="00E95383"/>
    <w:rsid w:val="00E9659F"/>
    <w:rsid w:val="00E9792C"/>
    <w:rsid w:val="00EA083E"/>
    <w:rsid w:val="00EA1AD2"/>
    <w:rsid w:val="00EA3B7D"/>
    <w:rsid w:val="00EA6C75"/>
    <w:rsid w:val="00EB5C45"/>
    <w:rsid w:val="00EB62F2"/>
    <w:rsid w:val="00EC23FA"/>
    <w:rsid w:val="00EC2406"/>
    <w:rsid w:val="00ED2A05"/>
    <w:rsid w:val="00ED3EF0"/>
    <w:rsid w:val="00ED4D5D"/>
    <w:rsid w:val="00ED579E"/>
    <w:rsid w:val="00ED6AE1"/>
    <w:rsid w:val="00ED6B36"/>
    <w:rsid w:val="00ED72A4"/>
    <w:rsid w:val="00ED7C38"/>
    <w:rsid w:val="00ED7CF3"/>
    <w:rsid w:val="00EE191A"/>
    <w:rsid w:val="00EE1A85"/>
    <w:rsid w:val="00EE1C1D"/>
    <w:rsid w:val="00EE1E5A"/>
    <w:rsid w:val="00EE2094"/>
    <w:rsid w:val="00EE4409"/>
    <w:rsid w:val="00EE5409"/>
    <w:rsid w:val="00EE5EEE"/>
    <w:rsid w:val="00EE6D98"/>
    <w:rsid w:val="00EE7DD9"/>
    <w:rsid w:val="00EF20DD"/>
    <w:rsid w:val="00EF21F1"/>
    <w:rsid w:val="00EF2947"/>
    <w:rsid w:val="00EF3148"/>
    <w:rsid w:val="00EF3937"/>
    <w:rsid w:val="00F03D9F"/>
    <w:rsid w:val="00F05276"/>
    <w:rsid w:val="00F0565F"/>
    <w:rsid w:val="00F1158E"/>
    <w:rsid w:val="00F11D95"/>
    <w:rsid w:val="00F12303"/>
    <w:rsid w:val="00F12995"/>
    <w:rsid w:val="00F16549"/>
    <w:rsid w:val="00F20357"/>
    <w:rsid w:val="00F20BDC"/>
    <w:rsid w:val="00F227F8"/>
    <w:rsid w:val="00F22BAC"/>
    <w:rsid w:val="00F2363E"/>
    <w:rsid w:val="00F2466A"/>
    <w:rsid w:val="00F24D61"/>
    <w:rsid w:val="00F26BB3"/>
    <w:rsid w:val="00F308FF"/>
    <w:rsid w:val="00F312D5"/>
    <w:rsid w:val="00F317E6"/>
    <w:rsid w:val="00F3372B"/>
    <w:rsid w:val="00F35DFA"/>
    <w:rsid w:val="00F36CC7"/>
    <w:rsid w:val="00F37FCC"/>
    <w:rsid w:val="00F40B4A"/>
    <w:rsid w:val="00F40C23"/>
    <w:rsid w:val="00F40E65"/>
    <w:rsid w:val="00F41192"/>
    <w:rsid w:val="00F41917"/>
    <w:rsid w:val="00F42B64"/>
    <w:rsid w:val="00F42EC4"/>
    <w:rsid w:val="00F43078"/>
    <w:rsid w:val="00F44B63"/>
    <w:rsid w:val="00F44B68"/>
    <w:rsid w:val="00F45898"/>
    <w:rsid w:val="00F554B6"/>
    <w:rsid w:val="00F55E02"/>
    <w:rsid w:val="00F57D01"/>
    <w:rsid w:val="00F57FD2"/>
    <w:rsid w:val="00F62E78"/>
    <w:rsid w:val="00F643D7"/>
    <w:rsid w:val="00F648A5"/>
    <w:rsid w:val="00F64D02"/>
    <w:rsid w:val="00F65CBC"/>
    <w:rsid w:val="00F67029"/>
    <w:rsid w:val="00F671F3"/>
    <w:rsid w:val="00F674FB"/>
    <w:rsid w:val="00F713D2"/>
    <w:rsid w:val="00F71B7C"/>
    <w:rsid w:val="00F71EE7"/>
    <w:rsid w:val="00F736E9"/>
    <w:rsid w:val="00F74373"/>
    <w:rsid w:val="00F75786"/>
    <w:rsid w:val="00F76EB7"/>
    <w:rsid w:val="00F779D3"/>
    <w:rsid w:val="00F80B3F"/>
    <w:rsid w:val="00F80B54"/>
    <w:rsid w:val="00F8184A"/>
    <w:rsid w:val="00F819BA"/>
    <w:rsid w:val="00F8210A"/>
    <w:rsid w:val="00F84B80"/>
    <w:rsid w:val="00F851EF"/>
    <w:rsid w:val="00F856DA"/>
    <w:rsid w:val="00F862CE"/>
    <w:rsid w:val="00F8630C"/>
    <w:rsid w:val="00F86FBE"/>
    <w:rsid w:val="00F900AC"/>
    <w:rsid w:val="00F900C9"/>
    <w:rsid w:val="00F906D1"/>
    <w:rsid w:val="00F909B5"/>
    <w:rsid w:val="00F90EF6"/>
    <w:rsid w:val="00F92602"/>
    <w:rsid w:val="00F92A94"/>
    <w:rsid w:val="00F95951"/>
    <w:rsid w:val="00F95DE6"/>
    <w:rsid w:val="00FA1038"/>
    <w:rsid w:val="00FA107C"/>
    <w:rsid w:val="00FA1786"/>
    <w:rsid w:val="00FA37C0"/>
    <w:rsid w:val="00FA391A"/>
    <w:rsid w:val="00FB11AA"/>
    <w:rsid w:val="00FB1C42"/>
    <w:rsid w:val="00FB1D8F"/>
    <w:rsid w:val="00FB2940"/>
    <w:rsid w:val="00FB2E03"/>
    <w:rsid w:val="00FB6B91"/>
    <w:rsid w:val="00FB7E51"/>
    <w:rsid w:val="00FC263D"/>
    <w:rsid w:val="00FC26F2"/>
    <w:rsid w:val="00FC2A9F"/>
    <w:rsid w:val="00FC3401"/>
    <w:rsid w:val="00FC3F15"/>
    <w:rsid w:val="00FC431D"/>
    <w:rsid w:val="00FC44E3"/>
    <w:rsid w:val="00FC44EB"/>
    <w:rsid w:val="00FC48D3"/>
    <w:rsid w:val="00FC7184"/>
    <w:rsid w:val="00FC7E47"/>
    <w:rsid w:val="00FD05A6"/>
    <w:rsid w:val="00FD1712"/>
    <w:rsid w:val="00FD4DBE"/>
    <w:rsid w:val="00FD4FD0"/>
    <w:rsid w:val="00FD5509"/>
    <w:rsid w:val="00FD557B"/>
    <w:rsid w:val="00FD5B56"/>
    <w:rsid w:val="00FD780F"/>
    <w:rsid w:val="00FE091B"/>
    <w:rsid w:val="00FE11C8"/>
    <w:rsid w:val="00FE2DFE"/>
    <w:rsid w:val="00FE4469"/>
    <w:rsid w:val="00FE4C2A"/>
    <w:rsid w:val="00FE5A3A"/>
    <w:rsid w:val="00FE60F9"/>
    <w:rsid w:val="00FE6F4E"/>
    <w:rsid w:val="00FE74CD"/>
    <w:rsid w:val="00FF006C"/>
    <w:rsid w:val="00FF52BA"/>
    <w:rsid w:val="00FF549B"/>
    <w:rsid w:val="00FF73B1"/>
    <w:rsid w:val="00FF79C5"/>
    <w:rsid w:val="00FF7AA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8EBCC-78D1-456C-9D53-D03C75FC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E4D"/>
    <w:rPr>
      <w:sz w:val="20"/>
      <w:szCs w:val="20"/>
    </w:rPr>
  </w:style>
  <w:style w:type="paragraph" w:styleId="Heading1">
    <w:name w:val="heading 1"/>
    <w:basedOn w:val="Normal"/>
    <w:next w:val="Normal"/>
    <w:link w:val="Heading1Char"/>
    <w:qFormat/>
    <w:rsid w:val="00494191"/>
    <w:pPr>
      <w:keepNext/>
      <w:keepLines/>
      <w:numPr>
        <w:numId w:val="1"/>
      </w:numPr>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Heading2">
    <w:name w:val="heading 2"/>
    <w:basedOn w:val="Normal"/>
    <w:next w:val="Normal"/>
    <w:link w:val="Heading2Char"/>
    <w:unhideWhenUsed/>
    <w:qFormat/>
    <w:rsid w:val="00494191"/>
    <w:pPr>
      <w:keepNext/>
      <w:keepLines/>
      <w:numPr>
        <w:ilvl w:val="1"/>
        <w:numId w:val="1"/>
      </w:numPr>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Heading3">
    <w:name w:val="heading 3"/>
    <w:basedOn w:val="Normal"/>
    <w:next w:val="Normal"/>
    <w:link w:val="Heading3Char"/>
    <w:uiPriority w:val="9"/>
    <w:unhideWhenUsed/>
    <w:qFormat/>
    <w:rsid w:val="00494191"/>
    <w:pPr>
      <w:keepNext/>
      <w:keepLines/>
      <w:numPr>
        <w:ilvl w:val="2"/>
        <w:numId w:val="1"/>
      </w:numPr>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Heading4">
    <w:name w:val="heading 4"/>
    <w:basedOn w:val="Normal"/>
    <w:next w:val="Normal"/>
    <w:link w:val="Heading4Char"/>
    <w:unhideWhenUsed/>
    <w:qFormat/>
    <w:rsid w:val="004659E7"/>
    <w:pPr>
      <w:keepNext/>
      <w:keepLines/>
      <w:numPr>
        <w:ilvl w:val="3"/>
        <w:numId w:val="1"/>
      </w:numPr>
      <w:spacing w:before="160" w:after="0"/>
      <w:outlineLvl w:val="3"/>
    </w:pPr>
    <w:rPr>
      <w:rFonts w:asciiTheme="majorHAnsi" w:eastAsiaTheme="majorEastAsia" w:hAnsiTheme="majorHAnsi" w:cstheme="majorBidi"/>
      <w:b/>
      <w:color w:val="000000" w:themeColor="text1"/>
    </w:rPr>
  </w:style>
  <w:style w:type="paragraph" w:styleId="Heading5">
    <w:name w:val="heading 5"/>
    <w:basedOn w:val="Normal"/>
    <w:next w:val="Normal"/>
    <w:link w:val="Heading5Char"/>
    <w:unhideWhenUsed/>
    <w:qFormat/>
    <w:rsid w:val="00F92602"/>
    <w:pPr>
      <w:keepNext/>
      <w:keepLines/>
      <w:numPr>
        <w:ilvl w:val="4"/>
        <w:numId w:val="1"/>
      </w:numPr>
      <w:spacing w:before="40" w:after="0"/>
      <w:outlineLvl w:val="4"/>
    </w:pPr>
    <w:rPr>
      <w:rFonts w:asciiTheme="majorHAnsi" w:eastAsiaTheme="majorEastAsia" w:hAnsiTheme="majorHAnsi" w:cstheme="majorBidi"/>
      <w:color w:val="FF0000"/>
    </w:rPr>
  </w:style>
  <w:style w:type="paragraph" w:styleId="Heading6">
    <w:name w:val="heading 6"/>
    <w:basedOn w:val="Normal"/>
    <w:next w:val="Normal"/>
    <w:link w:val="Heading6Char"/>
    <w:unhideWhenUsed/>
    <w:qFormat/>
    <w:rsid w:val="00494191"/>
    <w:pPr>
      <w:keepNext/>
      <w:keepLines/>
      <w:numPr>
        <w:ilvl w:val="5"/>
        <w:numId w:val="1"/>
      </w:numPr>
      <w:spacing w:before="16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nhideWhenUsed/>
    <w:qFormat/>
    <w:rsid w:val="00494191"/>
    <w:pPr>
      <w:keepNext/>
      <w:keepLines/>
      <w:numPr>
        <w:ilvl w:val="6"/>
        <w:numId w:val="1"/>
      </w:numPr>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nhideWhenUsed/>
    <w:qFormat/>
    <w:rsid w:val="00494191"/>
    <w:pPr>
      <w:keepNext/>
      <w:keepLines/>
      <w:numPr>
        <w:ilvl w:val="7"/>
        <w:numId w:val="1"/>
      </w:numPr>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nhideWhenUsed/>
    <w:qFormat/>
    <w:rsid w:val="00494191"/>
    <w:pPr>
      <w:keepNext/>
      <w:keepLines/>
      <w:numPr>
        <w:ilvl w:val="8"/>
        <w:numId w:val="1"/>
      </w:numPr>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494191"/>
    <w:rPr>
      <w:b/>
      <w:bCs/>
      <w:caps w:val="0"/>
      <w:smallCaps/>
      <w:spacing w:val="10"/>
    </w:rPr>
  </w:style>
  <w:style w:type="paragraph" w:styleId="Caption">
    <w:name w:val="caption"/>
    <w:basedOn w:val="Normal"/>
    <w:next w:val="Normal"/>
    <w:uiPriority w:val="35"/>
    <w:unhideWhenUsed/>
    <w:qFormat/>
    <w:rsid w:val="00494191"/>
    <w:pPr>
      <w:spacing w:line="240" w:lineRule="auto"/>
    </w:pPr>
    <w:rPr>
      <w:b/>
      <w:bCs/>
      <w:smallCaps/>
      <w:color w:val="595959" w:themeColor="text1" w:themeTint="A6"/>
      <w:spacing w:val="6"/>
    </w:rPr>
  </w:style>
  <w:style w:type="character" w:styleId="Emphasis">
    <w:name w:val="Emphasis"/>
    <w:basedOn w:val="DefaultParagraphFont"/>
    <w:uiPriority w:val="20"/>
    <w:qFormat/>
    <w:rsid w:val="00494191"/>
    <w:rPr>
      <w:i/>
      <w:iCs/>
      <w:color w:val="000000" w:themeColor="text1"/>
    </w:rPr>
  </w:style>
  <w:style w:type="character" w:customStyle="1" w:styleId="Heading1Char">
    <w:name w:val="Heading 1 Char"/>
    <w:basedOn w:val="DefaultParagraphFont"/>
    <w:link w:val="Heading1"/>
    <w:rsid w:val="00494191"/>
    <w:rPr>
      <w:rFonts w:asciiTheme="majorHAnsi" w:eastAsiaTheme="majorEastAsia" w:hAnsiTheme="majorHAnsi" w:cstheme="majorBidi"/>
      <w:color w:val="B01513" w:themeColor="accent1"/>
      <w:sz w:val="28"/>
      <w:szCs w:val="28"/>
    </w:rPr>
  </w:style>
  <w:style w:type="character" w:customStyle="1" w:styleId="Heading2Char">
    <w:name w:val="Heading 2 Char"/>
    <w:basedOn w:val="DefaultParagraphFont"/>
    <w:link w:val="Heading2"/>
    <w:rsid w:val="00494191"/>
    <w:rPr>
      <w:rFonts w:asciiTheme="majorHAnsi" w:eastAsiaTheme="majorEastAsia" w:hAnsiTheme="majorHAnsi" w:cstheme="majorBidi"/>
      <w:color w:val="404040" w:themeColor="text1" w:themeTint="BF"/>
      <w:sz w:val="24"/>
      <w:szCs w:val="24"/>
    </w:rPr>
  </w:style>
  <w:style w:type="character" w:customStyle="1" w:styleId="Heading3Char">
    <w:name w:val="Heading 3 Char"/>
    <w:basedOn w:val="DefaultParagraphFont"/>
    <w:link w:val="Heading3"/>
    <w:uiPriority w:val="9"/>
    <w:rsid w:val="00494191"/>
    <w:rPr>
      <w:rFonts w:asciiTheme="majorHAnsi" w:eastAsiaTheme="majorEastAsia" w:hAnsiTheme="majorHAnsi" w:cstheme="majorBidi"/>
      <w:color w:val="B01513" w:themeColor="accent1"/>
      <w:sz w:val="22"/>
      <w:szCs w:val="22"/>
    </w:rPr>
  </w:style>
  <w:style w:type="character" w:customStyle="1" w:styleId="Heading4Char">
    <w:name w:val="Heading 4 Char"/>
    <w:basedOn w:val="DefaultParagraphFont"/>
    <w:link w:val="Heading4"/>
    <w:rsid w:val="004659E7"/>
    <w:rPr>
      <w:rFonts w:asciiTheme="majorHAnsi" w:eastAsiaTheme="majorEastAsia" w:hAnsiTheme="majorHAnsi" w:cstheme="majorBidi"/>
      <w:b/>
      <w:color w:val="000000" w:themeColor="text1"/>
      <w:sz w:val="20"/>
      <w:szCs w:val="20"/>
    </w:rPr>
  </w:style>
  <w:style w:type="character" w:customStyle="1" w:styleId="Heading5Char">
    <w:name w:val="Heading 5 Char"/>
    <w:basedOn w:val="DefaultParagraphFont"/>
    <w:link w:val="Heading5"/>
    <w:rsid w:val="00F92602"/>
    <w:rPr>
      <w:rFonts w:asciiTheme="majorHAnsi" w:eastAsiaTheme="majorEastAsia" w:hAnsiTheme="majorHAnsi" w:cstheme="majorBidi"/>
      <w:color w:val="FF0000"/>
      <w:sz w:val="20"/>
      <w:szCs w:val="20"/>
    </w:rPr>
  </w:style>
  <w:style w:type="character" w:customStyle="1" w:styleId="Heading6Char">
    <w:name w:val="Heading 6 Char"/>
    <w:basedOn w:val="DefaultParagraphFont"/>
    <w:link w:val="Heading6"/>
    <w:rsid w:val="00494191"/>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rsid w:val="00494191"/>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rsid w:val="00494191"/>
    <w:rPr>
      <w:rFonts w:asciiTheme="majorHAnsi" w:eastAsiaTheme="majorEastAsia" w:hAnsiTheme="majorHAnsi" w:cstheme="majorBidi"/>
      <w:b/>
      <w:bCs/>
      <w:color w:val="000000" w:themeColor="text1"/>
      <w:sz w:val="20"/>
      <w:szCs w:val="20"/>
    </w:rPr>
  </w:style>
  <w:style w:type="character" w:customStyle="1" w:styleId="Heading9Char">
    <w:name w:val="Heading 9 Char"/>
    <w:basedOn w:val="DefaultParagraphFont"/>
    <w:link w:val="Heading9"/>
    <w:rsid w:val="00494191"/>
    <w:rPr>
      <w:rFonts w:asciiTheme="majorHAnsi" w:eastAsiaTheme="majorEastAsia" w:hAnsiTheme="majorHAnsi" w:cstheme="majorBidi"/>
      <w:b/>
      <w:bCs/>
      <w:i/>
      <w:iCs/>
      <w:color w:val="000000" w:themeColor="text1"/>
      <w:sz w:val="20"/>
      <w:szCs w:val="20"/>
    </w:rPr>
  </w:style>
  <w:style w:type="character" w:styleId="IntenseEmphasis">
    <w:name w:val="Intense Emphasis"/>
    <w:basedOn w:val="DefaultParagraphFont"/>
    <w:uiPriority w:val="21"/>
    <w:qFormat/>
    <w:rsid w:val="00494191"/>
    <w:rPr>
      <w:b/>
      <w:bCs/>
      <w:i/>
      <w:iCs/>
      <w:color w:val="auto"/>
    </w:rPr>
  </w:style>
  <w:style w:type="paragraph" w:styleId="IntenseQuote">
    <w:name w:val="Intense Quote"/>
    <w:basedOn w:val="Normal"/>
    <w:next w:val="Normal"/>
    <w:link w:val="IntenseQuoteChar"/>
    <w:uiPriority w:val="30"/>
    <w:qFormat/>
    <w:rsid w:val="00494191"/>
    <w:pPr>
      <w:pBdr>
        <w:left w:val="single" w:sz="36" w:space="4" w:color="B01513" w:themeColor="accent1"/>
      </w:pBdr>
      <w:spacing w:before="100" w:beforeAutospacing="1"/>
      <w:ind w:left="1224" w:right="1224"/>
    </w:pPr>
    <w:rPr>
      <w:color w:val="B01513" w:themeColor="accent1"/>
      <w:sz w:val="28"/>
      <w:szCs w:val="28"/>
    </w:rPr>
  </w:style>
  <w:style w:type="character" w:customStyle="1" w:styleId="IntenseQuoteChar">
    <w:name w:val="Intense Quote Char"/>
    <w:basedOn w:val="DefaultParagraphFont"/>
    <w:link w:val="IntenseQuote"/>
    <w:uiPriority w:val="30"/>
    <w:rsid w:val="00494191"/>
    <w:rPr>
      <w:color w:val="B01513" w:themeColor="accent1"/>
      <w:sz w:val="28"/>
      <w:szCs w:val="28"/>
    </w:rPr>
  </w:style>
  <w:style w:type="character" w:styleId="IntenseReference">
    <w:name w:val="Intense Reference"/>
    <w:basedOn w:val="DefaultParagraphFont"/>
    <w:uiPriority w:val="32"/>
    <w:qFormat/>
    <w:rsid w:val="00494191"/>
    <w:rPr>
      <w:b/>
      <w:bCs/>
      <w:caps w:val="0"/>
      <w:smallCaps/>
      <w:color w:val="auto"/>
      <w:spacing w:val="5"/>
      <w:u w:val="single"/>
    </w:rPr>
  </w:style>
  <w:style w:type="character" w:styleId="Hyperlink">
    <w:name w:val="Hyperlink"/>
    <w:basedOn w:val="DefaultParagraphFont"/>
    <w:uiPriority w:val="99"/>
    <w:unhideWhenUsed/>
    <w:rsid w:val="00494191"/>
    <w:rPr>
      <w:color w:val="4FB8C1" w:themeColor="text2" w:themeTint="99"/>
      <w:u w:val="single"/>
    </w:rPr>
  </w:style>
  <w:style w:type="character" w:styleId="FollowedHyperlink">
    <w:name w:val="FollowedHyperlink"/>
    <w:basedOn w:val="DefaultParagraphFont"/>
    <w:uiPriority w:val="99"/>
    <w:semiHidden/>
    <w:unhideWhenUsed/>
    <w:rsid w:val="00494191"/>
    <w:rPr>
      <w:color w:val="9DFFCB" w:themeColor="followedHyperlink"/>
      <w:u w:val="single"/>
    </w:rPr>
  </w:style>
  <w:style w:type="paragraph" w:styleId="NoSpacing">
    <w:name w:val="No Spacing"/>
    <w:link w:val="NoSpacingChar"/>
    <w:uiPriority w:val="1"/>
    <w:qFormat/>
    <w:rsid w:val="00494191"/>
    <w:pPr>
      <w:spacing w:after="0" w:line="240" w:lineRule="auto"/>
    </w:pPr>
  </w:style>
  <w:style w:type="character" w:customStyle="1" w:styleId="NoSpacingChar">
    <w:name w:val="No Spacing Char"/>
    <w:basedOn w:val="DefaultParagraphFont"/>
    <w:link w:val="NoSpacing"/>
    <w:uiPriority w:val="1"/>
    <w:rsid w:val="00494191"/>
  </w:style>
  <w:style w:type="paragraph" w:styleId="Quote">
    <w:name w:val="Quote"/>
    <w:basedOn w:val="Normal"/>
    <w:next w:val="Normal"/>
    <w:link w:val="QuoteChar"/>
    <w:uiPriority w:val="29"/>
    <w:qFormat/>
    <w:rsid w:val="00494191"/>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sid w:val="00494191"/>
    <w:rPr>
      <w:rFonts w:asciiTheme="majorHAnsi" w:eastAsiaTheme="majorEastAsia" w:hAnsiTheme="majorHAnsi" w:cstheme="majorBidi"/>
    </w:rPr>
  </w:style>
  <w:style w:type="character" w:styleId="Strong">
    <w:name w:val="Strong"/>
    <w:basedOn w:val="DefaultParagraphFont"/>
    <w:uiPriority w:val="22"/>
    <w:qFormat/>
    <w:rsid w:val="00494191"/>
    <w:rPr>
      <w:b/>
      <w:bCs/>
    </w:rPr>
  </w:style>
  <w:style w:type="paragraph" w:styleId="Subtitle">
    <w:name w:val="Subtitle"/>
    <w:basedOn w:val="Normal"/>
    <w:next w:val="Normal"/>
    <w:link w:val="SubtitleChar"/>
    <w:qFormat/>
    <w:rsid w:val="00494191"/>
    <w:pPr>
      <w:numPr>
        <w:ilvl w:val="1"/>
      </w:numPr>
    </w:pPr>
    <w:rPr>
      <w:sz w:val="28"/>
      <w:szCs w:val="28"/>
    </w:rPr>
  </w:style>
  <w:style w:type="character" w:customStyle="1" w:styleId="SubtitleChar">
    <w:name w:val="Subtitle Char"/>
    <w:basedOn w:val="DefaultParagraphFont"/>
    <w:link w:val="Subtitle"/>
    <w:uiPriority w:val="11"/>
    <w:rsid w:val="00494191"/>
    <w:rPr>
      <w:sz w:val="28"/>
      <w:szCs w:val="28"/>
    </w:rPr>
  </w:style>
  <w:style w:type="character" w:styleId="SubtleEmphasis">
    <w:name w:val="Subtle Emphasis"/>
    <w:basedOn w:val="DefaultParagraphFont"/>
    <w:uiPriority w:val="19"/>
    <w:qFormat/>
    <w:rsid w:val="00494191"/>
    <w:rPr>
      <w:i/>
      <w:iCs/>
      <w:color w:val="595959" w:themeColor="text1" w:themeTint="A6"/>
    </w:rPr>
  </w:style>
  <w:style w:type="character" w:styleId="SubtleReference">
    <w:name w:val="Subtle Reference"/>
    <w:basedOn w:val="DefaultParagraphFont"/>
    <w:uiPriority w:val="31"/>
    <w:qFormat/>
    <w:rsid w:val="00494191"/>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494191"/>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leChar">
    <w:name w:val="Title Char"/>
    <w:basedOn w:val="DefaultParagraphFont"/>
    <w:link w:val="Title"/>
    <w:uiPriority w:val="10"/>
    <w:rsid w:val="00494191"/>
    <w:rPr>
      <w:rFonts w:asciiTheme="majorHAnsi" w:eastAsiaTheme="majorEastAsia" w:hAnsiTheme="majorHAnsi" w:cstheme="majorBidi"/>
      <w:color w:val="B01513" w:themeColor="accent1"/>
      <w:kern w:val="28"/>
      <w:sz w:val="72"/>
      <w:szCs w:val="72"/>
    </w:rPr>
  </w:style>
  <w:style w:type="paragraph" w:styleId="ListParagraph">
    <w:name w:val="List Paragraph"/>
    <w:basedOn w:val="Normal"/>
    <w:link w:val="ListParagraphChar"/>
    <w:uiPriority w:val="34"/>
    <w:qFormat/>
    <w:rsid w:val="00494191"/>
    <w:pPr>
      <w:ind w:left="720"/>
      <w:contextualSpacing/>
    </w:pPr>
  </w:style>
  <w:style w:type="paragraph" w:styleId="Header">
    <w:name w:val="header"/>
    <w:basedOn w:val="Normal"/>
    <w:link w:val="HeaderChar"/>
    <w:uiPriority w:val="99"/>
    <w:unhideWhenUsed/>
    <w:rsid w:val="00833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156"/>
  </w:style>
  <w:style w:type="paragraph" w:styleId="Footer">
    <w:name w:val="footer"/>
    <w:basedOn w:val="Normal"/>
    <w:link w:val="FooterChar"/>
    <w:uiPriority w:val="99"/>
    <w:unhideWhenUsed/>
    <w:rsid w:val="00833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156"/>
  </w:style>
  <w:style w:type="paragraph" w:styleId="TOCHeading">
    <w:name w:val="TOC Heading"/>
    <w:basedOn w:val="Heading1"/>
    <w:next w:val="Normal"/>
    <w:uiPriority w:val="39"/>
    <w:unhideWhenUsed/>
    <w:qFormat/>
    <w:rsid w:val="00606A10"/>
    <w:pPr>
      <w:numPr>
        <w:numId w:val="0"/>
      </w:numPr>
      <w:spacing w:before="240" w:after="0" w:line="259" w:lineRule="auto"/>
      <w:outlineLvl w:val="9"/>
    </w:pPr>
    <w:rPr>
      <w:color w:val="830F0E" w:themeColor="accent1" w:themeShade="BF"/>
      <w:sz w:val="32"/>
      <w:szCs w:val="32"/>
      <w:lang w:eastAsia="en-US"/>
    </w:rPr>
  </w:style>
  <w:style w:type="paragraph" w:styleId="TOC1">
    <w:name w:val="toc 1"/>
    <w:basedOn w:val="Normal"/>
    <w:next w:val="Normal"/>
    <w:autoRedefine/>
    <w:uiPriority w:val="39"/>
    <w:unhideWhenUsed/>
    <w:rsid w:val="00606A10"/>
    <w:pPr>
      <w:spacing w:after="100"/>
    </w:pPr>
  </w:style>
  <w:style w:type="paragraph" w:styleId="TOC2">
    <w:name w:val="toc 2"/>
    <w:basedOn w:val="Normal"/>
    <w:next w:val="Normal"/>
    <w:autoRedefine/>
    <w:uiPriority w:val="39"/>
    <w:unhideWhenUsed/>
    <w:rsid w:val="00606A10"/>
    <w:pPr>
      <w:spacing w:after="100"/>
      <w:ind w:left="170"/>
    </w:pPr>
  </w:style>
  <w:style w:type="paragraph" w:styleId="TOC3">
    <w:name w:val="toc 3"/>
    <w:basedOn w:val="Normal"/>
    <w:next w:val="Normal"/>
    <w:autoRedefine/>
    <w:uiPriority w:val="39"/>
    <w:unhideWhenUsed/>
    <w:rsid w:val="00606A10"/>
    <w:pPr>
      <w:spacing w:after="100"/>
      <w:ind w:left="340"/>
    </w:pPr>
  </w:style>
  <w:style w:type="paragraph" w:styleId="BalloonText">
    <w:name w:val="Balloon Text"/>
    <w:basedOn w:val="Normal"/>
    <w:link w:val="BalloonTextChar"/>
    <w:uiPriority w:val="99"/>
    <w:semiHidden/>
    <w:unhideWhenUsed/>
    <w:rsid w:val="00517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A96"/>
    <w:rPr>
      <w:rFonts w:ascii="Tahoma" w:hAnsi="Tahoma" w:cs="Tahoma"/>
      <w:sz w:val="16"/>
      <w:szCs w:val="16"/>
    </w:rPr>
  </w:style>
  <w:style w:type="character" w:customStyle="1" w:styleId="mcaplabel">
    <w:name w:val="mcaplabel"/>
    <w:basedOn w:val="DefaultParagraphFont"/>
    <w:rsid w:val="00653782"/>
  </w:style>
  <w:style w:type="paragraph" w:styleId="NormalWeb">
    <w:name w:val="Normal (Web)"/>
    <w:basedOn w:val="Normal"/>
    <w:uiPriority w:val="99"/>
    <w:semiHidden/>
    <w:unhideWhenUsed/>
    <w:rsid w:val="009C797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sup">
    <w:name w:val="sup"/>
    <w:basedOn w:val="DefaultParagraphFont"/>
    <w:rsid w:val="009C797B"/>
  </w:style>
  <w:style w:type="table" w:styleId="TableGrid">
    <w:name w:val="Table Grid"/>
    <w:basedOn w:val="TableNormal"/>
    <w:uiPriority w:val="59"/>
    <w:rsid w:val="00C112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C112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ableofFigures">
    <w:name w:val="table of figures"/>
    <w:basedOn w:val="Normal"/>
    <w:next w:val="Normal"/>
    <w:uiPriority w:val="99"/>
    <w:unhideWhenUsed/>
    <w:rsid w:val="003D1665"/>
    <w:pPr>
      <w:spacing w:after="0"/>
    </w:pPr>
  </w:style>
  <w:style w:type="table" w:customStyle="1" w:styleId="LightList1">
    <w:name w:val="Light List1"/>
    <w:basedOn w:val="TableNormal"/>
    <w:uiPriority w:val="61"/>
    <w:rsid w:val="0005749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749A"/>
    <w:pPr>
      <w:spacing w:after="0" w:line="240" w:lineRule="auto"/>
    </w:pPr>
    <w:tblPr>
      <w:tblStyleRowBandSize w:val="1"/>
      <w:tblStyleColBandSize w:val="1"/>
      <w:tblInd w:w="0" w:type="dxa"/>
      <w:tblBorders>
        <w:top w:val="single" w:sz="8" w:space="0" w:color="B01513" w:themeColor="accent1"/>
        <w:left w:val="single" w:sz="8" w:space="0" w:color="B01513" w:themeColor="accent1"/>
        <w:bottom w:val="single" w:sz="8" w:space="0" w:color="B01513" w:themeColor="accent1"/>
        <w:right w:val="single" w:sz="8" w:space="0" w:color="B01513"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01513" w:themeFill="accent1"/>
      </w:tcPr>
    </w:tblStylePr>
    <w:tblStylePr w:type="lastRow">
      <w:pPr>
        <w:spacing w:before="0" w:after="0" w:line="240" w:lineRule="auto"/>
      </w:pPr>
      <w:rPr>
        <w:b/>
        <w:bCs/>
      </w:rPr>
      <w:tblPr/>
      <w:tcPr>
        <w:tcBorders>
          <w:top w:val="double" w:sz="6" w:space="0" w:color="B01513" w:themeColor="accent1"/>
          <w:left w:val="single" w:sz="8" w:space="0" w:color="B01513" w:themeColor="accent1"/>
          <w:bottom w:val="single" w:sz="8" w:space="0" w:color="B01513" w:themeColor="accent1"/>
          <w:right w:val="single" w:sz="8" w:space="0" w:color="B01513" w:themeColor="accent1"/>
        </w:tcBorders>
      </w:tcPr>
    </w:tblStylePr>
    <w:tblStylePr w:type="firstCol">
      <w:rPr>
        <w:b/>
        <w:bCs/>
      </w:rPr>
    </w:tblStylePr>
    <w:tblStylePr w:type="lastCol">
      <w:rPr>
        <w:b/>
        <w:bCs/>
      </w:rPr>
    </w:tblStylePr>
    <w:tblStylePr w:type="band1Vert">
      <w:tblPr/>
      <w:tcPr>
        <w:tcBorders>
          <w:top w:val="single" w:sz="8" w:space="0" w:color="B01513" w:themeColor="accent1"/>
          <w:left w:val="single" w:sz="8" w:space="0" w:color="B01513" w:themeColor="accent1"/>
          <w:bottom w:val="single" w:sz="8" w:space="0" w:color="B01513" w:themeColor="accent1"/>
          <w:right w:val="single" w:sz="8" w:space="0" w:color="B01513" w:themeColor="accent1"/>
        </w:tcBorders>
      </w:tcPr>
    </w:tblStylePr>
    <w:tblStylePr w:type="band1Horz">
      <w:tblPr/>
      <w:tcPr>
        <w:tcBorders>
          <w:top w:val="single" w:sz="8" w:space="0" w:color="B01513" w:themeColor="accent1"/>
          <w:left w:val="single" w:sz="8" w:space="0" w:color="B01513" w:themeColor="accent1"/>
          <w:bottom w:val="single" w:sz="8" w:space="0" w:color="B01513" w:themeColor="accent1"/>
          <w:right w:val="single" w:sz="8" w:space="0" w:color="B01513" w:themeColor="accent1"/>
        </w:tcBorders>
      </w:tcPr>
    </w:tblStylePr>
  </w:style>
  <w:style w:type="table" w:styleId="LightList-Accent2">
    <w:name w:val="Light List Accent 2"/>
    <w:basedOn w:val="TableNormal"/>
    <w:uiPriority w:val="61"/>
    <w:rsid w:val="0005749A"/>
    <w:pPr>
      <w:spacing w:after="0" w:line="240" w:lineRule="auto"/>
    </w:pPr>
    <w:tblPr>
      <w:tblStyleRowBandSize w:val="1"/>
      <w:tblStyleColBandSize w:val="1"/>
      <w:tblInd w:w="0" w:type="dxa"/>
      <w:tblBorders>
        <w:top w:val="single" w:sz="8" w:space="0" w:color="EA6312" w:themeColor="accent2"/>
        <w:left w:val="single" w:sz="8" w:space="0" w:color="EA6312" w:themeColor="accent2"/>
        <w:bottom w:val="single" w:sz="8" w:space="0" w:color="EA6312" w:themeColor="accent2"/>
        <w:right w:val="single" w:sz="8" w:space="0" w:color="EA631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A6312" w:themeFill="accent2"/>
      </w:tcPr>
    </w:tblStylePr>
    <w:tblStylePr w:type="lastRow">
      <w:pPr>
        <w:spacing w:before="0" w:after="0" w:line="240" w:lineRule="auto"/>
      </w:pPr>
      <w:rPr>
        <w:b/>
        <w:bCs/>
      </w:rPr>
      <w:tblPr/>
      <w:tcPr>
        <w:tcBorders>
          <w:top w:val="double" w:sz="6" w:space="0" w:color="EA6312" w:themeColor="accent2"/>
          <w:left w:val="single" w:sz="8" w:space="0" w:color="EA6312" w:themeColor="accent2"/>
          <w:bottom w:val="single" w:sz="8" w:space="0" w:color="EA6312" w:themeColor="accent2"/>
          <w:right w:val="single" w:sz="8" w:space="0" w:color="EA6312" w:themeColor="accent2"/>
        </w:tcBorders>
      </w:tcPr>
    </w:tblStylePr>
    <w:tblStylePr w:type="firstCol">
      <w:rPr>
        <w:b/>
        <w:bCs/>
      </w:rPr>
    </w:tblStylePr>
    <w:tblStylePr w:type="lastCol">
      <w:rPr>
        <w:b/>
        <w:bCs/>
      </w:rPr>
    </w:tblStylePr>
    <w:tblStylePr w:type="band1Vert">
      <w:tblPr/>
      <w:tcPr>
        <w:tcBorders>
          <w:top w:val="single" w:sz="8" w:space="0" w:color="EA6312" w:themeColor="accent2"/>
          <w:left w:val="single" w:sz="8" w:space="0" w:color="EA6312" w:themeColor="accent2"/>
          <w:bottom w:val="single" w:sz="8" w:space="0" w:color="EA6312" w:themeColor="accent2"/>
          <w:right w:val="single" w:sz="8" w:space="0" w:color="EA6312" w:themeColor="accent2"/>
        </w:tcBorders>
      </w:tcPr>
    </w:tblStylePr>
    <w:tblStylePr w:type="band1Horz">
      <w:tblPr/>
      <w:tcPr>
        <w:tcBorders>
          <w:top w:val="single" w:sz="8" w:space="0" w:color="EA6312" w:themeColor="accent2"/>
          <w:left w:val="single" w:sz="8" w:space="0" w:color="EA6312" w:themeColor="accent2"/>
          <w:bottom w:val="single" w:sz="8" w:space="0" w:color="EA6312" w:themeColor="accent2"/>
          <w:right w:val="single" w:sz="8" w:space="0" w:color="EA6312" w:themeColor="accent2"/>
        </w:tcBorders>
      </w:tcPr>
    </w:tblStylePr>
  </w:style>
  <w:style w:type="table" w:styleId="LightList-Accent3">
    <w:name w:val="Light List Accent 3"/>
    <w:basedOn w:val="TableNormal"/>
    <w:uiPriority w:val="61"/>
    <w:rsid w:val="0005749A"/>
    <w:pPr>
      <w:spacing w:after="0" w:line="240" w:lineRule="auto"/>
    </w:pPr>
    <w:tblPr>
      <w:tblStyleRowBandSize w:val="1"/>
      <w:tblStyleColBandSize w:val="1"/>
      <w:tblInd w:w="0" w:type="dxa"/>
      <w:tblBorders>
        <w:top w:val="single" w:sz="8" w:space="0" w:color="E6B729" w:themeColor="accent3"/>
        <w:left w:val="single" w:sz="8" w:space="0" w:color="E6B729" w:themeColor="accent3"/>
        <w:bottom w:val="single" w:sz="8" w:space="0" w:color="E6B729" w:themeColor="accent3"/>
        <w:right w:val="single" w:sz="8" w:space="0" w:color="E6B72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6B729" w:themeFill="accent3"/>
      </w:tcPr>
    </w:tblStylePr>
    <w:tblStylePr w:type="lastRow">
      <w:pPr>
        <w:spacing w:before="0" w:after="0" w:line="240" w:lineRule="auto"/>
      </w:pPr>
      <w:rPr>
        <w:b/>
        <w:bCs/>
      </w:rPr>
      <w:tblPr/>
      <w:tcPr>
        <w:tcBorders>
          <w:top w:val="double" w:sz="6" w:space="0" w:color="E6B729" w:themeColor="accent3"/>
          <w:left w:val="single" w:sz="8" w:space="0" w:color="E6B729" w:themeColor="accent3"/>
          <w:bottom w:val="single" w:sz="8" w:space="0" w:color="E6B729" w:themeColor="accent3"/>
          <w:right w:val="single" w:sz="8" w:space="0" w:color="E6B729" w:themeColor="accent3"/>
        </w:tcBorders>
      </w:tcPr>
    </w:tblStylePr>
    <w:tblStylePr w:type="firstCol">
      <w:rPr>
        <w:b/>
        <w:bCs/>
      </w:rPr>
    </w:tblStylePr>
    <w:tblStylePr w:type="lastCol">
      <w:rPr>
        <w:b/>
        <w:bCs/>
      </w:rPr>
    </w:tblStylePr>
    <w:tblStylePr w:type="band1Vert">
      <w:tblPr/>
      <w:tcPr>
        <w:tcBorders>
          <w:top w:val="single" w:sz="8" w:space="0" w:color="E6B729" w:themeColor="accent3"/>
          <w:left w:val="single" w:sz="8" w:space="0" w:color="E6B729" w:themeColor="accent3"/>
          <w:bottom w:val="single" w:sz="8" w:space="0" w:color="E6B729" w:themeColor="accent3"/>
          <w:right w:val="single" w:sz="8" w:space="0" w:color="E6B729" w:themeColor="accent3"/>
        </w:tcBorders>
      </w:tcPr>
    </w:tblStylePr>
    <w:tblStylePr w:type="band1Horz">
      <w:tblPr/>
      <w:tcPr>
        <w:tcBorders>
          <w:top w:val="single" w:sz="8" w:space="0" w:color="E6B729" w:themeColor="accent3"/>
          <w:left w:val="single" w:sz="8" w:space="0" w:color="E6B729" w:themeColor="accent3"/>
          <w:bottom w:val="single" w:sz="8" w:space="0" w:color="E6B729" w:themeColor="accent3"/>
          <w:right w:val="single" w:sz="8" w:space="0" w:color="E6B729" w:themeColor="accent3"/>
        </w:tcBorders>
      </w:tcPr>
    </w:tblStylePr>
  </w:style>
  <w:style w:type="table" w:customStyle="1" w:styleId="LightGrid-Accent11">
    <w:name w:val="Light Grid - Accent 11"/>
    <w:basedOn w:val="TableNormal"/>
    <w:uiPriority w:val="62"/>
    <w:rsid w:val="0005749A"/>
    <w:pPr>
      <w:spacing w:after="0" w:line="240" w:lineRule="auto"/>
    </w:pPr>
    <w:tblPr>
      <w:tblStyleRowBandSize w:val="1"/>
      <w:tblStyleColBandSize w:val="1"/>
      <w:tblInd w:w="0" w:type="dxa"/>
      <w:tblBorders>
        <w:top w:val="single" w:sz="8" w:space="0" w:color="B01513" w:themeColor="accent1"/>
        <w:left w:val="single" w:sz="8" w:space="0" w:color="B01513" w:themeColor="accent1"/>
        <w:bottom w:val="single" w:sz="8" w:space="0" w:color="B01513" w:themeColor="accent1"/>
        <w:right w:val="single" w:sz="8" w:space="0" w:color="B01513" w:themeColor="accent1"/>
        <w:insideH w:val="single" w:sz="8" w:space="0" w:color="B01513" w:themeColor="accent1"/>
        <w:insideV w:val="single" w:sz="8" w:space="0" w:color="B01513"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01513" w:themeColor="accent1"/>
          <w:left w:val="single" w:sz="8" w:space="0" w:color="B01513" w:themeColor="accent1"/>
          <w:bottom w:val="single" w:sz="18" w:space="0" w:color="B01513" w:themeColor="accent1"/>
          <w:right w:val="single" w:sz="8" w:space="0" w:color="B01513" w:themeColor="accent1"/>
          <w:insideH w:val="nil"/>
          <w:insideV w:val="single" w:sz="8" w:space="0" w:color="B0151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01513" w:themeColor="accent1"/>
          <w:left w:val="single" w:sz="8" w:space="0" w:color="B01513" w:themeColor="accent1"/>
          <w:bottom w:val="single" w:sz="8" w:space="0" w:color="B01513" w:themeColor="accent1"/>
          <w:right w:val="single" w:sz="8" w:space="0" w:color="B01513" w:themeColor="accent1"/>
          <w:insideH w:val="nil"/>
          <w:insideV w:val="single" w:sz="8" w:space="0" w:color="B0151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01513" w:themeColor="accent1"/>
          <w:left w:val="single" w:sz="8" w:space="0" w:color="B01513" w:themeColor="accent1"/>
          <w:bottom w:val="single" w:sz="8" w:space="0" w:color="B01513" w:themeColor="accent1"/>
          <w:right w:val="single" w:sz="8" w:space="0" w:color="B01513" w:themeColor="accent1"/>
        </w:tcBorders>
      </w:tcPr>
    </w:tblStylePr>
    <w:tblStylePr w:type="band1Vert">
      <w:tblPr/>
      <w:tcPr>
        <w:tcBorders>
          <w:top w:val="single" w:sz="8" w:space="0" w:color="B01513" w:themeColor="accent1"/>
          <w:left w:val="single" w:sz="8" w:space="0" w:color="B01513" w:themeColor="accent1"/>
          <w:bottom w:val="single" w:sz="8" w:space="0" w:color="B01513" w:themeColor="accent1"/>
          <w:right w:val="single" w:sz="8" w:space="0" w:color="B01513" w:themeColor="accent1"/>
        </w:tcBorders>
        <w:shd w:val="clear" w:color="auto" w:fill="F7B9B8" w:themeFill="accent1" w:themeFillTint="3F"/>
      </w:tcPr>
    </w:tblStylePr>
    <w:tblStylePr w:type="band1Horz">
      <w:tblPr/>
      <w:tcPr>
        <w:tcBorders>
          <w:top w:val="single" w:sz="8" w:space="0" w:color="B01513" w:themeColor="accent1"/>
          <w:left w:val="single" w:sz="8" w:space="0" w:color="B01513" w:themeColor="accent1"/>
          <w:bottom w:val="single" w:sz="8" w:space="0" w:color="B01513" w:themeColor="accent1"/>
          <w:right w:val="single" w:sz="8" w:space="0" w:color="B01513" w:themeColor="accent1"/>
          <w:insideV w:val="single" w:sz="8" w:space="0" w:color="B01513" w:themeColor="accent1"/>
        </w:tcBorders>
        <w:shd w:val="clear" w:color="auto" w:fill="F7B9B8" w:themeFill="accent1" w:themeFillTint="3F"/>
      </w:tcPr>
    </w:tblStylePr>
    <w:tblStylePr w:type="band2Horz">
      <w:tblPr/>
      <w:tcPr>
        <w:tcBorders>
          <w:top w:val="single" w:sz="8" w:space="0" w:color="B01513" w:themeColor="accent1"/>
          <w:left w:val="single" w:sz="8" w:space="0" w:color="B01513" w:themeColor="accent1"/>
          <w:bottom w:val="single" w:sz="8" w:space="0" w:color="B01513" w:themeColor="accent1"/>
          <w:right w:val="single" w:sz="8" w:space="0" w:color="B01513" w:themeColor="accent1"/>
          <w:insideV w:val="single" w:sz="8" w:space="0" w:color="B01513" w:themeColor="accent1"/>
        </w:tcBorders>
      </w:tcPr>
    </w:tblStylePr>
  </w:style>
  <w:style w:type="paragraph" w:customStyle="1" w:styleId="Default">
    <w:name w:val="Default"/>
    <w:rsid w:val="00B46ACA"/>
    <w:pPr>
      <w:autoSpaceDE w:val="0"/>
      <w:autoSpaceDN w:val="0"/>
      <w:adjustRightInd w:val="0"/>
      <w:spacing w:after="0" w:line="240" w:lineRule="auto"/>
    </w:pPr>
    <w:rPr>
      <w:rFonts w:ascii="Century Gothic" w:hAnsi="Century Gothic" w:cs="Century Gothic"/>
      <w:color w:val="000000"/>
      <w:sz w:val="24"/>
      <w:szCs w:val="24"/>
    </w:rPr>
  </w:style>
  <w:style w:type="paragraph" w:styleId="PlainText">
    <w:name w:val="Plain Text"/>
    <w:basedOn w:val="Normal"/>
    <w:link w:val="PlainTextChar"/>
    <w:uiPriority w:val="99"/>
    <w:semiHidden/>
    <w:unhideWhenUsed/>
    <w:rsid w:val="00AC1B13"/>
    <w:pPr>
      <w:spacing w:after="0" w:line="240" w:lineRule="auto"/>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semiHidden/>
    <w:rsid w:val="00AC1B13"/>
    <w:rPr>
      <w:rFonts w:ascii="Calibri" w:eastAsiaTheme="minorHAnsi" w:hAnsi="Calibri" w:cs="Calibri"/>
      <w:sz w:val="22"/>
      <w:szCs w:val="22"/>
      <w:lang w:eastAsia="en-US"/>
    </w:rPr>
  </w:style>
  <w:style w:type="paragraph" w:styleId="BodyText">
    <w:name w:val="Body Text"/>
    <w:link w:val="BodyTextChar"/>
    <w:rsid w:val="00B0467C"/>
    <w:pPr>
      <w:spacing w:after="240" w:line="240" w:lineRule="auto"/>
    </w:pPr>
    <w:rPr>
      <w:rFonts w:ascii="Arial" w:eastAsia="Times New Roman" w:hAnsi="Arial" w:cs="Times New Roman"/>
      <w:sz w:val="22"/>
      <w:szCs w:val="24"/>
      <w:lang w:eastAsia="en-US"/>
    </w:rPr>
  </w:style>
  <w:style w:type="character" w:customStyle="1" w:styleId="BodyTextChar">
    <w:name w:val="Body Text Char"/>
    <w:basedOn w:val="DefaultParagraphFont"/>
    <w:link w:val="BodyText"/>
    <w:rsid w:val="00B0467C"/>
    <w:rPr>
      <w:rFonts w:ascii="Arial" w:eastAsia="Times New Roman" w:hAnsi="Arial" w:cs="Times New Roman"/>
      <w:sz w:val="22"/>
      <w:szCs w:val="24"/>
      <w:lang w:eastAsia="en-US"/>
    </w:rPr>
  </w:style>
  <w:style w:type="paragraph" w:customStyle="1" w:styleId="template">
    <w:name w:val="template"/>
    <w:basedOn w:val="Normal"/>
    <w:rsid w:val="00E04EF2"/>
    <w:pPr>
      <w:spacing w:after="0" w:line="240" w:lineRule="exact"/>
    </w:pPr>
    <w:rPr>
      <w:rFonts w:ascii="Arial" w:eastAsia="Times New Roman" w:hAnsi="Arial" w:cs="Times New Roman"/>
      <w:i/>
      <w:sz w:val="22"/>
      <w:lang w:eastAsia="en-US"/>
    </w:rPr>
  </w:style>
  <w:style w:type="character" w:customStyle="1" w:styleId="apple-converted-space">
    <w:name w:val="apple-converted-space"/>
    <w:basedOn w:val="DefaultParagraphFont"/>
    <w:rsid w:val="00D926C2"/>
  </w:style>
  <w:style w:type="paragraph" w:styleId="TOC4">
    <w:name w:val="toc 4"/>
    <w:basedOn w:val="Normal"/>
    <w:next w:val="Normal"/>
    <w:autoRedefine/>
    <w:uiPriority w:val="39"/>
    <w:unhideWhenUsed/>
    <w:rsid w:val="00B43007"/>
    <w:pPr>
      <w:spacing w:after="100"/>
      <w:ind w:left="510"/>
    </w:pPr>
  </w:style>
  <w:style w:type="paragraph" w:styleId="TOC5">
    <w:name w:val="toc 5"/>
    <w:basedOn w:val="Normal"/>
    <w:next w:val="Normal"/>
    <w:autoRedefine/>
    <w:uiPriority w:val="39"/>
    <w:unhideWhenUsed/>
    <w:rsid w:val="00B43007"/>
    <w:pPr>
      <w:spacing w:after="100"/>
      <w:ind w:left="680"/>
    </w:pPr>
  </w:style>
  <w:style w:type="paragraph" w:styleId="TOC6">
    <w:name w:val="toc 6"/>
    <w:basedOn w:val="Normal"/>
    <w:next w:val="Normal"/>
    <w:autoRedefine/>
    <w:uiPriority w:val="39"/>
    <w:unhideWhenUsed/>
    <w:rsid w:val="00B43007"/>
    <w:pPr>
      <w:spacing w:after="100" w:line="276" w:lineRule="auto"/>
      <w:ind w:left="1100"/>
    </w:pPr>
    <w:rPr>
      <w:sz w:val="22"/>
      <w:szCs w:val="22"/>
      <w:lang w:eastAsia="en-US"/>
    </w:rPr>
  </w:style>
  <w:style w:type="paragraph" w:styleId="TOC7">
    <w:name w:val="toc 7"/>
    <w:basedOn w:val="Normal"/>
    <w:next w:val="Normal"/>
    <w:autoRedefine/>
    <w:uiPriority w:val="39"/>
    <w:unhideWhenUsed/>
    <w:rsid w:val="00B43007"/>
    <w:pPr>
      <w:spacing w:after="100" w:line="276" w:lineRule="auto"/>
      <w:ind w:left="1320"/>
    </w:pPr>
    <w:rPr>
      <w:sz w:val="22"/>
      <w:szCs w:val="22"/>
      <w:lang w:eastAsia="en-US"/>
    </w:rPr>
  </w:style>
  <w:style w:type="paragraph" w:styleId="TOC8">
    <w:name w:val="toc 8"/>
    <w:basedOn w:val="Normal"/>
    <w:next w:val="Normal"/>
    <w:autoRedefine/>
    <w:uiPriority w:val="39"/>
    <w:unhideWhenUsed/>
    <w:rsid w:val="00B43007"/>
    <w:pPr>
      <w:spacing w:after="100" w:line="276" w:lineRule="auto"/>
      <w:ind w:left="1540"/>
    </w:pPr>
    <w:rPr>
      <w:sz w:val="22"/>
      <w:szCs w:val="22"/>
      <w:lang w:eastAsia="en-US"/>
    </w:rPr>
  </w:style>
  <w:style w:type="paragraph" w:styleId="TOC9">
    <w:name w:val="toc 9"/>
    <w:basedOn w:val="Normal"/>
    <w:next w:val="Normal"/>
    <w:autoRedefine/>
    <w:uiPriority w:val="39"/>
    <w:unhideWhenUsed/>
    <w:rsid w:val="00B43007"/>
    <w:pPr>
      <w:spacing w:after="100" w:line="276" w:lineRule="auto"/>
      <w:ind w:left="1760"/>
    </w:pPr>
    <w:rPr>
      <w:sz w:val="22"/>
      <w:szCs w:val="22"/>
      <w:lang w:eastAsia="en-US"/>
    </w:rPr>
  </w:style>
  <w:style w:type="paragraph" w:customStyle="1" w:styleId="BodyText1">
    <w:name w:val="Body Text 1"/>
    <w:basedOn w:val="BodyText2"/>
    <w:rsid w:val="00397A26"/>
    <w:pPr>
      <w:spacing w:after="0" w:line="240" w:lineRule="auto"/>
    </w:pPr>
    <w:rPr>
      <w:rFonts w:ascii="Times New Roman" w:eastAsia="Times New Roman" w:hAnsi="Times New Roman" w:cs="Times New Roman"/>
      <w:sz w:val="24"/>
      <w:szCs w:val="24"/>
      <w:lang w:eastAsia="en-US"/>
    </w:rPr>
  </w:style>
  <w:style w:type="paragraph" w:customStyle="1" w:styleId="TableHeading">
    <w:name w:val="Table Heading"/>
    <w:basedOn w:val="BodyText2"/>
    <w:rsid w:val="00397A26"/>
    <w:pPr>
      <w:spacing w:after="0" w:line="240" w:lineRule="auto"/>
    </w:pPr>
    <w:rPr>
      <w:rFonts w:ascii="Arial Narrow" w:eastAsia="Times New Roman" w:hAnsi="Arial Narrow" w:cs="Times New Roman"/>
      <w:b/>
      <w:bCs/>
      <w:sz w:val="24"/>
      <w:szCs w:val="24"/>
      <w:lang w:eastAsia="en-US"/>
    </w:rPr>
  </w:style>
  <w:style w:type="paragraph" w:styleId="BodyText2">
    <w:name w:val="Body Text 2"/>
    <w:basedOn w:val="Normal"/>
    <w:link w:val="BodyText2Char"/>
    <w:uiPriority w:val="99"/>
    <w:semiHidden/>
    <w:unhideWhenUsed/>
    <w:rsid w:val="00397A26"/>
    <w:pPr>
      <w:spacing w:after="120" w:line="480" w:lineRule="auto"/>
    </w:pPr>
  </w:style>
  <w:style w:type="character" w:customStyle="1" w:styleId="BodyText2Char">
    <w:name w:val="Body Text 2 Char"/>
    <w:basedOn w:val="DefaultParagraphFont"/>
    <w:link w:val="BodyText2"/>
    <w:uiPriority w:val="99"/>
    <w:semiHidden/>
    <w:rsid w:val="00397A26"/>
  </w:style>
  <w:style w:type="character" w:customStyle="1" w:styleId="ListParagraphChar">
    <w:name w:val="List Paragraph Char"/>
    <w:basedOn w:val="DefaultParagraphFont"/>
    <w:link w:val="ListParagraph"/>
    <w:uiPriority w:val="34"/>
    <w:locked/>
    <w:rsid w:val="000F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28733">
      <w:bodyDiv w:val="1"/>
      <w:marLeft w:val="0"/>
      <w:marRight w:val="0"/>
      <w:marTop w:val="0"/>
      <w:marBottom w:val="0"/>
      <w:divBdr>
        <w:top w:val="none" w:sz="0" w:space="0" w:color="auto"/>
        <w:left w:val="none" w:sz="0" w:space="0" w:color="auto"/>
        <w:bottom w:val="none" w:sz="0" w:space="0" w:color="auto"/>
        <w:right w:val="none" w:sz="0" w:space="0" w:color="auto"/>
      </w:divBdr>
    </w:div>
    <w:div w:id="196740128">
      <w:bodyDiv w:val="1"/>
      <w:marLeft w:val="0"/>
      <w:marRight w:val="0"/>
      <w:marTop w:val="0"/>
      <w:marBottom w:val="0"/>
      <w:divBdr>
        <w:top w:val="none" w:sz="0" w:space="0" w:color="auto"/>
        <w:left w:val="none" w:sz="0" w:space="0" w:color="auto"/>
        <w:bottom w:val="none" w:sz="0" w:space="0" w:color="auto"/>
        <w:right w:val="none" w:sz="0" w:space="0" w:color="auto"/>
      </w:divBdr>
    </w:div>
    <w:div w:id="208612504">
      <w:bodyDiv w:val="1"/>
      <w:marLeft w:val="0"/>
      <w:marRight w:val="0"/>
      <w:marTop w:val="0"/>
      <w:marBottom w:val="0"/>
      <w:divBdr>
        <w:top w:val="none" w:sz="0" w:space="0" w:color="auto"/>
        <w:left w:val="none" w:sz="0" w:space="0" w:color="auto"/>
        <w:bottom w:val="none" w:sz="0" w:space="0" w:color="auto"/>
        <w:right w:val="none" w:sz="0" w:space="0" w:color="auto"/>
      </w:divBdr>
    </w:div>
    <w:div w:id="429469724">
      <w:bodyDiv w:val="1"/>
      <w:marLeft w:val="0"/>
      <w:marRight w:val="0"/>
      <w:marTop w:val="0"/>
      <w:marBottom w:val="0"/>
      <w:divBdr>
        <w:top w:val="none" w:sz="0" w:space="0" w:color="auto"/>
        <w:left w:val="none" w:sz="0" w:space="0" w:color="auto"/>
        <w:bottom w:val="none" w:sz="0" w:space="0" w:color="auto"/>
        <w:right w:val="none" w:sz="0" w:space="0" w:color="auto"/>
      </w:divBdr>
      <w:divsChild>
        <w:div w:id="1263223200">
          <w:marLeft w:val="0"/>
          <w:marRight w:val="0"/>
          <w:marTop w:val="0"/>
          <w:marBottom w:val="225"/>
          <w:divBdr>
            <w:top w:val="none" w:sz="0" w:space="0" w:color="auto"/>
            <w:left w:val="none" w:sz="0" w:space="0" w:color="auto"/>
            <w:bottom w:val="none" w:sz="0" w:space="0" w:color="auto"/>
            <w:right w:val="none" w:sz="0" w:space="0" w:color="auto"/>
          </w:divBdr>
        </w:div>
        <w:div w:id="592976578">
          <w:marLeft w:val="0"/>
          <w:marRight w:val="0"/>
          <w:marTop w:val="0"/>
          <w:marBottom w:val="150"/>
          <w:divBdr>
            <w:top w:val="none" w:sz="0" w:space="0" w:color="auto"/>
            <w:left w:val="none" w:sz="0" w:space="0" w:color="auto"/>
            <w:bottom w:val="none" w:sz="0" w:space="0" w:color="auto"/>
            <w:right w:val="none" w:sz="0" w:space="0" w:color="auto"/>
          </w:divBdr>
        </w:div>
        <w:div w:id="1868713350">
          <w:marLeft w:val="0"/>
          <w:marRight w:val="0"/>
          <w:marTop w:val="0"/>
          <w:marBottom w:val="225"/>
          <w:divBdr>
            <w:top w:val="none" w:sz="0" w:space="0" w:color="auto"/>
            <w:left w:val="none" w:sz="0" w:space="0" w:color="auto"/>
            <w:bottom w:val="none" w:sz="0" w:space="0" w:color="auto"/>
            <w:right w:val="none" w:sz="0" w:space="0" w:color="auto"/>
          </w:divBdr>
        </w:div>
        <w:div w:id="665287500">
          <w:marLeft w:val="0"/>
          <w:marRight w:val="0"/>
          <w:marTop w:val="0"/>
          <w:marBottom w:val="150"/>
          <w:divBdr>
            <w:top w:val="none" w:sz="0" w:space="0" w:color="auto"/>
            <w:left w:val="none" w:sz="0" w:space="0" w:color="auto"/>
            <w:bottom w:val="none" w:sz="0" w:space="0" w:color="auto"/>
            <w:right w:val="none" w:sz="0" w:space="0" w:color="auto"/>
          </w:divBdr>
        </w:div>
        <w:div w:id="88813526">
          <w:marLeft w:val="0"/>
          <w:marRight w:val="0"/>
          <w:marTop w:val="0"/>
          <w:marBottom w:val="225"/>
          <w:divBdr>
            <w:top w:val="none" w:sz="0" w:space="0" w:color="auto"/>
            <w:left w:val="none" w:sz="0" w:space="0" w:color="auto"/>
            <w:bottom w:val="none" w:sz="0" w:space="0" w:color="auto"/>
            <w:right w:val="none" w:sz="0" w:space="0" w:color="auto"/>
          </w:divBdr>
        </w:div>
        <w:div w:id="1277369291">
          <w:marLeft w:val="0"/>
          <w:marRight w:val="0"/>
          <w:marTop w:val="0"/>
          <w:marBottom w:val="150"/>
          <w:divBdr>
            <w:top w:val="none" w:sz="0" w:space="0" w:color="auto"/>
            <w:left w:val="none" w:sz="0" w:space="0" w:color="auto"/>
            <w:bottom w:val="none" w:sz="0" w:space="0" w:color="auto"/>
            <w:right w:val="none" w:sz="0" w:space="0" w:color="auto"/>
          </w:divBdr>
        </w:div>
        <w:div w:id="134563652">
          <w:marLeft w:val="0"/>
          <w:marRight w:val="0"/>
          <w:marTop w:val="0"/>
          <w:marBottom w:val="225"/>
          <w:divBdr>
            <w:top w:val="none" w:sz="0" w:space="0" w:color="auto"/>
            <w:left w:val="none" w:sz="0" w:space="0" w:color="auto"/>
            <w:bottom w:val="none" w:sz="0" w:space="0" w:color="auto"/>
            <w:right w:val="none" w:sz="0" w:space="0" w:color="auto"/>
          </w:divBdr>
        </w:div>
        <w:div w:id="549849879">
          <w:marLeft w:val="0"/>
          <w:marRight w:val="0"/>
          <w:marTop w:val="0"/>
          <w:marBottom w:val="150"/>
          <w:divBdr>
            <w:top w:val="none" w:sz="0" w:space="0" w:color="auto"/>
            <w:left w:val="none" w:sz="0" w:space="0" w:color="auto"/>
            <w:bottom w:val="none" w:sz="0" w:space="0" w:color="auto"/>
            <w:right w:val="none" w:sz="0" w:space="0" w:color="auto"/>
          </w:divBdr>
        </w:div>
        <w:div w:id="659891678">
          <w:marLeft w:val="0"/>
          <w:marRight w:val="0"/>
          <w:marTop w:val="0"/>
          <w:marBottom w:val="225"/>
          <w:divBdr>
            <w:top w:val="none" w:sz="0" w:space="0" w:color="auto"/>
            <w:left w:val="none" w:sz="0" w:space="0" w:color="auto"/>
            <w:bottom w:val="none" w:sz="0" w:space="0" w:color="auto"/>
            <w:right w:val="none" w:sz="0" w:space="0" w:color="auto"/>
          </w:divBdr>
        </w:div>
        <w:div w:id="1245409372">
          <w:marLeft w:val="0"/>
          <w:marRight w:val="0"/>
          <w:marTop w:val="0"/>
          <w:marBottom w:val="150"/>
          <w:divBdr>
            <w:top w:val="none" w:sz="0" w:space="0" w:color="auto"/>
            <w:left w:val="none" w:sz="0" w:space="0" w:color="auto"/>
            <w:bottom w:val="none" w:sz="0" w:space="0" w:color="auto"/>
            <w:right w:val="none" w:sz="0" w:space="0" w:color="auto"/>
          </w:divBdr>
        </w:div>
        <w:div w:id="452333129">
          <w:marLeft w:val="0"/>
          <w:marRight w:val="0"/>
          <w:marTop w:val="0"/>
          <w:marBottom w:val="150"/>
          <w:divBdr>
            <w:top w:val="none" w:sz="0" w:space="0" w:color="auto"/>
            <w:left w:val="none" w:sz="0" w:space="0" w:color="auto"/>
            <w:bottom w:val="none" w:sz="0" w:space="0" w:color="auto"/>
            <w:right w:val="none" w:sz="0" w:space="0" w:color="auto"/>
          </w:divBdr>
        </w:div>
        <w:div w:id="1771269895">
          <w:marLeft w:val="0"/>
          <w:marRight w:val="0"/>
          <w:marTop w:val="0"/>
          <w:marBottom w:val="225"/>
          <w:divBdr>
            <w:top w:val="none" w:sz="0" w:space="0" w:color="auto"/>
            <w:left w:val="none" w:sz="0" w:space="0" w:color="auto"/>
            <w:bottom w:val="none" w:sz="0" w:space="0" w:color="auto"/>
            <w:right w:val="none" w:sz="0" w:space="0" w:color="auto"/>
          </w:divBdr>
        </w:div>
        <w:div w:id="332492200">
          <w:marLeft w:val="0"/>
          <w:marRight w:val="0"/>
          <w:marTop w:val="0"/>
          <w:marBottom w:val="150"/>
          <w:divBdr>
            <w:top w:val="none" w:sz="0" w:space="0" w:color="auto"/>
            <w:left w:val="none" w:sz="0" w:space="0" w:color="auto"/>
            <w:bottom w:val="none" w:sz="0" w:space="0" w:color="auto"/>
            <w:right w:val="none" w:sz="0" w:space="0" w:color="auto"/>
          </w:divBdr>
        </w:div>
        <w:div w:id="929700874">
          <w:marLeft w:val="0"/>
          <w:marRight w:val="0"/>
          <w:marTop w:val="0"/>
          <w:marBottom w:val="150"/>
          <w:divBdr>
            <w:top w:val="none" w:sz="0" w:space="0" w:color="auto"/>
            <w:left w:val="none" w:sz="0" w:space="0" w:color="auto"/>
            <w:bottom w:val="none" w:sz="0" w:space="0" w:color="auto"/>
            <w:right w:val="none" w:sz="0" w:space="0" w:color="auto"/>
          </w:divBdr>
        </w:div>
        <w:div w:id="1108350689">
          <w:marLeft w:val="0"/>
          <w:marRight w:val="0"/>
          <w:marTop w:val="0"/>
          <w:marBottom w:val="225"/>
          <w:divBdr>
            <w:top w:val="none" w:sz="0" w:space="0" w:color="auto"/>
            <w:left w:val="none" w:sz="0" w:space="0" w:color="auto"/>
            <w:bottom w:val="none" w:sz="0" w:space="0" w:color="auto"/>
            <w:right w:val="none" w:sz="0" w:space="0" w:color="auto"/>
          </w:divBdr>
        </w:div>
        <w:div w:id="1004623982">
          <w:marLeft w:val="0"/>
          <w:marRight w:val="0"/>
          <w:marTop w:val="0"/>
          <w:marBottom w:val="150"/>
          <w:divBdr>
            <w:top w:val="none" w:sz="0" w:space="0" w:color="auto"/>
            <w:left w:val="none" w:sz="0" w:space="0" w:color="auto"/>
            <w:bottom w:val="none" w:sz="0" w:space="0" w:color="auto"/>
            <w:right w:val="none" w:sz="0" w:space="0" w:color="auto"/>
          </w:divBdr>
        </w:div>
        <w:div w:id="1823086515">
          <w:marLeft w:val="0"/>
          <w:marRight w:val="0"/>
          <w:marTop w:val="0"/>
          <w:marBottom w:val="225"/>
          <w:divBdr>
            <w:top w:val="none" w:sz="0" w:space="0" w:color="auto"/>
            <w:left w:val="none" w:sz="0" w:space="0" w:color="auto"/>
            <w:bottom w:val="none" w:sz="0" w:space="0" w:color="auto"/>
            <w:right w:val="none" w:sz="0" w:space="0" w:color="auto"/>
          </w:divBdr>
        </w:div>
        <w:div w:id="1293170576">
          <w:marLeft w:val="0"/>
          <w:marRight w:val="0"/>
          <w:marTop w:val="0"/>
          <w:marBottom w:val="150"/>
          <w:divBdr>
            <w:top w:val="none" w:sz="0" w:space="0" w:color="auto"/>
            <w:left w:val="none" w:sz="0" w:space="0" w:color="auto"/>
            <w:bottom w:val="none" w:sz="0" w:space="0" w:color="auto"/>
            <w:right w:val="none" w:sz="0" w:space="0" w:color="auto"/>
          </w:divBdr>
        </w:div>
      </w:divsChild>
    </w:div>
    <w:div w:id="436290175">
      <w:bodyDiv w:val="1"/>
      <w:marLeft w:val="0"/>
      <w:marRight w:val="0"/>
      <w:marTop w:val="0"/>
      <w:marBottom w:val="0"/>
      <w:divBdr>
        <w:top w:val="none" w:sz="0" w:space="0" w:color="auto"/>
        <w:left w:val="none" w:sz="0" w:space="0" w:color="auto"/>
        <w:bottom w:val="none" w:sz="0" w:space="0" w:color="auto"/>
        <w:right w:val="none" w:sz="0" w:space="0" w:color="auto"/>
      </w:divBdr>
    </w:div>
    <w:div w:id="849025013">
      <w:bodyDiv w:val="1"/>
      <w:marLeft w:val="0"/>
      <w:marRight w:val="0"/>
      <w:marTop w:val="0"/>
      <w:marBottom w:val="0"/>
      <w:divBdr>
        <w:top w:val="none" w:sz="0" w:space="0" w:color="auto"/>
        <w:left w:val="none" w:sz="0" w:space="0" w:color="auto"/>
        <w:bottom w:val="none" w:sz="0" w:space="0" w:color="auto"/>
        <w:right w:val="none" w:sz="0" w:space="0" w:color="auto"/>
      </w:divBdr>
    </w:div>
    <w:div w:id="910850373">
      <w:bodyDiv w:val="1"/>
      <w:marLeft w:val="0"/>
      <w:marRight w:val="0"/>
      <w:marTop w:val="0"/>
      <w:marBottom w:val="0"/>
      <w:divBdr>
        <w:top w:val="none" w:sz="0" w:space="0" w:color="auto"/>
        <w:left w:val="none" w:sz="0" w:space="0" w:color="auto"/>
        <w:bottom w:val="none" w:sz="0" w:space="0" w:color="auto"/>
        <w:right w:val="none" w:sz="0" w:space="0" w:color="auto"/>
      </w:divBdr>
      <w:divsChild>
        <w:div w:id="647591230">
          <w:marLeft w:val="0"/>
          <w:marRight w:val="0"/>
          <w:marTop w:val="0"/>
          <w:marBottom w:val="225"/>
          <w:divBdr>
            <w:top w:val="none" w:sz="0" w:space="0" w:color="auto"/>
            <w:left w:val="none" w:sz="0" w:space="0" w:color="auto"/>
            <w:bottom w:val="none" w:sz="0" w:space="0" w:color="auto"/>
            <w:right w:val="none" w:sz="0" w:space="0" w:color="auto"/>
          </w:divBdr>
        </w:div>
        <w:div w:id="1741249310">
          <w:marLeft w:val="0"/>
          <w:marRight w:val="0"/>
          <w:marTop w:val="0"/>
          <w:marBottom w:val="150"/>
          <w:divBdr>
            <w:top w:val="none" w:sz="0" w:space="0" w:color="auto"/>
            <w:left w:val="none" w:sz="0" w:space="0" w:color="auto"/>
            <w:bottom w:val="none" w:sz="0" w:space="0" w:color="auto"/>
            <w:right w:val="none" w:sz="0" w:space="0" w:color="auto"/>
          </w:divBdr>
        </w:div>
        <w:div w:id="596718245">
          <w:marLeft w:val="0"/>
          <w:marRight w:val="0"/>
          <w:marTop w:val="0"/>
          <w:marBottom w:val="225"/>
          <w:divBdr>
            <w:top w:val="none" w:sz="0" w:space="0" w:color="auto"/>
            <w:left w:val="none" w:sz="0" w:space="0" w:color="auto"/>
            <w:bottom w:val="none" w:sz="0" w:space="0" w:color="auto"/>
            <w:right w:val="none" w:sz="0" w:space="0" w:color="auto"/>
          </w:divBdr>
        </w:div>
        <w:div w:id="2029716944">
          <w:marLeft w:val="0"/>
          <w:marRight w:val="0"/>
          <w:marTop w:val="0"/>
          <w:marBottom w:val="150"/>
          <w:divBdr>
            <w:top w:val="none" w:sz="0" w:space="0" w:color="auto"/>
            <w:left w:val="none" w:sz="0" w:space="0" w:color="auto"/>
            <w:bottom w:val="none" w:sz="0" w:space="0" w:color="auto"/>
            <w:right w:val="none" w:sz="0" w:space="0" w:color="auto"/>
          </w:divBdr>
        </w:div>
        <w:div w:id="873426818">
          <w:marLeft w:val="0"/>
          <w:marRight w:val="0"/>
          <w:marTop w:val="0"/>
          <w:marBottom w:val="225"/>
          <w:divBdr>
            <w:top w:val="none" w:sz="0" w:space="0" w:color="auto"/>
            <w:left w:val="none" w:sz="0" w:space="0" w:color="auto"/>
            <w:bottom w:val="none" w:sz="0" w:space="0" w:color="auto"/>
            <w:right w:val="none" w:sz="0" w:space="0" w:color="auto"/>
          </w:divBdr>
        </w:div>
        <w:div w:id="2070151988">
          <w:marLeft w:val="0"/>
          <w:marRight w:val="0"/>
          <w:marTop w:val="0"/>
          <w:marBottom w:val="150"/>
          <w:divBdr>
            <w:top w:val="none" w:sz="0" w:space="0" w:color="auto"/>
            <w:left w:val="none" w:sz="0" w:space="0" w:color="auto"/>
            <w:bottom w:val="none" w:sz="0" w:space="0" w:color="auto"/>
            <w:right w:val="none" w:sz="0" w:space="0" w:color="auto"/>
          </w:divBdr>
        </w:div>
        <w:div w:id="874393342">
          <w:marLeft w:val="0"/>
          <w:marRight w:val="0"/>
          <w:marTop w:val="0"/>
          <w:marBottom w:val="225"/>
          <w:divBdr>
            <w:top w:val="none" w:sz="0" w:space="0" w:color="auto"/>
            <w:left w:val="none" w:sz="0" w:space="0" w:color="auto"/>
            <w:bottom w:val="none" w:sz="0" w:space="0" w:color="auto"/>
            <w:right w:val="none" w:sz="0" w:space="0" w:color="auto"/>
          </w:divBdr>
        </w:div>
        <w:div w:id="1603033597">
          <w:marLeft w:val="0"/>
          <w:marRight w:val="0"/>
          <w:marTop w:val="0"/>
          <w:marBottom w:val="150"/>
          <w:divBdr>
            <w:top w:val="none" w:sz="0" w:space="0" w:color="auto"/>
            <w:left w:val="none" w:sz="0" w:space="0" w:color="auto"/>
            <w:bottom w:val="none" w:sz="0" w:space="0" w:color="auto"/>
            <w:right w:val="none" w:sz="0" w:space="0" w:color="auto"/>
          </w:divBdr>
        </w:div>
        <w:div w:id="2117215898">
          <w:marLeft w:val="0"/>
          <w:marRight w:val="0"/>
          <w:marTop w:val="0"/>
          <w:marBottom w:val="225"/>
          <w:divBdr>
            <w:top w:val="none" w:sz="0" w:space="0" w:color="auto"/>
            <w:left w:val="none" w:sz="0" w:space="0" w:color="auto"/>
            <w:bottom w:val="none" w:sz="0" w:space="0" w:color="auto"/>
            <w:right w:val="none" w:sz="0" w:space="0" w:color="auto"/>
          </w:divBdr>
        </w:div>
        <w:div w:id="1765498116">
          <w:marLeft w:val="0"/>
          <w:marRight w:val="0"/>
          <w:marTop w:val="0"/>
          <w:marBottom w:val="150"/>
          <w:divBdr>
            <w:top w:val="none" w:sz="0" w:space="0" w:color="auto"/>
            <w:left w:val="none" w:sz="0" w:space="0" w:color="auto"/>
            <w:bottom w:val="none" w:sz="0" w:space="0" w:color="auto"/>
            <w:right w:val="none" w:sz="0" w:space="0" w:color="auto"/>
          </w:divBdr>
        </w:div>
        <w:div w:id="2141219904">
          <w:marLeft w:val="0"/>
          <w:marRight w:val="0"/>
          <w:marTop w:val="0"/>
          <w:marBottom w:val="150"/>
          <w:divBdr>
            <w:top w:val="none" w:sz="0" w:space="0" w:color="auto"/>
            <w:left w:val="none" w:sz="0" w:space="0" w:color="auto"/>
            <w:bottom w:val="none" w:sz="0" w:space="0" w:color="auto"/>
            <w:right w:val="none" w:sz="0" w:space="0" w:color="auto"/>
          </w:divBdr>
        </w:div>
        <w:div w:id="524442292">
          <w:marLeft w:val="0"/>
          <w:marRight w:val="0"/>
          <w:marTop w:val="0"/>
          <w:marBottom w:val="225"/>
          <w:divBdr>
            <w:top w:val="none" w:sz="0" w:space="0" w:color="auto"/>
            <w:left w:val="none" w:sz="0" w:space="0" w:color="auto"/>
            <w:bottom w:val="none" w:sz="0" w:space="0" w:color="auto"/>
            <w:right w:val="none" w:sz="0" w:space="0" w:color="auto"/>
          </w:divBdr>
        </w:div>
        <w:div w:id="1004167043">
          <w:marLeft w:val="0"/>
          <w:marRight w:val="0"/>
          <w:marTop w:val="0"/>
          <w:marBottom w:val="150"/>
          <w:divBdr>
            <w:top w:val="none" w:sz="0" w:space="0" w:color="auto"/>
            <w:left w:val="none" w:sz="0" w:space="0" w:color="auto"/>
            <w:bottom w:val="none" w:sz="0" w:space="0" w:color="auto"/>
            <w:right w:val="none" w:sz="0" w:space="0" w:color="auto"/>
          </w:divBdr>
        </w:div>
        <w:div w:id="870455268">
          <w:marLeft w:val="0"/>
          <w:marRight w:val="0"/>
          <w:marTop w:val="0"/>
          <w:marBottom w:val="150"/>
          <w:divBdr>
            <w:top w:val="none" w:sz="0" w:space="0" w:color="auto"/>
            <w:left w:val="none" w:sz="0" w:space="0" w:color="auto"/>
            <w:bottom w:val="none" w:sz="0" w:space="0" w:color="auto"/>
            <w:right w:val="none" w:sz="0" w:space="0" w:color="auto"/>
          </w:divBdr>
        </w:div>
        <w:div w:id="336346202">
          <w:marLeft w:val="0"/>
          <w:marRight w:val="0"/>
          <w:marTop w:val="0"/>
          <w:marBottom w:val="225"/>
          <w:divBdr>
            <w:top w:val="none" w:sz="0" w:space="0" w:color="auto"/>
            <w:left w:val="none" w:sz="0" w:space="0" w:color="auto"/>
            <w:bottom w:val="none" w:sz="0" w:space="0" w:color="auto"/>
            <w:right w:val="none" w:sz="0" w:space="0" w:color="auto"/>
          </w:divBdr>
        </w:div>
        <w:div w:id="1670399779">
          <w:marLeft w:val="0"/>
          <w:marRight w:val="0"/>
          <w:marTop w:val="0"/>
          <w:marBottom w:val="150"/>
          <w:divBdr>
            <w:top w:val="none" w:sz="0" w:space="0" w:color="auto"/>
            <w:left w:val="none" w:sz="0" w:space="0" w:color="auto"/>
            <w:bottom w:val="none" w:sz="0" w:space="0" w:color="auto"/>
            <w:right w:val="none" w:sz="0" w:space="0" w:color="auto"/>
          </w:divBdr>
        </w:div>
        <w:div w:id="417337737">
          <w:marLeft w:val="0"/>
          <w:marRight w:val="0"/>
          <w:marTop w:val="0"/>
          <w:marBottom w:val="225"/>
          <w:divBdr>
            <w:top w:val="none" w:sz="0" w:space="0" w:color="auto"/>
            <w:left w:val="none" w:sz="0" w:space="0" w:color="auto"/>
            <w:bottom w:val="none" w:sz="0" w:space="0" w:color="auto"/>
            <w:right w:val="none" w:sz="0" w:space="0" w:color="auto"/>
          </w:divBdr>
        </w:div>
        <w:div w:id="840048433">
          <w:marLeft w:val="0"/>
          <w:marRight w:val="0"/>
          <w:marTop w:val="0"/>
          <w:marBottom w:val="150"/>
          <w:divBdr>
            <w:top w:val="none" w:sz="0" w:space="0" w:color="auto"/>
            <w:left w:val="none" w:sz="0" w:space="0" w:color="auto"/>
            <w:bottom w:val="none" w:sz="0" w:space="0" w:color="auto"/>
            <w:right w:val="none" w:sz="0" w:space="0" w:color="auto"/>
          </w:divBdr>
        </w:div>
      </w:divsChild>
    </w:div>
    <w:div w:id="918641572">
      <w:bodyDiv w:val="1"/>
      <w:marLeft w:val="0"/>
      <w:marRight w:val="0"/>
      <w:marTop w:val="0"/>
      <w:marBottom w:val="0"/>
      <w:divBdr>
        <w:top w:val="none" w:sz="0" w:space="0" w:color="auto"/>
        <w:left w:val="none" w:sz="0" w:space="0" w:color="auto"/>
        <w:bottom w:val="none" w:sz="0" w:space="0" w:color="auto"/>
        <w:right w:val="none" w:sz="0" w:space="0" w:color="auto"/>
      </w:divBdr>
    </w:div>
    <w:div w:id="931429473">
      <w:bodyDiv w:val="1"/>
      <w:marLeft w:val="0"/>
      <w:marRight w:val="0"/>
      <w:marTop w:val="0"/>
      <w:marBottom w:val="0"/>
      <w:divBdr>
        <w:top w:val="none" w:sz="0" w:space="0" w:color="auto"/>
        <w:left w:val="none" w:sz="0" w:space="0" w:color="auto"/>
        <w:bottom w:val="none" w:sz="0" w:space="0" w:color="auto"/>
        <w:right w:val="none" w:sz="0" w:space="0" w:color="auto"/>
      </w:divBdr>
    </w:div>
    <w:div w:id="952058496">
      <w:bodyDiv w:val="1"/>
      <w:marLeft w:val="0"/>
      <w:marRight w:val="0"/>
      <w:marTop w:val="0"/>
      <w:marBottom w:val="0"/>
      <w:divBdr>
        <w:top w:val="none" w:sz="0" w:space="0" w:color="auto"/>
        <w:left w:val="none" w:sz="0" w:space="0" w:color="auto"/>
        <w:bottom w:val="none" w:sz="0" w:space="0" w:color="auto"/>
        <w:right w:val="none" w:sz="0" w:space="0" w:color="auto"/>
      </w:divBdr>
    </w:div>
    <w:div w:id="1025985804">
      <w:bodyDiv w:val="1"/>
      <w:marLeft w:val="0"/>
      <w:marRight w:val="0"/>
      <w:marTop w:val="0"/>
      <w:marBottom w:val="0"/>
      <w:divBdr>
        <w:top w:val="none" w:sz="0" w:space="0" w:color="auto"/>
        <w:left w:val="none" w:sz="0" w:space="0" w:color="auto"/>
        <w:bottom w:val="none" w:sz="0" w:space="0" w:color="auto"/>
        <w:right w:val="none" w:sz="0" w:space="0" w:color="auto"/>
      </w:divBdr>
    </w:div>
    <w:div w:id="1111818707">
      <w:bodyDiv w:val="1"/>
      <w:marLeft w:val="0"/>
      <w:marRight w:val="0"/>
      <w:marTop w:val="0"/>
      <w:marBottom w:val="0"/>
      <w:divBdr>
        <w:top w:val="none" w:sz="0" w:space="0" w:color="auto"/>
        <w:left w:val="none" w:sz="0" w:space="0" w:color="auto"/>
        <w:bottom w:val="none" w:sz="0" w:space="0" w:color="auto"/>
        <w:right w:val="none" w:sz="0" w:space="0" w:color="auto"/>
      </w:divBdr>
    </w:div>
    <w:div w:id="1196427490">
      <w:bodyDiv w:val="1"/>
      <w:marLeft w:val="0"/>
      <w:marRight w:val="0"/>
      <w:marTop w:val="0"/>
      <w:marBottom w:val="0"/>
      <w:divBdr>
        <w:top w:val="none" w:sz="0" w:space="0" w:color="auto"/>
        <w:left w:val="none" w:sz="0" w:space="0" w:color="auto"/>
        <w:bottom w:val="none" w:sz="0" w:space="0" w:color="auto"/>
        <w:right w:val="none" w:sz="0" w:space="0" w:color="auto"/>
      </w:divBdr>
    </w:div>
    <w:div w:id="1202398197">
      <w:bodyDiv w:val="1"/>
      <w:marLeft w:val="0"/>
      <w:marRight w:val="0"/>
      <w:marTop w:val="0"/>
      <w:marBottom w:val="0"/>
      <w:divBdr>
        <w:top w:val="none" w:sz="0" w:space="0" w:color="auto"/>
        <w:left w:val="none" w:sz="0" w:space="0" w:color="auto"/>
        <w:bottom w:val="none" w:sz="0" w:space="0" w:color="auto"/>
        <w:right w:val="none" w:sz="0" w:space="0" w:color="auto"/>
      </w:divBdr>
    </w:div>
    <w:div w:id="1210997257">
      <w:bodyDiv w:val="1"/>
      <w:marLeft w:val="0"/>
      <w:marRight w:val="0"/>
      <w:marTop w:val="0"/>
      <w:marBottom w:val="0"/>
      <w:divBdr>
        <w:top w:val="none" w:sz="0" w:space="0" w:color="auto"/>
        <w:left w:val="none" w:sz="0" w:space="0" w:color="auto"/>
        <w:bottom w:val="none" w:sz="0" w:space="0" w:color="auto"/>
        <w:right w:val="none" w:sz="0" w:space="0" w:color="auto"/>
      </w:divBdr>
    </w:div>
    <w:div w:id="1212382085">
      <w:bodyDiv w:val="1"/>
      <w:marLeft w:val="0"/>
      <w:marRight w:val="0"/>
      <w:marTop w:val="0"/>
      <w:marBottom w:val="0"/>
      <w:divBdr>
        <w:top w:val="none" w:sz="0" w:space="0" w:color="auto"/>
        <w:left w:val="none" w:sz="0" w:space="0" w:color="auto"/>
        <w:bottom w:val="none" w:sz="0" w:space="0" w:color="auto"/>
        <w:right w:val="none" w:sz="0" w:space="0" w:color="auto"/>
      </w:divBdr>
    </w:div>
    <w:div w:id="1233539764">
      <w:bodyDiv w:val="1"/>
      <w:marLeft w:val="0"/>
      <w:marRight w:val="0"/>
      <w:marTop w:val="0"/>
      <w:marBottom w:val="0"/>
      <w:divBdr>
        <w:top w:val="none" w:sz="0" w:space="0" w:color="auto"/>
        <w:left w:val="none" w:sz="0" w:space="0" w:color="auto"/>
        <w:bottom w:val="none" w:sz="0" w:space="0" w:color="auto"/>
        <w:right w:val="none" w:sz="0" w:space="0" w:color="auto"/>
      </w:divBdr>
    </w:div>
    <w:div w:id="1252742958">
      <w:bodyDiv w:val="1"/>
      <w:marLeft w:val="0"/>
      <w:marRight w:val="0"/>
      <w:marTop w:val="0"/>
      <w:marBottom w:val="0"/>
      <w:divBdr>
        <w:top w:val="none" w:sz="0" w:space="0" w:color="auto"/>
        <w:left w:val="none" w:sz="0" w:space="0" w:color="auto"/>
        <w:bottom w:val="none" w:sz="0" w:space="0" w:color="auto"/>
        <w:right w:val="none" w:sz="0" w:space="0" w:color="auto"/>
      </w:divBdr>
    </w:div>
    <w:div w:id="1391002440">
      <w:bodyDiv w:val="1"/>
      <w:marLeft w:val="0"/>
      <w:marRight w:val="0"/>
      <w:marTop w:val="0"/>
      <w:marBottom w:val="0"/>
      <w:divBdr>
        <w:top w:val="none" w:sz="0" w:space="0" w:color="auto"/>
        <w:left w:val="none" w:sz="0" w:space="0" w:color="auto"/>
        <w:bottom w:val="none" w:sz="0" w:space="0" w:color="auto"/>
        <w:right w:val="none" w:sz="0" w:space="0" w:color="auto"/>
      </w:divBdr>
    </w:div>
    <w:div w:id="1429930138">
      <w:bodyDiv w:val="1"/>
      <w:marLeft w:val="0"/>
      <w:marRight w:val="0"/>
      <w:marTop w:val="0"/>
      <w:marBottom w:val="0"/>
      <w:divBdr>
        <w:top w:val="none" w:sz="0" w:space="0" w:color="auto"/>
        <w:left w:val="none" w:sz="0" w:space="0" w:color="auto"/>
        <w:bottom w:val="none" w:sz="0" w:space="0" w:color="auto"/>
        <w:right w:val="none" w:sz="0" w:space="0" w:color="auto"/>
      </w:divBdr>
    </w:div>
    <w:div w:id="1446535808">
      <w:bodyDiv w:val="1"/>
      <w:marLeft w:val="0"/>
      <w:marRight w:val="0"/>
      <w:marTop w:val="0"/>
      <w:marBottom w:val="0"/>
      <w:divBdr>
        <w:top w:val="none" w:sz="0" w:space="0" w:color="auto"/>
        <w:left w:val="none" w:sz="0" w:space="0" w:color="auto"/>
        <w:bottom w:val="none" w:sz="0" w:space="0" w:color="auto"/>
        <w:right w:val="none" w:sz="0" w:space="0" w:color="auto"/>
      </w:divBdr>
    </w:div>
    <w:div w:id="1470515414">
      <w:bodyDiv w:val="1"/>
      <w:marLeft w:val="0"/>
      <w:marRight w:val="0"/>
      <w:marTop w:val="0"/>
      <w:marBottom w:val="0"/>
      <w:divBdr>
        <w:top w:val="none" w:sz="0" w:space="0" w:color="auto"/>
        <w:left w:val="none" w:sz="0" w:space="0" w:color="auto"/>
        <w:bottom w:val="none" w:sz="0" w:space="0" w:color="auto"/>
        <w:right w:val="none" w:sz="0" w:space="0" w:color="auto"/>
      </w:divBdr>
    </w:div>
    <w:div w:id="1474636646">
      <w:bodyDiv w:val="1"/>
      <w:marLeft w:val="0"/>
      <w:marRight w:val="0"/>
      <w:marTop w:val="0"/>
      <w:marBottom w:val="0"/>
      <w:divBdr>
        <w:top w:val="none" w:sz="0" w:space="0" w:color="auto"/>
        <w:left w:val="none" w:sz="0" w:space="0" w:color="auto"/>
        <w:bottom w:val="none" w:sz="0" w:space="0" w:color="auto"/>
        <w:right w:val="none" w:sz="0" w:space="0" w:color="auto"/>
      </w:divBdr>
    </w:div>
    <w:div w:id="1530800016">
      <w:bodyDiv w:val="1"/>
      <w:marLeft w:val="0"/>
      <w:marRight w:val="0"/>
      <w:marTop w:val="0"/>
      <w:marBottom w:val="0"/>
      <w:divBdr>
        <w:top w:val="none" w:sz="0" w:space="0" w:color="auto"/>
        <w:left w:val="none" w:sz="0" w:space="0" w:color="auto"/>
        <w:bottom w:val="none" w:sz="0" w:space="0" w:color="auto"/>
        <w:right w:val="none" w:sz="0" w:space="0" w:color="auto"/>
      </w:divBdr>
    </w:div>
    <w:div w:id="1563255935">
      <w:bodyDiv w:val="1"/>
      <w:marLeft w:val="0"/>
      <w:marRight w:val="0"/>
      <w:marTop w:val="0"/>
      <w:marBottom w:val="0"/>
      <w:divBdr>
        <w:top w:val="none" w:sz="0" w:space="0" w:color="auto"/>
        <w:left w:val="none" w:sz="0" w:space="0" w:color="auto"/>
        <w:bottom w:val="none" w:sz="0" w:space="0" w:color="auto"/>
        <w:right w:val="none" w:sz="0" w:space="0" w:color="auto"/>
      </w:divBdr>
      <w:divsChild>
        <w:div w:id="813182915">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567379207">
      <w:bodyDiv w:val="1"/>
      <w:marLeft w:val="0"/>
      <w:marRight w:val="0"/>
      <w:marTop w:val="0"/>
      <w:marBottom w:val="0"/>
      <w:divBdr>
        <w:top w:val="none" w:sz="0" w:space="0" w:color="auto"/>
        <w:left w:val="none" w:sz="0" w:space="0" w:color="auto"/>
        <w:bottom w:val="none" w:sz="0" w:space="0" w:color="auto"/>
        <w:right w:val="none" w:sz="0" w:space="0" w:color="auto"/>
      </w:divBdr>
    </w:div>
    <w:div w:id="1641153568">
      <w:bodyDiv w:val="1"/>
      <w:marLeft w:val="0"/>
      <w:marRight w:val="0"/>
      <w:marTop w:val="0"/>
      <w:marBottom w:val="0"/>
      <w:divBdr>
        <w:top w:val="none" w:sz="0" w:space="0" w:color="auto"/>
        <w:left w:val="none" w:sz="0" w:space="0" w:color="auto"/>
        <w:bottom w:val="none" w:sz="0" w:space="0" w:color="auto"/>
        <w:right w:val="none" w:sz="0" w:space="0" w:color="auto"/>
      </w:divBdr>
    </w:div>
    <w:div w:id="1711956443">
      <w:bodyDiv w:val="1"/>
      <w:marLeft w:val="0"/>
      <w:marRight w:val="0"/>
      <w:marTop w:val="0"/>
      <w:marBottom w:val="0"/>
      <w:divBdr>
        <w:top w:val="none" w:sz="0" w:space="0" w:color="auto"/>
        <w:left w:val="none" w:sz="0" w:space="0" w:color="auto"/>
        <w:bottom w:val="none" w:sz="0" w:space="0" w:color="auto"/>
        <w:right w:val="none" w:sz="0" w:space="0" w:color="auto"/>
      </w:divBdr>
    </w:div>
    <w:div w:id="1753312609">
      <w:bodyDiv w:val="1"/>
      <w:marLeft w:val="0"/>
      <w:marRight w:val="0"/>
      <w:marTop w:val="0"/>
      <w:marBottom w:val="0"/>
      <w:divBdr>
        <w:top w:val="none" w:sz="0" w:space="0" w:color="auto"/>
        <w:left w:val="none" w:sz="0" w:space="0" w:color="auto"/>
        <w:bottom w:val="none" w:sz="0" w:space="0" w:color="auto"/>
        <w:right w:val="none" w:sz="0" w:space="0" w:color="auto"/>
      </w:divBdr>
    </w:div>
    <w:div w:id="1762212529">
      <w:bodyDiv w:val="1"/>
      <w:marLeft w:val="0"/>
      <w:marRight w:val="0"/>
      <w:marTop w:val="0"/>
      <w:marBottom w:val="0"/>
      <w:divBdr>
        <w:top w:val="none" w:sz="0" w:space="0" w:color="auto"/>
        <w:left w:val="none" w:sz="0" w:space="0" w:color="auto"/>
        <w:bottom w:val="none" w:sz="0" w:space="0" w:color="auto"/>
        <w:right w:val="none" w:sz="0" w:space="0" w:color="auto"/>
      </w:divBdr>
    </w:div>
    <w:div w:id="1807697622">
      <w:bodyDiv w:val="1"/>
      <w:marLeft w:val="0"/>
      <w:marRight w:val="0"/>
      <w:marTop w:val="0"/>
      <w:marBottom w:val="0"/>
      <w:divBdr>
        <w:top w:val="none" w:sz="0" w:space="0" w:color="auto"/>
        <w:left w:val="none" w:sz="0" w:space="0" w:color="auto"/>
        <w:bottom w:val="none" w:sz="0" w:space="0" w:color="auto"/>
        <w:right w:val="none" w:sz="0" w:space="0" w:color="auto"/>
      </w:divBdr>
    </w:div>
    <w:div w:id="1814836654">
      <w:bodyDiv w:val="1"/>
      <w:marLeft w:val="0"/>
      <w:marRight w:val="0"/>
      <w:marTop w:val="0"/>
      <w:marBottom w:val="0"/>
      <w:divBdr>
        <w:top w:val="none" w:sz="0" w:space="0" w:color="auto"/>
        <w:left w:val="none" w:sz="0" w:space="0" w:color="auto"/>
        <w:bottom w:val="none" w:sz="0" w:space="0" w:color="auto"/>
        <w:right w:val="none" w:sz="0" w:space="0" w:color="auto"/>
      </w:divBdr>
    </w:div>
    <w:div w:id="1953199858">
      <w:bodyDiv w:val="1"/>
      <w:marLeft w:val="0"/>
      <w:marRight w:val="0"/>
      <w:marTop w:val="0"/>
      <w:marBottom w:val="0"/>
      <w:divBdr>
        <w:top w:val="none" w:sz="0" w:space="0" w:color="auto"/>
        <w:left w:val="none" w:sz="0" w:space="0" w:color="auto"/>
        <w:bottom w:val="none" w:sz="0" w:space="0" w:color="auto"/>
        <w:right w:val="none" w:sz="0" w:space="0" w:color="auto"/>
      </w:divBdr>
    </w:div>
    <w:div w:id="2040625195">
      <w:bodyDiv w:val="1"/>
      <w:marLeft w:val="0"/>
      <w:marRight w:val="0"/>
      <w:marTop w:val="0"/>
      <w:marBottom w:val="0"/>
      <w:divBdr>
        <w:top w:val="none" w:sz="0" w:space="0" w:color="auto"/>
        <w:left w:val="none" w:sz="0" w:space="0" w:color="auto"/>
        <w:bottom w:val="none" w:sz="0" w:space="0" w:color="auto"/>
        <w:right w:val="none" w:sz="0" w:space="0" w:color="auto"/>
      </w:divBdr>
    </w:div>
    <w:div w:id="2048485055">
      <w:bodyDiv w:val="1"/>
      <w:marLeft w:val="0"/>
      <w:marRight w:val="0"/>
      <w:marTop w:val="0"/>
      <w:marBottom w:val="0"/>
      <w:divBdr>
        <w:top w:val="none" w:sz="0" w:space="0" w:color="auto"/>
        <w:left w:val="none" w:sz="0" w:space="0" w:color="auto"/>
        <w:bottom w:val="none" w:sz="0" w:space="0" w:color="auto"/>
        <w:right w:val="none" w:sz="0" w:space="0" w:color="auto"/>
      </w:divBdr>
    </w:div>
    <w:div w:id="2084909126">
      <w:bodyDiv w:val="1"/>
      <w:marLeft w:val="0"/>
      <w:marRight w:val="0"/>
      <w:marTop w:val="0"/>
      <w:marBottom w:val="0"/>
      <w:divBdr>
        <w:top w:val="none" w:sz="0" w:space="0" w:color="auto"/>
        <w:left w:val="none" w:sz="0" w:space="0" w:color="auto"/>
        <w:bottom w:val="none" w:sz="0" w:space="0" w:color="auto"/>
        <w:right w:val="none" w:sz="0" w:space="0" w:color="auto"/>
      </w:divBdr>
    </w:div>
    <w:div w:id="2126382876">
      <w:bodyDiv w:val="1"/>
      <w:marLeft w:val="0"/>
      <w:marRight w:val="0"/>
      <w:marTop w:val="0"/>
      <w:marBottom w:val="0"/>
      <w:divBdr>
        <w:top w:val="none" w:sz="0" w:space="0" w:color="auto"/>
        <w:left w:val="none" w:sz="0" w:space="0" w:color="auto"/>
        <w:bottom w:val="none" w:sz="0" w:space="0" w:color="auto"/>
        <w:right w:val="none" w:sz="0" w:space="0" w:color="auto"/>
      </w:divBdr>
      <w:divsChild>
        <w:div w:id="8994395">
          <w:marLeft w:val="0"/>
          <w:marRight w:val="0"/>
          <w:marTop w:val="0"/>
          <w:marBottom w:val="225"/>
          <w:divBdr>
            <w:top w:val="none" w:sz="0" w:space="0" w:color="auto"/>
            <w:left w:val="none" w:sz="0" w:space="0" w:color="auto"/>
            <w:bottom w:val="none" w:sz="0" w:space="0" w:color="auto"/>
            <w:right w:val="none" w:sz="0" w:space="0" w:color="auto"/>
          </w:divBdr>
        </w:div>
        <w:div w:id="1002050258">
          <w:marLeft w:val="0"/>
          <w:marRight w:val="0"/>
          <w:marTop w:val="0"/>
          <w:marBottom w:val="150"/>
          <w:divBdr>
            <w:top w:val="none" w:sz="0" w:space="0" w:color="auto"/>
            <w:left w:val="none" w:sz="0" w:space="0" w:color="auto"/>
            <w:bottom w:val="none" w:sz="0" w:space="0" w:color="auto"/>
            <w:right w:val="none" w:sz="0" w:space="0" w:color="auto"/>
          </w:divBdr>
        </w:div>
        <w:div w:id="30495523">
          <w:marLeft w:val="0"/>
          <w:marRight w:val="0"/>
          <w:marTop w:val="0"/>
          <w:marBottom w:val="225"/>
          <w:divBdr>
            <w:top w:val="none" w:sz="0" w:space="0" w:color="auto"/>
            <w:left w:val="none" w:sz="0" w:space="0" w:color="auto"/>
            <w:bottom w:val="none" w:sz="0" w:space="0" w:color="auto"/>
            <w:right w:val="none" w:sz="0" w:space="0" w:color="auto"/>
          </w:divBdr>
        </w:div>
        <w:div w:id="346180926">
          <w:marLeft w:val="0"/>
          <w:marRight w:val="0"/>
          <w:marTop w:val="0"/>
          <w:marBottom w:val="150"/>
          <w:divBdr>
            <w:top w:val="none" w:sz="0" w:space="0" w:color="auto"/>
            <w:left w:val="none" w:sz="0" w:space="0" w:color="auto"/>
            <w:bottom w:val="none" w:sz="0" w:space="0" w:color="auto"/>
            <w:right w:val="none" w:sz="0" w:space="0" w:color="auto"/>
          </w:divBdr>
        </w:div>
        <w:div w:id="2713061">
          <w:marLeft w:val="0"/>
          <w:marRight w:val="0"/>
          <w:marTop w:val="0"/>
          <w:marBottom w:val="225"/>
          <w:divBdr>
            <w:top w:val="none" w:sz="0" w:space="0" w:color="auto"/>
            <w:left w:val="none" w:sz="0" w:space="0" w:color="auto"/>
            <w:bottom w:val="none" w:sz="0" w:space="0" w:color="auto"/>
            <w:right w:val="none" w:sz="0" w:space="0" w:color="auto"/>
          </w:divBdr>
        </w:div>
        <w:div w:id="889195515">
          <w:marLeft w:val="0"/>
          <w:marRight w:val="0"/>
          <w:marTop w:val="0"/>
          <w:marBottom w:val="150"/>
          <w:divBdr>
            <w:top w:val="none" w:sz="0" w:space="0" w:color="auto"/>
            <w:left w:val="none" w:sz="0" w:space="0" w:color="auto"/>
            <w:bottom w:val="none" w:sz="0" w:space="0" w:color="auto"/>
            <w:right w:val="none" w:sz="0" w:space="0" w:color="auto"/>
          </w:divBdr>
        </w:div>
        <w:div w:id="28798343">
          <w:marLeft w:val="0"/>
          <w:marRight w:val="0"/>
          <w:marTop w:val="0"/>
          <w:marBottom w:val="225"/>
          <w:divBdr>
            <w:top w:val="none" w:sz="0" w:space="0" w:color="auto"/>
            <w:left w:val="none" w:sz="0" w:space="0" w:color="auto"/>
            <w:bottom w:val="none" w:sz="0" w:space="0" w:color="auto"/>
            <w:right w:val="none" w:sz="0" w:space="0" w:color="auto"/>
          </w:divBdr>
        </w:div>
        <w:div w:id="2119567700">
          <w:marLeft w:val="0"/>
          <w:marRight w:val="0"/>
          <w:marTop w:val="0"/>
          <w:marBottom w:val="150"/>
          <w:divBdr>
            <w:top w:val="none" w:sz="0" w:space="0" w:color="auto"/>
            <w:left w:val="none" w:sz="0" w:space="0" w:color="auto"/>
            <w:bottom w:val="none" w:sz="0" w:space="0" w:color="auto"/>
            <w:right w:val="none" w:sz="0" w:space="0" w:color="auto"/>
          </w:divBdr>
        </w:div>
        <w:div w:id="2118402197">
          <w:marLeft w:val="0"/>
          <w:marRight w:val="0"/>
          <w:marTop w:val="0"/>
          <w:marBottom w:val="225"/>
          <w:divBdr>
            <w:top w:val="none" w:sz="0" w:space="0" w:color="auto"/>
            <w:left w:val="none" w:sz="0" w:space="0" w:color="auto"/>
            <w:bottom w:val="none" w:sz="0" w:space="0" w:color="auto"/>
            <w:right w:val="none" w:sz="0" w:space="0" w:color="auto"/>
          </w:divBdr>
        </w:div>
        <w:div w:id="871114696">
          <w:marLeft w:val="0"/>
          <w:marRight w:val="0"/>
          <w:marTop w:val="0"/>
          <w:marBottom w:val="150"/>
          <w:divBdr>
            <w:top w:val="none" w:sz="0" w:space="0" w:color="auto"/>
            <w:left w:val="none" w:sz="0" w:space="0" w:color="auto"/>
            <w:bottom w:val="none" w:sz="0" w:space="0" w:color="auto"/>
            <w:right w:val="none" w:sz="0" w:space="0" w:color="auto"/>
          </w:divBdr>
        </w:div>
        <w:div w:id="1335257504">
          <w:marLeft w:val="0"/>
          <w:marRight w:val="0"/>
          <w:marTop w:val="0"/>
          <w:marBottom w:val="150"/>
          <w:divBdr>
            <w:top w:val="none" w:sz="0" w:space="0" w:color="auto"/>
            <w:left w:val="none" w:sz="0" w:space="0" w:color="auto"/>
            <w:bottom w:val="none" w:sz="0" w:space="0" w:color="auto"/>
            <w:right w:val="none" w:sz="0" w:space="0" w:color="auto"/>
          </w:divBdr>
        </w:div>
        <w:div w:id="926574415">
          <w:marLeft w:val="0"/>
          <w:marRight w:val="0"/>
          <w:marTop w:val="0"/>
          <w:marBottom w:val="225"/>
          <w:divBdr>
            <w:top w:val="none" w:sz="0" w:space="0" w:color="auto"/>
            <w:left w:val="none" w:sz="0" w:space="0" w:color="auto"/>
            <w:bottom w:val="none" w:sz="0" w:space="0" w:color="auto"/>
            <w:right w:val="none" w:sz="0" w:space="0" w:color="auto"/>
          </w:divBdr>
        </w:div>
        <w:div w:id="2010714677">
          <w:marLeft w:val="0"/>
          <w:marRight w:val="0"/>
          <w:marTop w:val="0"/>
          <w:marBottom w:val="150"/>
          <w:divBdr>
            <w:top w:val="none" w:sz="0" w:space="0" w:color="auto"/>
            <w:left w:val="none" w:sz="0" w:space="0" w:color="auto"/>
            <w:bottom w:val="none" w:sz="0" w:space="0" w:color="auto"/>
            <w:right w:val="none" w:sz="0" w:space="0" w:color="auto"/>
          </w:divBdr>
        </w:div>
        <w:div w:id="1208446434">
          <w:marLeft w:val="0"/>
          <w:marRight w:val="0"/>
          <w:marTop w:val="0"/>
          <w:marBottom w:val="150"/>
          <w:divBdr>
            <w:top w:val="none" w:sz="0" w:space="0" w:color="auto"/>
            <w:left w:val="none" w:sz="0" w:space="0" w:color="auto"/>
            <w:bottom w:val="none" w:sz="0" w:space="0" w:color="auto"/>
            <w:right w:val="none" w:sz="0" w:space="0" w:color="auto"/>
          </w:divBdr>
        </w:div>
        <w:div w:id="742797092">
          <w:marLeft w:val="0"/>
          <w:marRight w:val="0"/>
          <w:marTop w:val="0"/>
          <w:marBottom w:val="225"/>
          <w:divBdr>
            <w:top w:val="none" w:sz="0" w:space="0" w:color="auto"/>
            <w:left w:val="none" w:sz="0" w:space="0" w:color="auto"/>
            <w:bottom w:val="none" w:sz="0" w:space="0" w:color="auto"/>
            <w:right w:val="none" w:sz="0" w:space="0" w:color="auto"/>
          </w:divBdr>
        </w:div>
        <w:div w:id="2103455925">
          <w:marLeft w:val="0"/>
          <w:marRight w:val="0"/>
          <w:marTop w:val="0"/>
          <w:marBottom w:val="150"/>
          <w:divBdr>
            <w:top w:val="none" w:sz="0" w:space="0" w:color="auto"/>
            <w:left w:val="none" w:sz="0" w:space="0" w:color="auto"/>
            <w:bottom w:val="none" w:sz="0" w:space="0" w:color="auto"/>
            <w:right w:val="none" w:sz="0" w:space="0" w:color="auto"/>
          </w:divBdr>
        </w:div>
        <w:div w:id="923684303">
          <w:marLeft w:val="0"/>
          <w:marRight w:val="0"/>
          <w:marTop w:val="0"/>
          <w:marBottom w:val="225"/>
          <w:divBdr>
            <w:top w:val="none" w:sz="0" w:space="0" w:color="auto"/>
            <w:left w:val="none" w:sz="0" w:space="0" w:color="auto"/>
            <w:bottom w:val="none" w:sz="0" w:space="0" w:color="auto"/>
            <w:right w:val="none" w:sz="0" w:space="0" w:color="auto"/>
          </w:divBdr>
        </w:div>
        <w:div w:id="53152898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lerts%20and%20fax-reports%20parsing%20templates/Fax-Report%20Templates.docx" TargetMode="External"/><Relationship Id="rId18" Type="http://schemas.openxmlformats.org/officeDocument/2006/relationships/hyperlink" Target="NGI%20parsing%20files" TargetMode="External"/><Relationship Id="rId26" Type="http://schemas.openxmlformats.org/officeDocument/2006/relationships/oleObject" Target="embeddings/oleObject1.bin"/><Relationship Id="rId39" Type="http://schemas.openxmlformats.org/officeDocument/2006/relationships/theme" Target="theme/theme1.xml"/><Relationship Id="rId21" Type="http://schemas.openxmlformats.org/officeDocument/2006/relationships/image" Target="media/image6.emf"/><Relationship Id="rId34" Type="http://schemas.openxmlformats.org/officeDocument/2006/relationships/image" Target="media/image16.png"/><Relationship Id="rId7" Type="http://schemas.openxmlformats.org/officeDocument/2006/relationships/webSettings" Target="webSettings.xml"/><Relationship Id="rId12" Type="http://schemas.openxmlformats.org/officeDocument/2006/relationships/hyperlink" Target="mailto:CAP@Mobinil.com" TargetMode="External"/><Relationship Id="rId17" Type="http://schemas.openxmlformats.org/officeDocument/2006/relationships/hyperlink" Target="CAP%20USSD%20Integration%20document.pdf" TargetMode="External"/><Relationship Id="rId25" Type="http://schemas.openxmlformats.org/officeDocument/2006/relationships/image" Target="media/image8.emf"/><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AP@Mobinil.com" TargetMode="External"/><Relationship Id="rId20" Type="http://schemas.openxmlformats.org/officeDocument/2006/relationships/image" Target="media/image5.emf"/><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P%20parsing%20files" TargetMode="Externa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hyperlink" Target="https://myworkplace.mobinil.com/dana-na/auth/url_default/welcome.cgi" TargetMode="External"/><Relationship Id="rId28" Type="http://schemas.openxmlformats.org/officeDocument/2006/relationships/image" Target="media/image10.png"/><Relationship Id="rId36" Type="http://schemas.openxmlformats.org/officeDocument/2006/relationships/hyperlink" Target="CAP%20servers%20credentails.xlsx" TargetMode="External"/><Relationship Id="rId10" Type="http://schemas.openxmlformats.org/officeDocument/2006/relationships/image" Target="media/image1.jpeg"/><Relationship Id="rId19" Type="http://schemas.openxmlformats.org/officeDocument/2006/relationships/image" Target="media/image4.emf"/><Relationship Id="rId31" Type="http://schemas.openxmlformats.org/officeDocument/2006/relationships/image" Target="media/image1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hyperlink" Target="Cap%20DB%20jobs"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footnotes" Target="footnot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amed.adel\AppData\Roaming\Microsoft\Templates\Ion%20design%20(blank).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Website that sell apartments</Abstract>
  <CompanyAddress/>
  <CompanyPhone/>
  <CompanyFax/>
  <CompanyEmail>info@victorylink.com</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E5A788D6-B1CD-4540-847F-AF0EFE77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8057</TotalTime>
  <Pages>42</Pages>
  <Words>6290</Words>
  <Characters>35855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CAP Handover</vt:lpstr>
    </vt:vector>
  </TitlesOfParts>
  <Company>Hewlett-Packard</Company>
  <LinksUpToDate>false</LinksUpToDate>
  <CharactersWithSpaces>42061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 Handover</dc:title>
  <dc:subject>Market Place</dc:subject>
  <dc:creator>Victory Link</dc:creator>
  <cp:lastModifiedBy>Maha Khairy</cp:lastModifiedBy>
  <cp:revision>337</cp:revision>
  <cp:lastPrinted>2014-08-13T16:11:00Z</cp:lastPrinted>
  <dcterms:created xsi:type="dcterms:W3CDTF">2015-05-10T09:22:00Z</dcterms:created>
  <dcterms:modified xsi:type="dcterms:W3CDTF">2015-06-22T08:26:00Z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