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7D1" w:rsidRDefault="00B747D1" w:rsidP="00A73E4D">
      <w:r>
        <w:t xml:space="preserve">  </w:t>
      </w:r>
    </w:p>
    <w:sdt>
      <w:sdtPr>
        <w:id w:val="-1386323048"/>
        <w:docPartObj>
          <w:docPartGallery w:val="Cover Pages"/>
          <w:docPartUnique/>
        </w:docPartObj>
      </w:sdtPr>
      <w:sdtEndPr/>
      <w:sdtContent>
        <w:p w:rsidR="00EA6C75" w:rsidRPr="001408EA" w:rsidRDefault="00F57FD2" w:rsidP="00A73E4D">
          <w:r w:rsidRPr="001408EA">
            <w:rPr>
              <w:noProof/>
              <w:lang w:eastAsia="en-US"/>
            </w:rPr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56515</wp:posOffset>
                </wp:positionH>
                <wp:positionV relativeFrom="page">
                  <wp:posOffset>9353</wp:posOffset>
                </wp:positionV>
                <wp:extent cx="7772400" cy="100584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D93DC5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3930" cy="925195"/>
                    <wp:effectExtent l="0" t="0" r="0" b="8255"/>
                    <wp:wrapSquare wrapText="bothSides"/>
                    <wp:docPr id="152" name="Text Box 1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313930" cy="925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CB7963" w:rsidRDefault="00CB7963" w:rsidP="00EA6C75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Victory Link</w:t>
                                    </w:r>
                                  </w:p>
                                </w:sdtContent>
                              </w:sdt>
                              <w:p w:rsidR="00CB7963" w:rsidRDefault="001C45BC" w:rsidP="00EA6C75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B7963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info@victorylink.com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575.9pt;height:72.85pt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" filled="f" stroked="f" strokeweight=".5pt">
                    <v:path arrowok="t"/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CB7963" w:rsidRDefault="00CB7963" w:rsidP="00EA6C75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Victory Link</w:t>
                              </w:r>
                            </w:p>
                          </w:sdtContent>
                        </w:sdt>
                        <w:p w:rsidR="00CB7963" w:rsidRDefault="00EB3F37" w:rsidP="00EA6C75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CB7963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info@victorylink.com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2478BA" w:rsidRDefault="00D93DC5" w:rsidP="002478BA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posOffset>229235</wp:posOffset>
                    </wp:positionH>
                    <wp:positionV relativeFrom="page">
                      <wp:posOffset>3036570</wp:posOffset>
                    </wp:positionV>
                    <wp:extent cx="7310120" cy="1950085"/>
                    <wp:effectExtent l="0" t="0" r="0" b="12065"/>
                    <wp:wrapSquare wrapText="bothSides"/>
                    <wp:docPr id="2" name="Text Box 1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7310120" cy="1950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7963" w:rsidRPr="0027772F" w:rsidRDefault="001C45BC" w:rsidP="00874BD4">
                                <w:pPr>
                                  <w:jc w:val="right"/>
                                  <w:rPr>
                                    <w:caps/>
                                    <w:color w:val="B01513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B01513" w:themeColor="accent1"/>
                                      <w:sz w:val="40"/>
                                      <w:szCs w:val="40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882934">
                                      <w:rPr>
                                        <w:caps/>
                                        <w:color w:val="B01513" w:themeColor="accent1"/>
                                        <w:sz w:val="40"/>
                                        <w:szCs w:val="40"/>
                                      </w:rPr>
                                      <w:t>CAP DEPLOYMENT PLAN</w:t>
                                    </w:r>
                                    <w:r w:rsidR="00882934">
                                      <w:rPr>
                                        <w:caps/>
                                        <w:color w:val="B01513" w:themeColor="accent1"/>
                                        <w:sz w:val="40"/>
                                        <w:szCs w:val="40"/>
                                      </w:rPr>
                                      <w:br/>
                                      <w:t>vsersion 1.5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1600200" tIns="0" rIns="68580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7" type="#_x0000_t202" style="position:absolute;margin-left:18.05pt;margin-top:239.1pt;width:575.6pt;height:153.55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" filled="f" stroked="f" strokeweight=".5pt">
                    <v:path arrowok="t"/>
                    <v:textbox inset="126pt,0,54pt,0">
                      <w:txbxContent>
                        <w:p w:rsidR="00CB7963" w:rsidRPr="0027772F" w:rsidRDefault="00560970" w:rsidP="00874BD4">
                          <w:pPr>
                            <w:jc w:val="right"/>
                            <w:rPr>
                              <w:caps/>
                              <w:color w:val="B01513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caps/>
                                <w:color w:val="B01513" w:themeColor="accent1"/>
                                <w:sz w:val="40"/>
                                <w:szCs w:val="40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882934">
                                <w:rPr>
                                  <w:caps/>
                                  <w:color w:val="B01513" w:themeColor="accent1"/>
                                  <w:sz w:val="40"/>
                                  <w:szCs w:val="40"/>
                                </w:rPr>
                                <w:t>CAP DEPLOYMENT PLAN</w:t>
                              </w:r>
                              <w:r w:rsidR="00882934">
                                <w:rPr>
                                  <w:caps/>
                                  <w:color w:val="B01513" w:themeColor="accent1"/>
                                  <w:sz w:val="40"/>
                                  <w:szCs w:val="40"/>
                                </w:rPr>
                                <w:br/>
                                <w:t>vsersion 1.5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EA6C75" w:rsidRPr="001408EA">
            <w:br w:type="page"/>
          </w:r>
        </w:p>
      </w:sdtContent>
    </w:sdt>
    <w:bookmarkStart w:id="0" w:name="page1" w:displacedByCustomXml="prev"/>
    <w:bookmarkEnd w:id="0" w:displacedByCustomXml="prev"/>
    <w:p w:rsidR="002478BA" w:rsidRDefault="002478BA" w:rsidP="00247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478BA">
          <w:pgSz w:w="12240" w:h="15840"/>
          <w:pgMar w:top="1440" w:right="2980" w:bottom="1440" w:left="3700" w:header="720" w:footer="720" w:gutter="0"/>
          <w:cols w:space="720"/>
        </w:sect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bookmarkStart w:id="1" w:name="page2"/>
      <w:bookmarkStart w:id="2" w:name="page4"/>
      <w:bookmarkEnd w:id="1"/>
      <w:bookmarkEnd w:id="2"/>
      <w:r>
        <w:rPr>
          <w:rFonts w:ascii="Calibri" w:hAnsi="Calibri" w:cs="Calibri"/>
          <w:b/>
          <w:bCs/>
          <w:color w:val="1F497D"/>
          <w:sz w:val="32"/>
          <w:szCs w:val="32"/>
        </w:rPr>
        <w:lastRenderedPageBreak/>
        <w:t>1. INTRODUCTION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2478BA" w:rsidRPr="00037AA6" w:rsidRDefault="002478BA" w:rsidP="002478B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00" w:right="300"/>
        <w:jc w:val="both"/>
        <w:rPr>
          <w:rFonts w:ascii="Times New Roman" w:hAnsi="Times New Roman" w:cs="Times New Roman"/>
          <w:sz w:val="24"/>
          <w:szCs w:val="24"/>
        </w:rPr>
      </w:pPr>
      <w:r w:rsidRPr="00037AA6">
        <w:rPr>
          <w:rFonts w:ascii="Calibri" w:hAnsi="Calibri" w:cs="Calibri"/>
        </w:rPr>
        <w:t>The purpose of this document is to define a deployment plan for the software application/system... This document contains detailed schedule, resource, technical, and support information necessary for successful deployment of the software application/system.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color w:val="1F497D"/>
          <w:sz w:val="24"/>
          <w:szCs w:val="24"/>
        </w:rPr>
        <w:t>1.1 P</w:t>
      </w:r>
      <w:r>
        <w:rPr>
          <w:rFonts w:ascii="Calibri" w:hAnsi="Calibri" w:cs="Calibri"/>
          <w:b/>
          <w:bCs/>
          <w:color w:val="1F497D"/>
          <w:sz w:val="18"/>
          <w:szCs w:val="18"/>
        </w:rPr>
        <w:t>ROJECT</w:t>
      </w:r>
      <w:r>
        <w:rPr>
          <w:rFonts w:ascii="Calibri" w:hAnsi="Calibri" w:cs="Calibri"/>
          <w:b/>
          <w:bCs/>
          <w:color w:val="1F497D"/>
          <w:sz w:val="24"/>
          <w:szCs w:val="24"/>
        </w:rPr>
        <w:t xml:space="preserve"> I</w:t>
      </w:r>
      <w:r>
        <w:rPr>
          <w:rFonts w:ascii="Calibri" w:hAnsi="Calibri" w:cs="Calibri"/>
          <w:b/>
          <w:bCs/>
          <w:color w:val="1F497D"/>
          <w:sz w:val="18"/>
          <w:szCs w:val="18"/>
        </w:rPr>
        <w:t>DENTIFICATION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620"/>
      </w:tblGrid>
      <w:tr w:rsidR="002478BA" w:rsidTr="002478BA">
        <w:trPr>
          <w:trHeight w:val="290"/>
        </w:trPr>
        <w:tc>
          <w:tcPr>
            <w:tcW w:w="460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1F497D"/>
              </w:rPr>
              <w:t>Project Name :</w:t>
            </w:r>
          </w:p>
        </w:tc>
        <w:tc>
          <w:tcPr>
            <w:tcW w:w="462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</w:rPr>
              <w:t>CAP 1.5</w:t>
            </w:r>
          </w:p>
        </w:tc>
      </w:tr>
      <w:tr w:rsidR="002478BA" w:rsidTr="002478BA">
        <w:trPr>
          <w:trHeight w:val="249"/>
        </w:trPr>
        <w:tc>
          <w:tcPr>
            <w:tcW w:w="4600" w:type="dxa"/>
            <w:tcBorders>
              <w:top w:val="nil"/>
              <w:left w:val="nil"/>
              <w:bottom w:val="single" w:sz="8" w:space="0" w:color="D3DFEE"/>
              <w:right w:val="nil"/>
            </w:tcBorders>
            <w:shd w:val="clear" w:color="auto" w:fill="D3DFEE"/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1F497D"/>
              </w:rPr>
              <w:t>Technical Manager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D3DFEE"/>
              <w:right w:val="nil"/>
            </w:tcBorders>
            <w:shd w:val="clear" w:color="auto" w:fill="D3DFEE"/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</w:rPr>
              <w:t>Omar Ali</w:t>
            </w:r>
          </w:p>
        </w:tc>
      </w:tr>
      <w:tr w:rsidR="002478BA" w:rsidTr="002478BA">
        <w:trPr>
          <w:trHeight w:val="249"/>
        </w:trPr>
        <w:tc>
          <w:tcPr>
            <w:tcW w:w="4600" w:type="dxa"/>
            <w:tcBorders>
              <w:top w:val="nil"/>
              <w:left w:val="nil"/>
              <w:bottom w:val="single" w:sz="8" w:space="0" w:color="D3DFEE"/>
              <w:right w:val="nil"/>
            </w:tcBorders>
            <w:shd w:val="clear" w:color="auto" w:fill="D3DFEE"/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1F497D"/>
              </w:rPr>
              <w:t>Team Leader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D3DFEE"/>
              <w:right w:val="nil"/>
            </w:tcBorders>
            <w:shd w:val="clear" w:color="auto" w:fill="D3DFEE"/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20"/>
              <w:rPr>
                <w:rFonts w:ascii="Arial" w:hAnsi="Arial" w:cs="Arial"/>
                <w:b/>
                <w:bCs/>
                <w:color w:val="365F91"/>
              </w:rPr>
            </w:pPr>
            <w:r>
              <w:rPr>
                <w:rFonts w:ascii="Arial" w:hAnsi="Arial" w:cs="Arial"/>
                <w:b/>
                <w:bCs/>
                <w:color w:val="365F91"/>
              </w:rPr>
              <w:t>Mohamed Abd El Megeed</w:t>
            </w:r>
          </w:p>
        </w:tc>
      </w:tr>
      <w:tr w:rsidR="002478BA" w:rsidTr="002478BA">
        <w:trPr>
          <w:trHeight w:val="249"/>
        </w:trPr>
        <w:tc>
          <w:tcPr>
            <w:tcW w:w="4600" w:type="dxa"/>
            <w:tcBorders>
              <w:top w:val="nil"/>
              <w:left w:val="nil"/>
              <w:bottom w:val="single" w:sz="8" w:space="0" w:color="4F81BD"/>
              <w:right w:val="nil"/>
            </w:tcBorders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1F497D"/>
              </w:rPr>
              <w:t>Launch Date: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4F81BD"/>
              <w:right w:val="nil"/>
            </w:tcBorders>
            <w:vAlign w:val="bottom"/>
            <w:hideMark/>
          </w:tcPr>
          <w:p w:rsidR="002478BA" w:rsidRDefault="002478B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Calibri" w:hAnsi="Calibri" w:cs="Calibri"/>
                <w:b/>
                <w:bCs/>
                <w:color w:val="1F497D"/>
              </w:rPr>
            </w:pPr>
            <w:r>
              <w:rPr>
                <w:rFonts w:ascii="Calibri" w:hAnsi="Calibri" w:cs="Calibri"/>
                <w:b/>
                <w:bCs/>
                <w:color w:val="1F497D"/>
              </w:rPr>
              <w:t>05/10/2015</w:t>
            </w:r>
          </w:p>
        </w:tc>
      </w:tr>
    </w:tbl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478BA">
          <w:pgSz w:w="12240" w:h="16037"/>
          <w:pgMar w:top="1440" w:right="1320" w:bottom="0" w:left="1700" w:header="720" w:footer="720" w:gutter="0"/>
          <w:cols w:space="720"/>
        </w:sect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color w:val="1F497D"/>
          <w:sz w:val="32"/>
          <w:szCs w:val="32"/>
        </w:rPr>
        <w:t>2. DEPLOYMENT PLAN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2478BA" w:rsidRPr="00037AA6" w:rsidRDefault="002478BA" w:rsidP="003E3C67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00" w:right="280"/>
        <w:rPr>
          <w:rFonts w:ascii="Times New Roman" w:hAnsi="Times New Roman" w:cs="Times New Roman"/>
          <w:sz w:val="24"/>
          <w:szCs w:val="24"/>
        </w:rPr>
      </w:pPr>
      <w:r w:rsidRPr="00037AA6">
        <w:rPr>
          <w:rFonts w:ascii="Calibri" w:hAnsi="Calibri" w:cs="Calibri"/>
        </w:rPr>
        <w:t xml:space="preserve">This section provides detailed information on the deployment of the software application/system. Included in the Deployment Plan schedule and resource information, </w:t>
      </w:r>
      <w:r w:rsidR="003E3C67" w:rsidRPr="00037AA6">
        <w:rPr>
          <w:rFonts w:ascii="Calibri" w:hAnsi="Calibri" w:cs="Calibri"/>
        </w:rPr>
        <w:t>D</w:t>
      </w:r>
      <w:r w:rsidRPr="00037AA6">
        <w:rPr>
          <w:rFonts w:ascii="Calibri" w:hAnsi="Calibri" w:cs="Calibri"/>
        </w:rPr>
        <w:t>eployment methods, technology infrastructure and support considerations, deployment testing and training requirement, and any known conflicts or issues with the software.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18"/>
          <w:szCs w:val="18"/>
        </w:rPr>
      </w:pPr>
      <w:r>
        <w:rPr>
          <w:rFonts w:ascii="Calibri" w:hAnsi="Calibri" w:cs="Calibri"/>
          <w:b/>
          <w:bCs/>
          <w:color w:val="1F497D"/>
          <w:sz w:val="24"/>
          <w:szCs w:val="24"/>
        </w:rPr>
        <w:t>2.1 D</w:t>
      </w:r>
      <w:r>
        <w:rPr>
          <w:rFonts w:ascii="Calibri" w:hAnsi="Calibri" w:cs="Calibri"/>
          <w:b/>
          <w:bCs/>
          <w:color w:val="1F497D"/>
          <w:sz w:val="18"/>
          <w:szCs w:val="18"/>
        </w:rPr>
        <w:t>EPLOYMENT</w:t>
      </w:r>
      <w:r>
        <w:rPr>
          <w:rFonts w:ascii="Calibri" w:hAnsi="Calibri" w:cs="Calibri"/>
          <w:b/>
          <w:bCs/>
          <w:color w:val="1F497D"/>
          <w:sz w:val="24"/>
          <w:szCs w:val="24"/>
        </w:rPr>
        <w:t xml:space="preserve"> S</w:t>
      </w:r>
      <w:r>
        <w:rPr>
          <w:rFonts w:ascii="Calibri" w:hAnsi="Calibri" w:cs="Calibri"/>
          <w:b/>
          <w:bCs/>
          <w:color w:val="1F497D"/>
          <w:sz w:val="18"/>
          <w:szCs w:val="18"/>
        </w:rPr>
        <w:t>CHEDULE AND</w:t>
      </w:r>
      <w:r>
        <w:rPr>
          <w:rFonts w:ascii="Calibri" w:hAnsi="Calibri" w:cs="Calibri"/>
          <w:b/>
          <w:bCs/>
          <w:color w:val="1F497D"/>
          <w:sz w:val="24"/>
          <w:szCs w:val="24"/>
        </w:rPr>
        <w:t xml:space="preserve"> R</w:t>
      </w:r>
      <w:r>
        <w:rPr>
          <w:rFonts w:ascii="Calibri" w:hAnsi="Calibri" w:cs="Calibri"/>
          <w:b/>
          <w:bCs/>
          <w:color w:val="1F497D"/>
          <w:sz w:val="18"/>
          <w:szCs w:val="18"/>
        </w:rPr>
        <w:t>ESOURCES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18"/>
          <w:szCs w:val="18"/>
        </w:rPr>
      </w:pPr>
    </w:p>
    <w:tbl>
      <w:tblPr>
        <w:tblStyle w:val="GridTable1Light-Accent5"/>
        <w:tblW w:w="10788" w:type="dxa"/>
        <w:jc w:val="center"/>
        <w:tblLook w:val="04A0" w:firstRow="1" w:lastRow="0" w:firstColumn="1" w:lastColumn="0" w:noHBand="0" w:noVBand="1"/>
      </w:tblPr>
      <w:tblGrid>
        <w:gridCol w:w="1249"/>
        <w:gridCol w:w="587"/>
        <w:gridCol w:w="1024"/>
        <w:gridCol w:w="629"/>
        <w:gridCol w:w="1088"/>
        <w:gridCol w:w="1268"/>
        <w:gridCol w:w="1229"/>
        <w:gridCol w:w="1580"/>
        <w:gridCol w:w="749"/>
        <w:gridCol w:w="1385"/>
      </w:tblGrid>
      <w:tr w:rsidR="00367B99" w:rsidTr="00367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1F497D"/>
                <w:sz w:val="22"/>
                <w:szCs w:val="22"/>
              </w:rPr>
            </w:pPr>
            <w:r w:rsidRPr="00037AA6">
              <w:rPr>
                <w:rFonts w:ascii="Calibri" w:hAnsi="Calibri"/>
                <w:color w:val="1F497D"/>
              </w:rPr>
              <w:t>Target Deployment and Sequence</w:t>
            </w:r>
          </w:p>
        </w:tc>
        <w:tc>
          <w:tcPr>
            <w:tcW w:w="1653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Feature/Upgrade</w:t>
            </w:r>
          </w:p>
        </w:tc>
        <w:tc>
          <w:tcPr>
            <w:tcW w:w="10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Release Number</w:t>
            </w: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Release Dates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Duration (Min.)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 w:rsidP="00882934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Server Name</w:t>
            </w:r>
          </w:p>
        </w:tc>
        <w:tc>
          <w:tcPr>
            <w:tcW w:w="74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Server Status</w:t>
            </w: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Resource Requirements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H</w:t>
            </w:r>
            <w:bookmarkStart w:id="4" w:name="_GoBack"/>
            <w:bookmarkEnd w:id="4"/>
            <w:r w:rsidRPr="00037AA6">
              <w:rPr>
                <w:rFonts w:ascii="Calibri" w:hAnsi="Calibri"/>
                <w:b w:val="0"/>
                <w:bCs w:val="0"/>
              </w:rPr>
              <w:t>P Receiver Service</w:t>
            </w:r>
          </w:p>
        </w:tc>
        <w:tc>
          <w:tcPr>
            <w:tcW w:w="1653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 w:rsidP="00A672C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Upgrade</w:t>
            </w:r>
          </w:p>
        </w:tc>
        <w:tc>
          <w:tcPr>
            <w:tcW w:w="1088" w:type="dxa"/>
            <w:vMerge w:val="restart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textDirection w:val="btLr"/>
          </w:tcPr>
          <w:p w:rsidR="005D18E9" w:rsidRPr="00037AA6" w:rsidRDefault="005D18E9" w:rsidP="00882934">
            <w:pPr>
              <w:widowControl w:val="0"/>
              <w:autoSpaceDE w:val="0"/>
              <w:autoSpaceDN w:val="0"/>
              <w:adjustRightInd w:val="0"/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:rsidR="005D18E9" w:rsidRPr="00037AA6" w:rsidRDefault="005D18E9" w:rsidP="00882934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:rsidR="005D18E9" w:rsidRPr="00037AA6" w:rsidRDefault="005D18E9" w:rsidP="00882934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1.5</w:t>
            </w:r>
          </w:p>
          <w:p w:rsidR="005D18E9" w:rsidRPr="00037AA6" w:rsidRDefault="005D18E9" w:rsidP="00882934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10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SV-CAPAPP-01</w:t>
            </w:r>
          </w:p>
        </w:tc>
        <w:tc>
          <w:tcPr>
            <w:tcW w:w="749" w:type="dxa"/>
            <w:vMerge w:val="restart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textDirection w:val="btLr"/>
          </w:tcPr>
          <w:p w:rsidR="005D18E9" w:rsidRPr="00037AA6" w:rsidRDefault="005D18E9" w:rsidP="005D18E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highlight w:val="yellow"/>
              </w:rPr>
            </w:pPr>
          </w:p>
          <w:p w:rsidR="005D18E9" w:rsidRPr="00037AA6" w:rsidRDefault="005D18E9" w:rsidP="005D18E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highlight w:val="yellow"/>
              </w:rPr>
            </w:pPr>
            <w:r w:rsidRPr="00037AA6">
              <w:rPr>
                <w:rFonts w:ascii="Calibri" w:hAnsi="Calibri"/>
                <w:highlight w:val="yellow"/>
              </w:rPr>
              <w:t>Down</w:t>
            </w: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Mail Receiver Service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Upgrade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10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SV-CAPAPP-01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Health Report Service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Feature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20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SV-CAPAPP-01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Request Time Out Service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Upgrade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15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SV-CAPAPP-01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Monitor Service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Feature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20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SV-CAPAPP-01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SMS Sender Service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Upgrade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10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SV-CAPAPP-01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USSD integration Service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Upgrade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20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SV-CAPAPP-01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Web Application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Upgrade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15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SV-CAPWEP-02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Reporting Tool</w:t>
            </w:r>
          </w:p>
        </w:tc>
        <w:tc>
          <w:tcPr>
            <w:tcW w:w="1653" w:type="dxa"/>
            <w:gridSpan w:val="2"/>
            <w:tcBorders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Upgrade</w:t>
            </w:r>
          </w:p>
        </w:tc>
        <w:tc>
          <w:tcPr>
            <w:tcW w:w="1088" w:type="dxa"/>
            <w:vMerge/>
            <w:tcBorders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5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67B99">
              <w:rPr>
                <w:rFonts w:ascii="Calibri" w:hAnsi="Calibri"/>
              </w:rPr>
              <w:t>SV-CAPWEP-02</w:t>
            </w:r>
          </w:p>
        </w:tc>
        <w:tc>
          <w:tcPr>
            <w:tcW w:w="749" w:type="dxa"/>
            <w:vMerge/>
            <w:tcBorders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 w:rsidP="00367B9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Team</w:t>
            </w:r>
          </w:p>
        </w:tc>
      </w:tr>
      <w:tr w:rsidR="00367B99" w:rsidTr="00367B99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</w:rPr>
            </w:pPr>
            <w:r w:rsidRPr="00037AA6">
              <w:rPr>
                <w:rFonts w:ascii="Calibri" w:hAnsi="Calibri"/>
                <w:b/>
                <w:bCs/>
              </w:rPr>
              <w:t>Total Duration / Hours</w:t>
            </w:r>
          </w:p>
        </w:tc>
        <w:tc>
          <w:tcPr>
            <w:tcW w:w="122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A672C1" w:rsidRPr="00037AA6" w:rsidRDefault="003E3C6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2 H</w:t>
            </w:r>
            <w:r w:rsidR="00A672C1" w:rsidRPr="00037AA6">
              <w:rPr>
                <w:rFonts w:ascii="Calibri" w:hAnsi="Calibri"/>
              </w:rPr>
              <w:t>ours</w:t>
            </w:r>
          </w:p>
        </w:tc>
        <w:tc>
          <w:tcPr>
            <w:tcW w:w="158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8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A672C1" w:rsidRPr="00037AA6" w:rsidRDefault="00A672C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D96475" w:rsidRDefault="00D96475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18"/>
          <w:szCs w:val="18"/>
        </w:rPr>
      </w:pPr>
      <w:r>
        <w:rPr>
          <w:rFonts w:ascii="Calibri" w:hAnsi="Calibri" w:cs="Calibri"/>
          <w:b/>
          <w:bCs/>
          <w:color w:val="1F497D"/>
          <w:sz w:val="24"/>
          <w:szCs w:val="24"/>
        </w:rPr>
        <w:t>2.1 Roll Back Plan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Calibri" w:hAnsi="Calibri" w:cs="Calibri"/>
          <w:b/>
          <w:bCs/>
          <w:color w:val="1F497D"/>
          <w:sz w:val="18"/>
          <w:szCs w:val="18"/>
        </w:rPr>
      </w:pPr>
    </w:p>
    <w:tbl>
      <w:tblPr>
        <w:tblStyle w:val="GridTable1Light-Accent5"/>
        <w:tblW w:w="9381" w:type="dxa"/>
        <w:jc w:val="center"/>
        <w:tblLook w:val="04A0" w:firstRow="1" w:lastRow="0" w:firstColumn="1" w:lastColumn="0" w:noHBand="0" w:noVBand="1"/>
      </w:tblPr>
      <w:tblGrid>
        <w:gridCol w:w="2110"/>
        <w:gridCol w:w="1588"/>
        <w:gridCol w:w="1501"/>
        <w:gridCol w:w="1059"/>
        <w:gridCol w:w="1348"/>
        <w:gridCol w:w="1775"/>
      </w:tblGrid>
      <w:tr w:rsidR="005D18E9" w:rsidTr="00037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Old Release No.</w:t>
            </w: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Scheduled Release Dates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Duration (Min.)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Server Name</w:t>
            </w:r>
          </w:p>
        </w:tc>
        <w:tc>
          <w:tcPr>
            <w:tcW w:w="134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Server Status</w:t>
            </w: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5D18E9" w:rsidRPr="00037AA6" w:rsidRDefault="005D18E9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1F497D"/>
              </w:rPr>
            </w:pPr>
            <w:r w:rsidRPr="00037AA6">
              <w:rPr>
                <w:rFonts w:ascii="Calibri" w:hAnsi="Calibri"/>
                <w:color w:val="1F497D"/>
              </w:rPr>
              <w:t>Resource Requirements</w:t>
            </w:r>
          </w:p>
        </w:tc>
      </w:tr>
      <w:tr w:rsidR="00037AA6" w:rsidTr="00037AA6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 w:val="restart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textDirection w:val="btLr"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ind w:left="115" w:right="115"/>
              <w:jc w:val="center"/>
              <w:rPr>
                <w:rFonts w:ascii="Calibri" w:hAnsi="Calibri"/>
                <w:b w:val="0"/>
                <w:bCs w:val="0"/>
              </w:rPr>
            </w:pPr>
          </w:p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ind w:left="115" w:right="115"/>
              <w:jc w:val="center"/>
              <w:rPr>
                <w:rFonts w:ascii="Calibri" w:hAnsi="Calibri"/>
                <w:b w:val="0"/>
                <w:bCs w:val="0"/>
              </w:rPr>
            </w:pPr>
          </w:p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ind w:left="115" w:right="115"/>
              <w:jc w:val="center"/>
              <w:rPr>
                <w:rFonts w:ascii="Calibri" w:hAnsi="Calibri"/>
                <w:b w:val="0"/>
                <w:bCs w:val="0"/>
              </w:rPr>
            </w:pPr>
          </w:p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ind w:left="115" w:right="115"/>
              <w:jc w:val="center"/>
              <w:rPr>
                <w:rFonts w:ascii="Calibri" w:hAnsi="Calibri"/>
                <w:b w:val="0"/>
                <w:bCs w:val="0"/>
              </w:rPr>
            </w:pPr>
            <w:r w:rsidRPr="00037AA6">
              <w:rPr>
                <w:rFonts w:ascii="Calibri" w:hAnsi="Calibri"/>
                <w:b w:val="0"/>
                <w:bCs w:val="0"/>
              </w:rPr>
              <w:t>1.0</w:t>
            </w: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10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right w:val="single" w:sz="4" w:space="0" w:color="B8CED8" w:themeColor="accent5" w:themeTint="66"/>
            </w:tcBorders>
            <w:textDirection w:val="btLr"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highlight w:val="yellow"/>
              </w:rPr>
            </w:pPr>
          </w:p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highlight w:val="yellow"/>
              </w:rPr>
            </w:pPr>
          </w:p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highlight w:val="yellow"/>
              </w:rPr>
            </w:pPr>
            <w:r w:rsidRPr="00037AA6">
              <w:rPr>
                <w:rFonts w:ascii="Calibri" w:hAnsi="Calibri"/>
                <w:highlight w:val="yellow"/>
              </w:rPr>
              <w:t>Down</w:t>
            </w: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10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20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15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20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10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20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15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2E1032">
        <w:trPr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vMerge/>
            <w:tcBorders>
              <w:left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AA6">
              <w:rPr>
                <w:rFonts w:ascii="Calibri" w:hAnsi="Calibri"/>
              </w:rPr>
              <w:t>October 5, 2015</w:t>
            </w: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037AA6">
              <w:rPr>
                <w:rFonts w:ascii="Calibri" w:hAnsi="Calibri"/>
              </w:rPr>
              <w:t>5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vMerge/>
            <w:tcBorders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  <w:hideMark/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V.L Technical Team</w:t>
            </w:r>
          </w:p>
        </w:tc>
      </w:tr>
      <w:tr w:rsidR="00037AA6" w:rsidTr="003E3C67">
        <w:trPr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tcBorders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Total Duration / Hour</w:t>
            </w:r>
          </w:p>
        </w:tc>
        <w:tc>
          <w:tcPr>
            <w:tcW w:w="158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501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37AA6">
              <w:rPr>
                <w:rFonts w:ascii="Calibri" w:hAnsi="Calibri"/>
              </w:rPr>
              <w:t>2 Hours</w:t>
            </w:r>
          </w:p>
        </w:tc>
        <w:tc>
          <w:tcPr>
            <w:tcW w:w="1059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348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775" w:type="dxa"/>
            <w:tcBorders>
              <w:top w:val="single" w:sz="4" w:space="0" w:color="B8CED8" w:themeColor="accent5" w:themeTint="66"/>
              <w:left w:val="single" w:sz="4" w:space="0" w:color="B8CED8" w:themeColor="accent5" w:themeTint="66"/>
              <w:bottom w:val="single" w:sz="4" w:space="0" w:color="B8CED8" w:themeColor="accent5" w:themeTint="66"/>
              <w:right w:val="single" w:sz="4" w:space="0" w:color="B8CED8" w:themeColor="accent5" w:themeTint="66"/>
            </w:tcBorders>
          </w:tcPr>
          <w:p w:rsidR="00037AA6" w:rsidRPr="00037AA6" w:rsidRDefault="00037AA6" w:rsidP="00037AA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2478BA" w:rsidRDefault="002478BA" w:rsidP="002478BA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478BA" w:rsidRPr="00037AA6" w:rsidRDefault="002478BA" w:rsidP="00D964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ge6"/>
      <w:bookmarkEnd w:id="5"/>
      <w:r w:rsidRPr="00D96475">
        <w:rPr>
          <w:rFonts w:ascii="Calibri" w:hAnsi="Calibri" w:cs="Calibri"/>
          <w:b/>
          <w:bCs/>
          <w:color w:val="1F497D"/>
          <w:sz w:val="28"/>
          <w:szCs w:val="28"/>
        </w:rPr>
        <w:t xml:space="preserve">2.2 </w:t>
      </w:r>
      <w:r w:rsidRPr="00037AA6">
        <w:rPr>
          <w:rFonts w:ascii="Calibri" w:hAnsi="Calibri" w:cs="Calibri"/>
          <w:b/>
          <w:bCs/>
          <w:color w:val="1F497D"/>
          <w:sz w:val="28"/>
          <w:szCs w:val="28"/>
        </w:rPr>
        <w:t xml:space="preserve">DEPLOYMENT </w:t>
      </w:r>
      <w:r w:rsidR="00D96475" w:rsidRPr="00037AA6">
        <w:rPr>
          <w:rFonts w:ascii="Calibri" w:hAnsi="Calibri" w:cs="Calibri"/>
          <w:b/>
          <w:bCs/>
          <w:color w:val="1F497D"/>
          <w:sz w:val="28"/>
          <w:szCs w:val="28"/>
        </w:rPr>
        <w:t>Process</w:t>
      </w:r>
      <w:r w:rsidRPr="00037AA6">
        <w:rPr>
          <w:rFonts w:ascii="Calibri" w:hAnsi="Calibri" w:cs="Calibri"/>
          <w:b/>
          <w:bCs/>
          <w:color w:val="1F497D"/>
          <w:sz w:val="28"/>
          <w:szCs w:val="28"/>
        </w:rPr>
        <w:t xml:space="preserve"> </w:t>
      </w:r>
      <w:r w:rsidR="00D96475" w:rsidRPr="00037AA6">
        <w:rPr>
          <w:rFonts w:ascii="Calibri" w:hAnsi="Calibri" w:cs="Calibri"/>
          <w:b/>
          <w:bCs/>
          <w:color w:val="1F497D"/>
          <w:sz w:val="28"/>
          <w:szCs w:val="28"/>
        </w:rPr>
        <w:t>&amp; Deployment Acceptance Criteria</w:t>
      </w: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Upgrade Operational and Archiving Database. </w:t>
      </w:r>
    </w:p>
    <w:p w:rsidR="002478BA" w:rsidRPr="00037AA6" w:rsidRDefault="002478BA" w:rsidP="002478BA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sz w:val="26"/>
          <w:szCs w:val="26"/>
        </w:rPr>
      </w:pP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Upgrade HP Receiver Service. </w:t>
      </w:r>
    </w:p>
    <w:p w:rsidR="002478BA" w:rsidRPr="00037AA6" w:rsidRDefault="002478BA" w:rsidP="002478BA">
      <w:pPr>
        <w:widowControl w:val="0"/>
        <w:autoSpaceDE w:val="0"/>
        <w:autoSpaceDN w:val="0"/>
        <w:adjustRightInd w:val="0"/>
        <w:spacing w:after="0" w:line="1" w:lineRule="exact"/>
        <w:rPr>
          <w:rFonts w:ascii="Calibri" w:hAnsi="Calibri" w:cs="Calibri"/>
          <w:sz w:val="26"/>
          <w:szCs w:val="26"/>
        </w:rPr>
      </w:pP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Install Health Report Service. </w:t>
      </w: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Install Daily Checkup Report service. </w:t>
      </w:r>
    </w:p>
    <w:p w:rsidR="002478BA" w:rsidRPr="00037AA6" w:rsidRDefault="002478BA" w:rsidP="002478BA">
      <w:pPr>
        <w:widowControl w:val="0"/>
        <w:autoSpaceDE w:val="0"/>
        <w:autoSpaceDN w:val="0"/>
        <w:adjustRightInd w:val="0"/>
        <w:spacing w:after="0" w:line="50" w:lineRule="exact"/>
        <w:rPr>
          <w:rFonts w:ascii="Calibri" w:hAnsi="Calibri" w:cs="Calibri"/>
          <w:sz w:val="26"/>
          <w:szCs w:val="26"/>
        </w:rPr>
      </w:pP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16" w:lineRule="auto"/>
        <w:ind w:right="380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Install Monitoring Service. </w:t>
      </w: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16" w:lineRule="auto"/>
        <w:ind w:right="380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>Upgrade System Reports</w:t>
      </w:r>
    </w:p>
    <w:p w:rsidR="002478BA" w:rsidRPr="00037AA6" w:rsidRDefault="002478BA" w:rsidP="002478BA">
      <w:pPr>
        <w:widowControl w:val="0"/>
        <w:autoSpaceDE w:val="0"/>
        <w:autoSpaceDN w:val="0"/>
        <w:adjustRightInd w:val="0"/>
        <w:spacing w:after="0" w:line="49" w:lineRule="exact"/>
        <w:rPr>
          <w:rFonts w:ascii="Symbol" w:hAnsi="Symbol" w:cs="Symbol"/>
          <w:sz w:val="26"/>
          <w:szCs w:val="26"/>
        </w:rPr>
      </w:pP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16" w:lineRule="auto"/>
        <w:ind w:right="1280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Move Web Application from test environment to live server. </w:t>
      </w: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Assure that .net framework is the required version 4.5. </w:t>
      </w:r>
    </w:p>
    <w:p w:rsidR="002478BA" w:rsidRPr="00037AA6" w:rsidRDefault="002478BA" w:rsidP="002478BA">
      <w:pPr>
        <w:widowControl w:val="0"/>
        <w:autoSpaceDE w:val="0"/>
        <w:autoSpaceDN w:val="0"/>
        <w:adjustRightInd w:val="0"/>
        <w:spacing w:after="0" w:line="49" w:lineRule="exact"/>
        <w:rPr>
          <w:rFonts w:ascii="Calibri" w:hAnsi="Calibri" w:cs="Calibri"/>
          <w:sz w:val="26"/>
          <w:szCs w:val="26"/>
        </w:rPr>
      </w:pP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16" w:lineRule="auto"/>
        <w:ind w:right="1100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 xml:space="preserve">Assure that all web pages are working correctly. </w:t>
      </w: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16" w:lineRule="auto"/>
        <w:ind w:right="1100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>Assure that all services are working and mail engine is sending correctly.</w:t>
      </w:r>
    </w:p>
    <w:p w:rsidR="002478BA" w:rsidRPr="00037AA6" w:rsidRDefault="002478BA" w:rsidP="002478BA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after="0" w:line="216" w:lineRule="auto"/>
        <w:ind w:right="1100"/>
        <w:jc w:val="both"/>
        <w:rPr>
          <w:rFonts w:ascii="Calibri" w:hAnsi="Calibri" w:cs="Calibri"/>
          <w:sz w:val="26"/>
          <w:szCs w:val="26"/>
        </w:rPr>
      </w:pPr>
      <w:r w:rsidRPr="00037AA6">
        <w:rPr>
          <w:rFonts w:ascii="Calibri" w:hAnsi="Calibri" w:cs="Calibri"/>
          <w:sz w:val="26"/>
          <w:szCs w:val="26"/>
        </w:rPr>
        <w:t>Using the install</w:t>
      </w:r>
      <w:r w:rsidR="00D96475" w:rsidRPr="00037AA6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037AA6">
        <w:rPr>
          <w:rFonts w:ascii="Calibri" w:hAnsi="Calibri" w:cs="Calibri"/>
          <w:sz w:val="26"/>
          <w:szCs w:val="26"/>
        </w:rPr>
        <w:t>util</w:t>
      </w:r>
      <w:proofErr w:type="spellEnd"/>
      <w:r w:rsidRPr="00037AA6">
        <w:rPr>
          <w:rFonts w:ascii="Calibri" w:hAnsi="Calibri" w:cs="Calibri"/>
          <w:sz w:val="26"/>
          <w:szCs w:val="26"/>
        </w:rPr>
        <w:t xml:space="preserve"> “</w:t>
      </w:r>
      <w:proofErr w:type="spellStart"/>
      <w:r w:rsidRPr="00037AA6">
        <w:rPr>
          <w:rFonts w:ascii="Calibri" w:hAnsi="Calibri" w:cs="Calibri"/>
          <w:sz w:val="26"/>
          <w:szCs w:val="26"/>
        </w:rPr>
        <w:t>WindowsServicePath</w:t>
      </w:r>
      <w:proofErr w:type="spellEnd"/>
      <w:r w:rsidRPr="00037AA6">
        <w:rPr>
          <w:rFonts w:ascii="Calibri" w:hAnsi="Calibri" w:cs="Calibri"/>
          <w:sz w:val="26"/>
          <w:szCs w:val="26"/>
        </w:rPr>
        <w:t>\WindowsServiceName.exe” from the command prompt.</w:t>
      </w:r>
    </w:p>
    <w:p w:rsidR="002478BA" w:rsidRDefault="002478BA" w:rsidP="002478B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20" w:right="1100"/>
        <w:jc w:val="both"/>
        <w:rPr>
          <w:rFonts w:ascii="Calibri" w:hAnsi="Calibri" w:cs="Calibri"/>
          <w:color w:val="1F497D"/>
        </w:rPr>
      </w:pPr>
    </w:p>
    <w:p w:rsidR="002478BA" w:rsidRDefault="002478BA" w:rsidP="002478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6C75" w:rsidRPr="001408EA" w:rsidRDefault="00EA6C75" w:rsidP="00A73E4D">
      <w:pPr>
        <w:rPr>
          <w:rFonts w:eastAsiaTheme="majorEastAsia" w:cstheme="majorBidi"/>
          <w:color w:val="B01513" w:themeColor="accent1"/>
          <w:kern w:val="28"/>
          <w:sz w:val="72"/>
          <w:szCs w:val="72"/>
        </w:rPr>
      </w:pPr>
      <w:bookmarkStart w:id="6" w:name="page7"/>
      <w:bookmarkStart w:id="7" w:name="page8"/>
      <w:bookmarkEnd w:id="6"/>
      <w:bookmarkEnd w:id="7"/>
    </w:p>
    <w:sectPr w:rsidR="00EA6C75" w:rsidRPr="001408EA" w:rsidSect="00EA6C75">
      <w:footerReference w:type="defaul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5BC" w:rsidRDefault="001C45BC" w:rsidP="00A73E4D">
      <w:r>
        <w:separator/>
      </w:r>
    </w:p>
  </w:endnote>
  <w:endnote w:type="continuationSeparator" w:id="0">
    <w:p w:rsidR="001C45BC" w:rsidRDefault="001C45BC" w:rsidP="00A7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963" w:rsidRDefault="00CB7963" w:rsidP="00A73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5BC" w:rsidRDefault="001C45BC" w:rsidP="00A73E4D">
      <w:r>
        <w:separator/>
      </w:r>
    </w:p>
  </w:footnote>
  <w:footnote w:type="continuationSeparator" w:id="0">
    <w:p w:rsidR="001C45BC" w:rsidRDefault="001C45BC" w:rsidP="00A7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AA82BA68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2E0533"/>
    <w:multiLevelType w:val="hybridMultilevel"/>
    <w:tmpl w:val="D9029C08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308D5"/>
    <w:multiLevelType w:val="hybridMultilevel"/>
    <w:tmpl w:val="0B12EEC8"/>
    <w:lvl w:ilvl="0" w:tplc="3FA63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DF6"/>
    <w:multiLevelType w:val="hybridMultilevel"/>
    <w:tmpl w:val="2256BF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E119E"/>
    <w:multiLevelType w:val="hybridMultilevel"/>
    <w:tmpl w:val="0B12EEC8"/>
    <w:lvl w:ilvl="0" w:tplc="3FA63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C2552"/>
    <w:multiLevelType w:val="hybridMultilevel"/>
    <w:tmpl w:val="10504BD6"/>
    <w:lvl w:ilvl="0" w:tplc="46A6E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E4814"/>
    <w:multiLevelType w:val="hybridMultilevel"/>
    <w:tmpl w:val="D9029C08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E2FB4"/>
    <w:multiLevelType w:val="hybridMultilevel"/>
    <w:tmpl w:val="4888FDCE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020B"/>
    <w:multiLevelType w:val="hybridMultilevel"/>
    <w:tmpl w:val="DBBE89E0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70F1E"/>
    <w:multiLevelType w:val="hybridMultilevel"/>
    <w:tmpl w:val="86422F42"/>
    <w:lvl w:ilvl="0" w:tplc="E7C04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F5117"/>
    <w:multiLevelType w:val="hybridMultilevel"/>
    <w:tmpl w:val="2BEC7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1F690C"/>
    <w:multiLevelType w:val="hybridMultilevel"/>
    <w:tmpl w:val="86422F42"/>
    <w:lvl w:ilvl="0" w:tplc="E7C04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B218E"/>
    <w:multiLevelType w:val="hybridMultilevel"/>
    <w:tmpl w:val="4E08D994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1015D"/>
    <w:multiLevelType w:val="hybridMultilevel"/>
    <w:tmpl w:val="4E08D994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C40AB"/>
    <w:multiLevelType w:val="hybridMultilevel"/>
    <w:tmpl w:val="3D5E8AD4"/>
    <w:lvl w:ilvl="0" w:tplc="18480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D7031"/>
    <w:multiLevelType w:val="hybridMultilevel"/>
    <w:tmpl w:val="8EDE80A0"/>
    <w:lvl w:ilvl="0" w:tplc="1BEC6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16717"/>
    <w:multiLevelType w:val="hybridMultilevel"/>
    <w:tmpl w:val="4F0E5DD0"/>
    <w:lvl w:ilvl="0" w:tplc="E7C04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F45EF"/>
    <w:multiLevelType w:val="hybridMultilevel"/>
    <w:tmpl w:val="CAA258AE"/>
    <w:lvl w:ilvl="0" w:tplc="2206C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76EF2"/>
    <w:multiLevelType w:val="hybridMultilevel"/>
    <w:tmpl w:val="C3AAC62C"/>
    <w:lvl w:ilvl="0" w:tplc="BCB4E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D6B22"/>
    <w:multiLevelType w:val="hybridMultilevel"/>
    <w:tmpl w:val="9AC02BBE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D3429"/>
    <w:multiLevelType w:val="hybridMultilevel"/>
    <w:tmpl w:val="31CEF5A0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F5A91"/>
    <w:multiLevelType w:val="hybridMultilevel"/>
    <w:tmpl w:val="7DF49056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32490"/>
    <w:multiLevelType w:val="hybridMultilevel"/>
    <w:tmpl w:val="D4CC3522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91415"/>
    <w:multiLevelType w:val="hybridMultilevel"/>
    <w:tmpl w:val="3842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B104BC"/>
    <w:multiLevelType w:val="hybridMultilevel"/>
    <w:tmpl w:val="9AC02BBE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44BDE"/>
    <w:multiLevelType w:val="hybridMultilevel"/>
    <w:tmpl w:val="4E08D994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24754"/>
    <w:multiLevelType w:val="hybridMultilevel"/>
    <w:tmpl w:val="9AC02BBE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660E8E"/>
    <w:multiLevelType w:val="hybridMultilevel"/>
    <w:tmpl w:val="DFE8420A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52B5D"/>
    <w:multiLevelType w:val="hybridMultilevel"/>
    <w:tmpl w:val="22069586"/>
    <w:lvl w:ilvl="0" w:tplc="46A6E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7A4E05"/>
    <w:multiLevelType w:val="hybridMultilevel"/>
    <w:tmpl w:val="932A5C72"/>
    <w:lvl w:ilvl="0" w:tplc="DC9CF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B4459"/>
    <w:multiLevelType w:val="hybridMultilevel"/>
    <w:tmpl w:val="3386FFF6"/>
    <w:lvl w:ilvl="0" w:tplc="D44A9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B0569"/>
    <w:multiLevelType w:val="hybridMultilevel"/>
    <w:tmpl w:val="D9029C08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C603F9"/>
    <w:multiLevelType w:val="multilevel"/>
    <w:tmpl w:val="CB540D2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color w:val="FF000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b w:val="0"/>
        <w:bCs w:val="0"/>
        <w:i w:val="0"/>
        <w:iCs w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49F036FF"/>
    <w:multiLevelType w:val="hybridMultilevel"/>
    <w:tmpl w:val="10504BD6"/>
    <w:lvl w:ilvl="0" w:tplc="46A6E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A23799"/>
    <w:multiLevelType w:val="hybridMultilevel"/>
    <w:tmpl w:val="D9029C08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E0EAD"/>
    <w:multiLevelType w:val="hybridMultilevel"/>
    <w:tmpl w:val="4E08D994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2656CE"/>
    <w:multiLevelType w:val="hybridMultilevel"/>
    <w:tmpl w:val="4E08D994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D14884"/>
    <w:multiLevelType w:val="hybridMultilevel"/>
    <w:tmpl w:val="9FBA382C"/>
    <w:lvl w:ilvl="0" w:tplc="71E4D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AD37E5"/>
    <w:multiLevelType w:val="hybridMultilevel"/>
    <w:tmpl w:val="BB66BF54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52360"/>
    <w:multiLevelType w:val="hybridMultilevel"/>
    <w:tmpl w:val="D9029C08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BB5529"/>
    <w:multiLevelType w:val="hybridMultilevel"/>
    <w:tmpl w:val="86422F42"/>
    <w:lvl w:ilvl="0" w:tplc="E7C04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261D49"/>
    <w:multiLevelType w:val="hybridMultilevel"/>
    <w:tmpl w:val="D9029C08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7D565A"/>
    <w:multiLevelType w:val="hybridMultilevel"/>
    <w:tmpl w:val="86422F42"/>
    <w:lvl w:ilvl="0" w:tplc="E7C04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917D1"/>
    <w:multiLevelType w:val="hybridMultilevel"/>
    <w:tmpl w:val="B8D4374E"/>
    <w:lvl w:ilvl="0" w:tplc="5DD057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F26B77"/>
    <w:multiLevelType w:val="hybridMultilevel"/>
    <w:tmpl w:val="7CFEBF10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0C1EE6"/>
    <w:multiLevelType w:val="hybridMultilevel"/>
    <w:tmpl w:val="9D1A88AC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D16F28"/>
    <w:multiLevelType w:val="hybridMultilevel"/>
    <w:tmpl w:val="86422F42"/>
    <w:lvl w:ilvl="0" w:tplc="E7C04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D00B21"/>
    <w:multiLevelType w:val="hybridMultilevel"/>
    <w:tmpl w:val="4E08D994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AC7C8A"/>
    <w:multiLevelType w:val="hybridMultilevel"/>
    <w:tmpl w:val="D9029C08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715D36"/>
    <w:multiLevelType w:val="hybridMultilevel"/>
    <w:tmpl w:val="4F0E5DD0"/>
    <w:lvl w:ilvl="0" w:tplc="E7C04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57328C"/>
    <w:multiLevelType w:val="hybridMultilevel"/>
    <w:tmpl w:val="49E8D748"/>
    <w:lvl w:ilvl="0" w:tplc="E7BCB6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66082E"/>
    <w:multiLevelType w:val="hybridMultilevel"/>
    <w:tmpl w:val="9AC02BBE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52412C"/>
    <w:multiLevelType w:val="hybridMultilevel"/>
    <w:tmpl w:val="3386FFF6"/>
    <w:lvl w:ilvl="0" w:tplc="D44A9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F354B6"/>
    <w:multiLevelType w:val="hybridMultilevel"/>
    <w:tmpl w:val="7CFEBF10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1B0DDD"/>
    <w:multiLevelType w:val="hybridMultilevel"/>
    <w:tmpl w:val="9AC02BBE"/>
    <w:lvl w:ilvl="0" w:tplc="BCA6D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742738"/>
    <w:multiLevelType w:val="hybridMultilevel"/>
    <w:tmpl w:val="9FFCF8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2"/>
  </w:num>
  <w:num w:numId="2">
    <w:abstractNumId w:val="15"/>
  </w:num>
  <w:num w:numId="3">
    <w:abstractNumId w:val="18"/>
  </w:num>
  <w:num w:numId="4">
    <w:abstractNumId w:val="17"/>
  </w:num>
  <w:num w:numId="5">
    <w:abstractNumId w:val="7"/>
  </w:num>
  <w:num w:numId="6">
    <w:abstractNumId w:val="43"/>
  </w:num>
  <w:num w:numId="7">
    <w:abstractNumId w:val="27"/>
  </w:num>
  <w:num w:numId="8">
    <w:abstractNumId w:val="6"/>
  </w:num>
  <w:num w:numId="9">
    <w:abstractNumId w:val="54"/>
  </w:num>
  <w:num w:numId="10">
    <w:abstractNumId w:val="51"/>
  </w:num>
  <w:num w:numId="11">
    <w:abstractNumId w:val="1"/>
  </w:num>
  <w:num w:numId="12">
    <w:abstractNumId w:val="19"/>
  </w:num>
  <w:num w:numId="13">
    <w:abstractNumId w:val="24"/>
  </w:num>
  <w:num w:numId="14">
    <w:abstractNumId w:val="26"/>
  </w:num>
  <w:num w:numId="15">
    <w:abstractNumId w:val="20"/>
  </w:num>
  <w:num w:numId="16">
    <w:abstractNumId w:val="38"/>
  </w:num>
  <w:num w:numId="17">
    <w:abstractNumId w:val="21"/>
  </w:num>
  <w:num w:numId="18">
    <w:abstractNumId w:val="8"/>
  </w:num>
  <w:num w:numId="19">
    <w:abstractNumId w:val="45"/>
  </w:num>
  <w:num w:numId="20">
    <w:abstractNumId w:val="37"/>
  </w:num>
  <w:num w:numId="21">
    <w:abstractNumId w:val="48"/>
  </w:num>
  <w:num w:numId="22">
    <w:abstractNumId w:val="53"/>
  </w:num>
  <w:num w:numId="23">
    <w:abstractNumId w:val="25"/>
  </w:num>
  <w:num w:numId="24">
    <w:abstractNumId w:val="55"/>
  </w:num>
  <w:num w:numId="25">
    <w:abstractNumId w:val="36"/>
  </w:num>
  <w:num w:numId="26">
    <w:abstractNumId w:val="13"/>
  </w:num>
  <w:num w:numId="27">
    <w:abstractNumId w:val="44"/>
  </w:num>
  <w:num w:numId="28">
    <w:abstractNumId w:val="35"/>
  </w:num>
  <w:num w:numId="29">
    <w:abstractNumId w:val="47"/>
  </w:num>
  <w:num w:numId="30">
    <w:abstractNumId w:val="12"/>
  </w:num>
  <w:num w:numId="31">
    <w:abstractNumId w:val="14"/>
  </w:num>
  <w:num w:numId="32">
    <w:abstractNumId w:val="50"/>
  </w:num>
  <w:num w:numId="33">
    <w:abstractNumId w:val="29"/>
  </w:num>
  <w:num w:numId="34">
    <w:abstractNumId w:val="52"/>
  </w:num>
  <w:num w:numId="35">
    <w:abstractNumId w:val="30"/>
  </w:num>
  <w:num w:numId="36">
    <w:abstractNumId w:val="39"/>
  </w:num>
  <w:num w:numId="37">
    <w:abstractNumId w:val="31"/>
  </w:num>
  <w:num w:numId="38">
    <w:abstractNumId w:val="41"/>
  </w:num>
  <w:num w:numId="39">
    <w:abstractNumId w:val="34"/>
  </w:num>
  <w:num w:numId="40">
    <w:abstractNumId w:val="22"/>
  </w:num>
  <w:num w:numId="41">
    <w:abstractNumId w:val="42"/>
  </w:num>
  <w:num w:numId="42">
    <w:abstractNumId w:val="11"/>
  </w:num>
  <w:num w:numId="43">
    <w:abstractNumId w:val="40"/>
  </w:num>
  <w:num w:numId="44">
    <w:abstractNumId w:val="46"/>
  </w:num>
  <w:num w:numId="45">
    <w:abstractNumId w:val="16"/>
  </w:num>
  <w:num w:numId="46">
    <w:abstractNumId w:val="49"/>
  </w:num>
  <w:num w:numId="47">
    <w:abstractNumId w:val="9"/>
  </w:num>
  <w:num w:numId="48">
    <w:abstractNumId w:val="23"/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</w:num>
  <w:num w:numId="51">
    <w:abstractNumId w:val="2"/>
  </w:num>
  <w:num w:numId="52">
    <w:abstractNumId w:val="33"/>
  </w:num>
  <w:num w:numId="53">
    <w:abstractNumId w:val="4"/>
  </w:num>
  <w:num w:numId="54">
    <w:abstractNumId w:val="5"/>
  </w:num>
  <w:num w:numId="55">
    <w:abstractNumId w:val="28"/>
  </w:num>
  <w:num w:numId="5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75"/>
    <w:rsid w:val="0000170D"/>
    <w:rsid w:val="00001ADB"/>
    <w:rsid w:val="00002F7E"/>
    <w:rsid w:val="000040FF"/>
    <w:rsid w:val="00004422"/>
    <w:rsid w:val="00005876"/>
    <w:rsid w:val="000078D7"/>
    <w:rsid w:val="00007C9E"/>
    <w:rsid w:val="00012570"/>
    <w:rsid w:val="000140A7"/>
    <w:rsid w:val="00015E27"/>
    <w:rsid w:val="00016EFB"/>
    <w:rsid w:val="00020054"/>
    <w:rsid w:val="00020CEA"/>
    <w:rsid w:val="00021BDC"/>
    <w:rsid w:val="00022296"/>
    <w:rsid w:val="00024305"/>
    <w:rsid w:val="00024492"/>
    <w:rsid w:val="000254A8"/>
    <w:rsid w:val="0002558A"/>
    <w:rsid w:val="00025870"/>
    <w:rsid w:val="00026E8E"/>
    <w:rsid w:val="00027C9F"/>
    <w:rsid w:val="00031B73"/>
    <w:rsid w:val="00031DEF"/>
    <w:rsid w:val="0003230B"/>
    <w:rsid w:val="0003365D"/>
    <w:rsid w:val="0003431F"/>
    <w:rsid w:val="0003575D"/>
    <w:rsid w:val="000362CE"/>
    <w:rsid w:val="00037AA6"/>
    <w:rsid w:val="00037BF1"/>
    <w:rsid w:val="00037F1A"/>
    <w:rsid w:val="00040239"/>
    <w:rsid w:val="00040CBC"/>
    <w:rsid w:val="00040E6D"/>
    <w:rsid w:val="00041915"/>
    <w:rsid w:val="00042F08"/>
    <w:rsid w:val="0004335E"/>
    <w:rsid w:val="00047201"/>
    <w:rsid w:val="00051CB3"/>
    <w:rsid w:val="00051DF7"/>
    <w:rsid w:val="00052D77"/>
    <w:rsid w:val="000539A2"/>
    <w:rsid w:val="00053EFD"/>
    <w:rsid w:val="0005749A"/>
    <w:rsid w:val="0006137F"/>
    <w:rsid w:val="00061724"/>
    <w:rsid w:val="00061917"/>
    <w:rsid w:val="000635EB"/>
    <w:rsid w:val="00063B6E"/>
    <w:rsid w:val="00064756"/>
    <w:rsid w:val="000668CC"/>
    <w:rsid w:val="000671B5"/>
    <w:rsid w:val="000747BC"/>
    <w:rsid w:val="00074E5F"/>
    <w:rsid w:val="00075058"/>
    <w:rsid w:val="00075638"/>
    <w:rsid w:val="00075DFF"/>
    <w:rsid w:val="00076B5C"/>
    <w:rsid w:val="000773BE"/>
    <w:rsid w:val="00077543"/>
    <w:rsid w:val="000777D6"/>
    <w:rsid w:val="0007788A"/>
    <w:rsid w:val="00077DEF"/>
    <w:rsid w:val="00081898"/>
    <w:rsid w:val="00081F04"/>
    <w:rsid w:val="000836D9"/>
    <w:rsid w:val="00085333"/>
    <w:rsid w:val="0008724F"/>
    <w:rsid w:val="0009007B"/>
    <w:rsid w:val="000928D7"/>
    <w:rsid w:val="00093C44"/>
    <w:rsid w:val="0009410B"/>
    <w:rsid w:val="000953BF"/>
    <w:rsid w:val="000956F9"/>
    <w:rsid w:val="000977A4"/>
    <w:rsid w:val="00097BD0"/>
    <w:rsid w:val="000A2AB9"/>
    <w:rsid w:val="000A392F"/>
    <w:rsid w:val="000A5B2E"/>
    <w:rsid w:val="000A5CA4"/>
    <w:rsid w:val="000A6530"/>
    <w:rsid w:val="000B3812"/>
    <w:rsid w:val="000B3A02"/>
    <w:rsid w:val="000B3A5D"/>
    <w:rsid w:val="000B5C6C"/>
    <w:rsid w:val="000B5D50"/>
    <w:rsid w:val="000B6CC9"/>
    <w:rsid w:val="000B7EE6"/>
    <w:rsid w:val="000C322D"/>
    <w:rsid w:val="000C33FD"/>
    <w:rsid w:val="000C3D30"/>
    <w:rsid w:val="000C50B1"/>
    <w:rsid w:val="000C5D53"/>
    <w:rsid w:val="000C6A49"/>
    <w:rsid w:val="000D18B5"/>
    <w:rsid w:val="000D2B52"/>
    <w:rsid w:val="000D4FDF"/>
    <w:rsid w:val="000D6904"/>
    <w:rsid w:val="000D6E88"/>
    <w:rsid w:val="000E0D62"/>
    <w:rsid w:val="000E13B3"/>
    <w:rsid w:val="000E24BD"/>
    <w:rsid w:val="000E26DD"/>
    <w:rsid w:val="000E390E"/>
    <w:rsid w:val="000E7D06"/>
    <w:rsid w:val="000E7EAD"/>
    <w:rsid w:val="000F02A0"/>
    <w:rsid w:val="000F17A5"/>
    <w:rsid w:val="000F1D6E"/>
    <w:rsid w:val="000F2A80"/>
    <w:rsid w:val="000F793F"/>
    <w:rsid w:val="000F7A7D"/>
    <w:rsid w:val="00100AE2"/>
    <w:rsid w:val="00100D8C"/>
    <w:rsid w:val="001027D8"/>
    <w:rsid w:val="00103968"/>
    <w:rsid w:val="001076FF"/>
    <w:rsid w:val="0011002F"/>
    <w:rsid w:val="00110910"/>
    <w:rsid w:val="001159F0"/>
    <w:rsid w:val="00116A43"/>
    <w:rsid w:val="00117916"/>
    <w:rsid w:val="00121217"/>
    <w:rsid w:val="0013346C"/>
    <w:rsid w:val="00136D8E"/>
    <w:rsid w:val="001371F0"/>
    <w:rsid w:val="001375B9"/>
    <w:rsid w:val="001408EA"/>
    <w:rsid w:val="00140B1C"/>
    <w:rsid w:val="00140D04"/>
    <w:rsid w:val="00141204"/>
    <w:rsid w:val="00144372"/>
    <w:rsid w:val="00145925"/>
    <w:rsid w:val="00145955"/>
    <w:rsid w:val="0014756C"/>
    <w:rsid w:val="00147ECA"/>
    <w:rsid w:val="00151233"/>
    <w:rsid w:val="00151FFC"/>
    <w:rsid w:val="00152F73"/>
    <w:rsid w:val="0015339A"/>
    <w:rsid w:val="00154428"/>
    <w:rsid w:val="00154D70"/>
    <w:rsid w:val="00156505"/>
    <w:rsid w:val="00157D39"/>
    <w:rsid w:val="001609C6"/>
    <w:rsid w:val="00161C87"/>
    <w:rsid w:val="00170F81"/>
    <w:rsid w:val="001712AA"/>
    <w:rsid w:val="00171FCF"/>
    <w:rsid w:val="00173EB0"/>
    <w:rsid w:val="001748BF"/>
    <w:rsid w:val="001767E4"/>
    <w:rsid w:val="0017684D"/>
    <w:rsid w:val="001768B8"/>
    <w:rsid w:val="00176EA5"/>
    <w:rsid w:val="00177156"/>
    <w:rsid w:val="0018071F"/>
    <w:rsid w:val="00181F99"/>
    <w:rsid w:val="00183E1A"/>
    <w:rsid w:val="001853DE"/>
    <w:rsid w:val="00185668"/>
    <w:rsid w:val="001869ED"/>
    <w:rsid w:val="00186F90"/>
    <w:rsid w:val="00187161"/>
    <w:rsid w:val="001871D1"/>
    <w:rsid w:val="00190EF9"/>
    <w:rsid w:val="00192D20"/>
    <w:rsid w:val="00192F99"/>
    <w:rsid w:val="001968F6"/>
    <w:rsid w:val="001971DB"/>
    <w:rsid w:val="001A1965"/>
    <w:rsid w:val="001A38EF"/>
    <w:rsid w:val="001A4157"/>
    <w:rsid w:val="001A68A7"/>
    <w:rsid w:val="001A6C6C"/>
    <w:rsid w:val="001B114B"/>
    <w:rsid w:val="001B2AC8"/>
    <w:rsid w:val="001B2EB3"/>
    <w:rsid w:val="001B36B7"/>
    <w:rsid w:val="001B3832"/>
    <w:rsid w:val="001B4065"/>
    <w:rsid w:val="001B64B3"/>
    <w:rsid w:val="001B79D9"/>
    <w:rsid w:val="001C3ACC"/>
    <w:rsid w:val="001C3DBE"/>
    <w:rsid w:val="001C4087"/>
    <w:rsid w:val="001C45BC"/>
    <w:rsid w:val="001C4812"/>
    <w:rsid w:val="001C49CD"/>
    <w:rsid w:val="001C55B7"/>
    <w:rsid w:val="001D1A1E"/>
    <w:rsid w:val="001D2361"/>
    <w:rsid w:val="001D2417"/>
    <w:rsid w:val="001D2BA6"/>
    <w:rsid w:val="001D4166"/>
    <w:rsid w:val="001D46C2"/>
    <w:rsid w:val="001D4EF1"/>
    <w:rsid w:val="001D51E4"/>
    <w:rsid w:val="001D5791"/>
    <w:rsid w:val="001D5B91"/>
    <w:rsid w:val="001D7999"/>
    <w:rsid w:val="001E123F"/>
    <w:rsid w:val="001E163B"/>
    <w:rsid w:val="001E498E"/>
    <w:rsid w:val="001E61E9"/>
    <w:rsid w:val="001E70AB"/>
    <w:rsid w:val="001F0F4B"/>
    <w:rsid w:val="001F1B8B"/>
    <w:rsid w:val="001F4FF3"/>
    <w:rsid w:val="001F7670"/>
    <w:rsid w:val="0020019D"/>
    <w:rsid w:val="00201181"/>
    <w:rsid w:val="00202DFE"/>
    <w:rsid w:val="0020409E"/>
    <w:rsid w:val="00204392"/>
    <w:rsid w:val="00204AAC"/>
    <w:rsid w:val="0020771A"/>
    <w:rsid w:val="00212D51"/>
    <w:rsid w:val="00213384"/>
    <w:rsid w:val="002138B9"/>
    <w:rsid w:val="00214174"/>
    <w:rsid w:val="002153F9"/>
    <w:rsid w:val="00220633"/>
    <w:rsid w:val="00220970"/>
    <w:rsid w:val="00223224"/>
    <w:rsid w:val="002237C9"/>
    <w:rsid w:val="00224940"/>
    <w:rsid w:val="002257C5"/>
    <w:rsid w:val="00226C2A"/>
    <w:rsid w:val="00226C32"/>
    <w:rsid w:val="00227914"/>
    <w:rsid w:val="00233F3D"/>
    <w:rsid w:val="002356CA"/>
    <w:rsid w:val="00236EA2"/>
    <w:rsid w:val="002377DB"/>
    <w:rsid w:val="00237C21"/>
    <w:rsid w:val="00241104"/>
    <w:rsid w:val="002417B9"/>
    <w:rsid w:val="00242493"/>
    <w:rsid w:val="00243055"/>
    <w:rsid w:val="00246221"/>
    <w:rsid w:val="00246338"/>
    <w:rsid w:val="00246A96"/>
    <w:rsid w:val="002478BA"/>
    <w:rsid w:val="00252BF8"/>
    <w:rsid w:val="00252C5C"/>
    <w:rsid w:val="002543E7"/>
    <w:rsid w:val="00254478"/>
    <w:rsid w:val="0025582D"/>
    <w:rsid w:val="00255E44"/>
    <w:rsid w:val="002576F3"/>
    <w:rsid w:val="0026283E"/>
    <w:rsid w:val="002637A8"/>
    <w:rsid w:val="00263E92"/>
    <w:rsid w:val="00264DAC"/>
    <w:rsid w:val="00265B26"/>
    <w:rsid w:val="0026662E"/>
    <w:rsid w:val="00266A00"/>
    <w:rsid w:val="00266F12"/>
    <w:rsid w:val="00270536"/>
    <w:rsid w:val="002709DD"/>
    <w:rsid w:val="00270BA3"/>
    <w:rsid w:val="002714EC"/>
    <w:rsid w:val="00271805"/>
    <w:rsid w:val="00271B84"/>
    <w:rsid w:val="00273163"/>
    <w:rsid w:val="00274773"/>
    <w:rsid w:val="0027490C"/>
    <w:rsid w:val="002754EB"/>
    <w:rsid w:val="0027772F"/>
    <w:rsid w:val="00277C32"/>
    <w:rsid w:val="002802C7"/>
    <w:rsid w:val="00281A67"/>
    <w:rsid w:val="00281E57"/>
    <w:rsid w:val="00282249"/>
    <w:rsid w:val="002832E9"/>
    <w:rsid w:val="002834F1"/>
    <w:rsid w:val="00285AB3"/>
    <w:rsid w:val="00286447"/>
    <w:rsid w:val="00286E51"/>
    <w:rsid w:val="002877BA"/>
    <w:rsid w:val="00292366"/>
    <w:rsid w:val="002942C1"/>
    <w:rsid w:val="00294471"/>
    <w:rsid w:val="00294F22"/>
    <w:rsid w:val="002959FF"/>
    <w:rsid w:val="002A0CC0"/>
    <w:rsid w:val="002A2EA9"/>
    <w:rsid w:val="002A4123"/>
    <w:rsid w:val="002A4CA7"/>
    <w:rsid w:val="002B162E"/>
    <w:rsid w:val="002B4AB5"/>
    <w:rsid w:val="002B4ED5"/>
    <w:rsid w:val="002B5CE1"/>
    <w:rsid w:val="002B60DA"/>
    <w:rsid w:val="002C281C"/>
    <w:rsid w:val="002C34DD"/>
    <w:rsid w:val="002C4226"/>
    <w:rsid w:val="002C4CDE"/>
    <w:rsid w:val="002C5DC9"/>
    <w:rsid w:val="002D0788"/>
    <w:rsid w:val="002D08A8"/>
    <w:rsid w:val="002D2531"/>
    <w:rsid w:val="002D2B09"/>
    <w:rsid w:val="002D2F45"/>
    <w:rsid w:val="002D3945"/>
    <w:rsid w:val="002D6224"/>
    <w:rsid w:val="002D759E"/>
    <w:rsid w:val="002D7CE7"/>
    <w:rsid w:val="002E0579"/>
    <w:rsid w:val="002E1664"/>
    <w:rsid w:val="002E1A65"/>
    <w:rsid w:val="002E2EC5"/>
    <w:rsid w:val="002E312B"/>
    <w:rsid w:val="002E4BBF"/>
    <w:rsid w:val="002E7619"/>
    <w:rsid w:val="002E7966"/>
    <w:rsid w:val="002F0AA5"/>
    <w:rsid w:val="002F18EC"/>
    <w:rsid w:val="002F2E14"/>
    <w:rsid w:val="002F310E"/>
    <w:rsid w:val="002F4CA4"/>
    <w:rsid w:val="002F7776"/>
    <w:rsid w:val="00300021"/>
    <w:rsid w:val="00301C3C"/>
    <w:rsid w:val="00302780"/>
    <w:rsid w:val="00303853"/>
    <w:rsid w:val="00303F58"/>
    <w:rsid w:val="0030430B"/>
    <w:rsid w:val="00304447"/>
    <w:rsid w:val="0030461D"/>
    <w:rsid w:val="00312154"/>
    <w:rsid w:val="00312CCD"/>
    <w:rsid w:val="0031459E"/>
    <w:rsid w:val="003145F7"/>
    <w:rsid w:val="00315163"/>
    <w:rsid w:val="00316BF9"/>
    <w:rsid w:val="00320160"/>
    <w:rsid w:val="00320F2F"/>
    <w:rsid w:val="0032201F"/>
    <w:rsid w:val="00322228"/>
    <w:rsid w:val="0032284D"/>
    <w:rsid w:val="00322DFC"/>
    <w:rsid w:val="003232CA"/>
    <w:rsid w:val="0032598B"/>
    <w:rsid w:val="003266B9"/>
    <w:rsid w:val="0032675A"/>
    <w:rsid w:val="00326A6C"/>
    <w:rsid w:val="0033019D"/>
    <w:rsid w:val="00331E22"/>
    <w:rsid w:val="00334001"/>
    <w:rsid w:val="0033439E"/>
    <w:rsid w:val="003364A8"/>
    <w:rsid w:val="00336B7C"/>
    <w:rsid w:val="00337C7B"/>
    <w:rsid w:val="00337CDE"/>
    <w:rsid w:val="003411ED"/>
    <w:rsid w:val="00341588"/>
    <w:rsid w:val="00341820"/>
    <w:rsid w:val="00342E6A"/>
    <w:rsid w:val="00343E9A"/>
    <w:rsid w:val="00343F00"/>
    <w:rsid w:val="00346786"/>
    <w:rsid w:val="00347CF5"/>
    <w:rsid w:val="003501D2"/>
    <w:rsid w:val="00351199"/>
    <w:rsid w:val="003515D6"/>
    <w:rsid w:val="003537DB"/>
    <w:rsid w:val="00353BF1"/>
    <w:rsid w:val="003562D8"/>
    <w:rsid w:val="00356DCA"/>
    <w:rsid w:val="00362B16"/>
    <w:rsid w:val="003638B5"/>
    <w:rsid w:val="003659FE"/>
    <w:rsid w:val="00367B99"/>
    <w:rsid w:val="00370766"/>
    <w:rsid w:val="0037140D"/>
    <w:rsid w:val="00371462"/>
    <w:rsid w:val="00371718"/>
    <w:rsid w:val="00372024"/>
    <w:rsid w:val="003723D3"/>
    <w:rsid w:val="00374586"/>
    <w:rsid w:val="00375640"/>
    <w:rsid w:val="003766E3"/>
    <w:rsid w:val="00377134"/>
    <w:rsid w:val="00377B74"/>
    <w:rsid w:val="003819ED"/>
    <w:rsid w:val="00385EED"/>
    <w:rsid w:val="0038752B"/>
    <w:rsid w:val="00390D4C"/>
    <w:rsid w:val="00396313"/>
    <w:rsid w:val="00397A26"/>
    <w:rsid w:val="003A1787"/>
    <w:rsid w:val="003A282A"/>
    <w:rsid w:val="003A3117"/>
    <w:rsid w:val="003A434E"/>
    <w:rsid w:val="003A50FD"/>
    <w:rsid w:val="003A65BC"/>
    <w:rsid w:val="003A66EF"/>
    <w:rsid w:val="003A7F31"/>
    <w:rsid w:val="003A7F70"/>
    <w:rsid w:val="003B10FB"/>
    <w:rsid w:val="003B1F3C"/>
    <w:rsid w:val="003B3367"/>
    <w:rsid w:val="003C06DB"/>
    <w:rsid w:val="003C3056"/>
    <w:rsid w:val="003C30B3"/>
    <w:rsid w:val="003C3297"/>
    <w:rsid w:val="003C5620"/>
    <w:rsid w:val="003C5A61"/>
    <w:rsid w:val="003C74A9"/>
    <w:rsid w:val="003C7593"/>
    <w:rsid w:val="003C7DFC"/>
    <w:rsid w:val="003D07FF"/>
    <w:rsid w:val="003D1300"/>
    <w:rsid w:val="003D1665"/>
    <w:rsid w:val="003D1B55"/>
    <w:rsid w:val="003D2118"/>
    <w:rsid w:val="003D2874"/>
    <w:rsid w:val="003D31BC"/>
    <w:rsid w:val="003D5C10"/>
    <w:rsid w:val="003D7329"/>
    <w:rsid w:val="003D7854"/>
    <w:rsid w:val="003D79D0"/>
    <w:rsid w:val="003E3C67"/>
    <w:rsid w:val="003E49F3"/>
    <w:rsid w:val="003E53F0"/>
    <w:rsid w:val="003E563D"/>
    <w:rsid w:val="003E59C6"/>
    <w:rsid w:val="003E692E"/>
    <w:rsid w:val="003E76C3"/>
    <w:rsid w:val="003F1EC5"/>
    <w:rsid w:val="003F40A5"/>
    <w:rsid w:val="003F48AC"/>
    <w:rsid w:val="003F73AD"/>
    <w:rsid w:val="003F7B38"/>
    <w:rsid w:val="003F7F83"/>
    <w:rsid w:val="004033AA"/>
    <w:rsid w:val="004044DC"/>
    <w:rsid w:val="00405C3E"/>
    <w:rsid w:val="0040789A"/>
    <w:rsid w:val="00407D64"/>
    <w:rsid w:val="00407E1F"/>
    <w:rsid w:val="0041225F"/>
    <w:rsid w:val="004129B4"/>
    <w:rsid w:val="004131BF"/>
    <w:rsid w:val="0041463C"/>
    <w:rsid w:val="0041551E"/>
    <w:rsid w:val="0042507F"/>
    <w:rsid w:val="0042612E"/>
    <w:rsid w:val="00431655"/>
    <w:rsid w:val="00431939"/>
    <w:rsid w:val="00432D61"/>
    <w:rsid w:val="00433E5B"/>
    <w:rsid w:val="00434158"/>
    <w:rsid w:val="00435182"/>
    <w:rsid w:val="00435460"/>
    <w:rsid w:val="00435C14"/>
    <w:rsid w:val="00436C60"/>
    <w:rsid w:val="00440F69"/>
    <w:rsid w:val="004434FD"/>
    <w:rsid w:val="00451577"/>
    <w:rsid w:val="00453ABC"/>
    <w:rsid w:val="00454910"/>
    <w:rsid w:val="004572A8"/>
    <w:rsid w:val="004603B8"/>
    <w:rsid w:val="0046276A"/>
    <w:rsid w:val="004629B6"/>
    <w:rsid w:val="00462C3C"/>
    <w:rsid w:val="00464DF1"/>
    <w:rsid w:val="0046502F"/>
    <w:rsid w:val="004659E7"/>
    <w:rsid w:val="004739E3"/>
    <w:rsid w:val="0047428B"/>
    <w:rsid w:val="004743AD"/>
    <w:rsid w:val="00476449"/>
    <w:rsid w:val="0047736E"/>
    <w:rsid w:val="00480BEA"/>
    <w:rsid w:val="00481701"/>
    <w:rsid w:val="004825DA"/>
    <w:rsid w:val="00482859"/>
    <w:rsid w:val="00483D9C"/>
    <w:rsid w:val="00484BB5"/>
    <w:rsid w:val="0048538B"/>
    <w:rsid w:val="004854C2"/>
    <w:rsid w:val="004900D1"/>
    <w:rsid w:val="00490B1F"/>
    <w:rsid w:val="00490B45"/>
    <w:rsid w:val="00491128"/>
    <w:rsid w:val="00491B8C"/>
    <w:rsid w:val="0049347C"/>
    <w:rsid w:val="00493C29"/>
    <w:rsid w:val="00494191"/>
    <w:rsid w:val="004944FC"/>
    <w:rsid w:val="004A15F1"/>
    <w:rsid w:val="004A1767"/>
    <w:rsid w:val="004A1BBC"/>
    <w:rsid w:val="004A44A6"/>
    <w:rsid w:val="004A698D"/>
    <w:rsid w:val="004B125C"/>
    <w:rsid w:val="004B3756"/>
    <w:rsid w:val="004B3BEB"/>
    <w:rsid w:val="004B440B"/>
    <w:rsid w:val="004B5251"/>
    <w:rsid w:val="004B5E15"/>
    <w:rsid w:val="004B5EDB"/>
    <w:rsid w:val="004B600C"/>
    <w:rsid w:val="004B6400"/>
    <w:rsid w:val="004C20B1"/>
    <w:rsid w:val="004C2454"/>
    <w:rsid w:val="004C626C"/>
    <w:rsid w:val="004C7CC6"/>
    <w:rsid w:val="004D0588"/>
    <w:rsid w:val="004D1DFB"/>
    <w:rsid w:val="004D22B8"/>
    <w:rsid w:val="004D338D"/>
    <w:rsid w:val="004D47BE"/>
    <w:rsid w:val="004D4C11"/>
    <w:rsid w:val="004D4F7B"/>
    <w:rsid w:val="004D52D4"/>
    <w:rsid w:val="004D5695"/>
    <w:rsid w:val="004D6067"/>
    <w:rsid w:val="004D633D"/>
    <w:rsid w:val="004D66FF"/>
    <w:rsid w:val="004D6B77"/>
    <w:rsid w:val="004E10DB"/>
    <w:rsid w:val="004E2406"/>
    <w:rsid w:val="004E25B2"/>
    <w:rsid w:val="004E588B"/>
    <w:rsid w:val="004E67E2"/>
    <w:rsid w:val="004F054E"/>
    <w:rsid w:val="004F1F25"/>
    <w:rsid w:val="004F36D5"/>
    <w:rsid w:val="004F3DFD"/>
    <w:rsid w:val="004F52B5"/>
    <w:rsid w:val="004F669C"/>
    <w:rsid w:val="004F73F7"/>
    <w:rsid w:val="004F740E"/>
    <w:rsid w:val="00500104"/>
    <w:rsid w:val="00500464"/>
    <w:rsid w:val="005013F6"/>
    <w:rsid w:val="00504610"/>
    <w:rsid w:val="00505A1D"/>
    <w:rsid w:val="00506A64"/>
    <w:rsid w:val="00507F8B"/>
    <w:rsid w:val="0051470A"/>
    <w:rsid w:val="00516757"/>
    <w:rsid w:val="00516FAF"/>
    <w:rsid w:val="00517A96"/>
    <w:rsid w:val="0052043F"/>
    <w:rsid w:val="005208B7"/>
    <w:rsid w:val="00520D6A"/>
    <w:rsid w:val="00520F85"/>
    <w:rsid w:val="00521082"/>
    <w:rsid w:val="00524628"/>
    <w:rsid w:val="00526288"/>
    <w:rsid w:val="00526993"/>
    <w:rsid w:val="00527973"/>
    <w:rsid w:val="00530425"/>
    <w:rsid w:val="005312CE"/>
    <w:rsid w:val="0053217A"/>
    <w:rsid w:val="0053276E"/>
    <w:rsid w:val="00533E42"/>
    <w:rsid w:val="00534A4D"/>
    <w:rsid w:val="00534A58"/>
    <w:rsid w:val="005353E4"/>
    <w:rsid w:val="00535C50"/>
    <w:rsid w:val="0053688B"/>
    <w:rsid w:val="005369BA"/>
    <w:rsid w:val="00537246"/>
    <w:rsid w:val="005373A5"/>
    <w:rsid w:val="005378D4"/>
    <w:rsid w:val="005403E7"/>
    <w:rsid w:val="0054118C"/>
    <w:rsid w:val="00541223"/>
    <w:rsid w:val="00541833"/>
    <w:rsid w:val="00542458"/>
    <w:rsid w:val="00544FC9"/>
    <w:rsid w:val="00546C71"/>
    <w:rsid w:val="00546FCA"/>
    <w:rsid w:val="00553375"/>
    <w:rsid w:val="005539C9"/>
    <w:rsid w:val="00553A4F"/>
    <w:rsid w:val="00554F4D"/>
    <w:rsid w:val="00555B87"/>
    <w:rsid w:val="005601D4"/>
    <w:rsid w:val="00560970"/>
    <w:rsid w:val="005615A7"/>
    <w:rsid w:val="005615FF"/>
    <w:rsid w:val="00562CE0"/>
    <w:rsid w:val="00563FCF"/>
    <w:rsid w:val="005647FC"/>
    <w:rsid w:val="00564D39"/>
    <w:rsid w:val="00565226"/>
    <w:rsid w:val="005654FB"/>
    <w:rsid w:val="00565ED3"/>
    <w:rsid w:val="00570869"/>
    <w:rsid w:val="0057098A"/>
    <w:rsid w:val="00570AC7"/>
    <w:rsid w:val="0057168F"/>
    <w:rsid w:val="00571C8F"/>
    <w:rsid w:val="00572508"/>
    <w:rsid w:val="0057252C"/>
    <w:rsid w:val="00573220"/>
    <w:rsid w:val="00573FBE"/>
    <w:rsid w:val="00576798"/>
    <w:rsid w:val="0058176F"/>
    <w:rsid w:val="0058246A"/>
    <w:rsid w:val="0058254C"/>
    <w:rsid w:val="0058380E"/>
    <w:rsid w:val="005873B3"/>
    <w:rsid w:val="005908CB"/>
    <w:rsid w:val="00592C43"/>
    <w:rsid w:val="00593723"/>
    <w:rsid w:val="00593F16"/>
    <w:rsid w:val="00594C95"/>
    <w:rsid w:val="00596963"/>
    <w:rsid w:val="005A3195"/>
    <w:rsid w:val="005A447F"/>
    <w:rsid w:val="005A48BB"/>
    <w:rsid w:val="005B10E3"/>
    <w:rsid w:val="005B2054"/>
    <w:rsid w:val="005B263A"/>
    <w:rsid w:val="005B3035"/>
    <w:rsid w:val="005B43AC"/>
    <w:rsid w:val="005B44F3"/>
    <w:rsid w:val="005B4953"/>
    <w:rsid w:val="005B5E97"/>
    <w:rsid w:val="005C00CD"/>
    <w:rsid w:val="005C3B81"/>
    <w:rsid w:val="005C529D"/>
    <w:rsid w:val="005C57FA"/>
    <w:rsid w:val="005C5E3A"/>
    <w:rsid w:val="005C6410"/>
    <w:rsid w:val="005C6854"/>
    <w:rsid w:val="005C6966"/>
    <w:rsid w:val="005D0157"/>
    <w:rsid w:val="005D18E9"/>
    <w:rsid w:val="005D21D8"/>
    <w:rsid w:val="005D21F6"/>
    <w:rsid w:val="005D6009"/>
    <w:rsid w:val="005D767E"/>
    <w:rsid w:val="005D7ADB"/>
    <w:rsid w:val="005D7F84"/>
    <w:rsid w:val="005E0430"/>
    <w:rsid w:val="005E3047"/>
    <w:rsid w:val="005E4959"/>
    <w:rsid w:val="005E5B70"/>
    <w:rsid w:val="005F19CE"/>
    <w:rsid w:val="005F2892"/>
    <w:rsid w:val="005F367C"/>
    <w:rsid w:val="005F3A57"/>
    <w:rsid w:val="005F409F"/>
    <w:rsid w:val="005F49E9"/>
    <w:rsid w:val="005F5DD7"/>
    <w:rsid w:val="005F7A7C"/>
    <w:rsid w:val="00600BE0"/>
    <w:rsid w:val="00600E4D"/>
    <w:rsid w:val="00602A1C"/>
    <w:rsid w:val="0060522C"/>
    <w:rsid w:val="00606323"/>
    <w:rsid w:val="00606A10"/>
    <w:rsid w:val="00607CD9"/>
    <w:rsid w:val="00610B8F"/>
    <w:rsid w:val="00612B39"/>
    <w:rsid w:val="00614CF0"/>
    <w:rsid w:val="00623977"/>
    <w:rsid w:val="00624221"/>
    <w:rsid w:val="00626CBF"/>
    <w:rsid w:val="00627DA0"/>
    <w:rsid w:val="00630E24"/>
    <w:rsid w:val="006310CB"/>
    <w:rsid w:val="00633695"/>
    <w:rsid w:val="00640035"/>
    <w:rsid w:val="00641552"/>
    <w:rsid w:val="006423EA"/>
    <w:rsid w:val="00644101"/>
    <w:rsid w:val="006463E2"/>
    <w:rsid w:val="006478FC"/>
    <w:rsid w:val="00650BAC"/>
    <w:rsid w:val="00651052"/>
    <w:rsid w:val="00653371"/>
    <w:rsid w:val="00653782"/>
    <w:rsid w:val="006611EE"/>
    <w:rsid w:val="00662A8A"/>
    <w:rsid w:val="00664151"/>
    <w:rsid w:val="00664FB5"/>
    <w:rsid w:val="0066541D"/>
    <w:rsid w:val="00666411"/>
    <w:rsid w:val="00666A29"/>
    <w:rsid w:val="00667591"/>
    <w:rsid w:val="006705F0"/>
    <w:rsid w:val="0067150D"/>
    <w:rsid w:val="006729C7"/>
    <w:rsid w:val="00672AD8"/>
    <w:rsid w:val="00674E72"/>
    <w:rsid w:val="0067630A"/>
    <w:rsid w:val="00676CA4"/>
    <w:rsid w:val="00677117"/>
    <w:rsid w:val="006776BA"/>
    <w:rsid w:val="00682315"/>
    <w:rsid w:val="006840A4"/>
    <w:rsid w:val="006867BC"/>
    <w:rsid w:val="00686B56"/>
    <w:rsid w:val="00686D65"/>
    <w:rsid w:val="00687155"/>
    <w:rsid w:val="0069193D"/>
    <w:rsid w:val="00691B74"/>
    <w:rsid w:val="00692A36"/>
    <w:rsid w:val="00694E35"/>
    <w:rsid w:val="006950BE"/>
    <w:rsid w:val="00696FB9"/>
    <w:rsid w:val="006A0979"/>
    <w:rsid w:val="006A30DD"/>
    <w:rsid w:val="006A3CA0"/>
    <w:rsid w:val="006A4826"/>
    <w:rsid w:val="006A5032"/>
    <w:rsid w:val="006A534E"/>
    <w:rsid w:val="006A7FF4"/>
    <w:rsid w:val="006B2B17"/>
    <w:rsid w:val="006B2B9F"/>
    <w:rsid w:val="006B3109"/>
    <w:rsid w:val="006B4DFF"/>
    <w:rsid w:val="006B5584"/>
    <w:rsid w:val="006C0111"/>
    <w:rsid w:val="006C04C4"/>
    <w:rsid w:val="006C0A79"/>
    <w:rsid w:val="006C137F"/>
    <w:rsid w:val="006C1D9B"/>
    <w:rsid w:val="006C1E48"/>
    <w:rsid w:val="006C57CC"/>
    <w:rsid w:val="006C5BB9"/>
    <w:rsid w:val="006C5D20"/>
    <w:rsid w:val="006C6150"/>
    <w:rsid w:val="006C7959"/>
    <w:rsid w:val="006C7A27"/>
    <w:rsid w:val="006C7C67"/>
    <w:rsid w:val="006D0382"/>
    <w:rsid w:val="006D128E"/>
    <w:rsid w:val="006D215A"/>
    <w:rsid w:val="006D2DDD"/>
    <w:rsid w:val="006D3FD3"/>
    <w:rsid w:val="006D493C"/>
    <w:rsid w:val="006D56AF"/>
    <w:rsid w:val="006D61C1"/>
    <w:rsid w:val="006D68C0"/>
    <w:rsid w:val="006E0975"/>
    <w:rsid w:val="006E1490"/>
    <w:rsid w:val="006E22C8"/>
    <w:rsid w:val="006E33A6"/>
    <w:rsid w:val="006E34CE"/>
    <w:rsid w:val="006E5A31"/>
    <w:rsid w:val="006E5CED"/>
    <w:rsid w:val="006E5DB2"/>
    <w:rsid w:val="006E6F47"/>
    <w:rsid w:val="006F17FC"/>
    <w:rsid w:val="006F269B"/>
    <w:rsid w:val="006F370B"/>
    <w:rsid w:val="006F4DEA"/>
    <w:rsid w:val="006F7006"/>
    <w:rsid w:val="006F704C"/>
    <w:rsid w:val="0070014F"/>
    <w:rsid w:val="007004B3"/>
    <w:rsid w:val="00700787"/>
    <w:rsid w:val="0070100B"/>
    <w:rsid w:val="00702620"/>
    <w:rsid w:val="00702AC8"/>
    <w:rsid w:val="007052FD"/>
    <w:rsid w:val="007053B8"/>
    <w:rsid w:val="00705891"/>
    <w:rsid w:val="00707752"/>
    <w:rsid w:val="00707E63"/>
    <w:rsid w:val="00707F7D"/>
    <w:rsid w:val="0071164A"/>
    <w:rsid w:val="00714349"/>
    <w:rsid w:val="00714762"/>
    <w:rsid w:val="00716527"/>
    <w:rsid w:val="00717598"/>
    <w:rsid w:val="007202DC"/>
    <w:rsid w:val="00722190"/>
    <w:rsid w:val="007243F2"/>
    <w:rsid w:val="00724DDA"/>
    <w:rsid w:val="00724FB6"/>
    <w:rsid w:val="00725F6C"/>
    <w:rsid w:val="00726C20"/>
    <w:rsid w:val="00727356"/>
    <w:rsid w:val="007311A5"/>
    <w:rsid w:val="007321C7"/>
    <w:rsid w:val="007338AA"/>
    <w:rsid w:val="007340B5"/>
    <w:rsid w:val="0073467C"/>
    <w:rsid w:val="00734696"/>
    <w:rsid w:val="00736792"/>
    <w:rsid w:val="007421AD"/>
    <w:rsid w:val="0074289F"/>
    <w:rsid w:val="007430A2"/>
    <w:rsid w:val="00745517"/>
    <w:rsid w:val="0074591B"/>
    <w:rsid w:val="00746286"/>
    <w:rsid w:val="007475F4"/>
    <w:rsid w:val="00750634"/>
    <w:rsid w:val="0075096C"/>
    <w:rsid w:val="0075126A"/>
    <w:rsid w:val="007515F1"/>
    <w:rsid w:val="007526C0"/>
    <w:rsid w:val="00752A03"/>
    <w:rsid w:val="0076093F"/>
    <w:rsid w:val="00763688"/>
    <w:rsid w:val="00764FF4"/>
    <w:rsid w:val="0076501E"/>
    <w:rsid w:val="00765166"/>
    <w:rsid w:val="00766810"/>
    <w:rsid w:val="00771CDF"/>
    <w:rsid w:val="00773B60"/>
    <w:rsid w:val="00774D4A"/>
    <w:rsid w:val="00774E50"/>
    <w:rsid w:val="00776A28"/>
    <w:rsid w:val="007800D0"/>
    <w:rsid w:val="00780529"/>
    <w:rsid w:val="007818CE"/>
    <w:rsid w:val="00782453"/>
    <w:rsid w:val="00782A41"/>
    <w:rsid w:val="00782E1F"/>
    <w:rsid w:val="007844B1"/>
    <w:rsid w:val="007875A3"/>
    <w:rsid w:val="00790ED9"/>
    <w:rsid w:val="00796618"/>
    <w:rsid w:val="00796E66"/>
    <w:rsid w:val="007A02D0"/>
    <w:rsid w:val="007A080B"/>
    <w:rsid w:val="007A1568"/>
    <w:rsid w:val="007A1C6A"/>
    <w:rsid w:val="007A27FB"/>
    <w:rsid w:val="007A3695"/>
    <w:rsid w:val="007A6AC4"/>
    <w:rsid w:val="007A7344"/>
    <w:rsid w:val="007A76AE"/>
    <w:rsid w:val="007B1483"/>
    <w:rsid w:val="007B265A"/>
    <w:rsid w:val="007B34FD"/>
    <w:rsid w:val="007B4911"/>
    <w:rsid w:val="007B6687"/>
    <w:rsid w:val="007C163C"/>
    <w:rsid w:val="007C2F13"/>
    <w:rsid w:val="007C4234"/>
    <w:rsid w:val="007C5E1A"/>
    <w:rsid w:val="007C6ABF"/>
    <w:rsid w:val="007C6C8A"/>
    <w:rsid w:val="007C6DA1"/>
    <w:rsid w:val="007D25B9"/>
    <w:rsid w:val="007D25D4"/>
    <w:rsid w:val="007D50B9"/>
    <w:rsid w:val="007D70F1"/>
    <w:rsid w:val="007D71FA"/>
    <w:rsid w:val="007E23D1"/>
    <w:rsid w:val="007E2CBC"/>
    <w:rsid w:val="007E3022"/>
    <w:rsid w:val="007E3B29"/>
    <w:rsid w:val="007E3B32"/>
    <w:rsid w:val="007E486F"/>
    <w:rsid w:val="007E499F"/>
    <w:rsid w:val="007E545F"/>
    <w:rsid w:val="007E5D4A"/>
    <w:rsid w:val="007E6A20"/>
    <w:rsid w:val="007E7D95"/>
    <w:rsid w:val="007F252F"/>
    <w:rsid w:val="007F2B17"/>
    <w:rsid w:val="007F4453"/>
    <w:rsid w:val="007F44E7"/>
    <w:rsid w:val="007F4F0B"/>
    <w:rsid w:val="007F5765"/>
    <w:rsid w:val="007F596D"/>
    <w:rsid w:val="007F61D0"/>
    <w:rsid w:val="007F6A36"/>
    <w:rsid w:val="007F6F45"/>
    <w:rsid w:val="00800760"/>
    <w:rsid w:val="008023CF"/>
    <w:rsid w:val="00802512"/>
    <w:rsid w:val="008028E9"/>
    <w:rsid w:val="00803889"/>
    <w:rsid w:val="00806212"/>
    <w:rsid w:val="00810629"/>
    <w:rsid w:val="00813174"/>
    <w:rsid w:val="00813C0E"/>
    <w:rsid w:val="00822C55"/>
    <w:rsid w:val="00822E94"/>
    <w:rsid w:val="0082335D"/>
    <w:rsid w:val="0082398B"/>
    <w:rsid w:val="00823D83"/>
    <w:rsid w:val="00824343"/>
    <w:rsid w:val="00825947"/>
    <w:rsid w:val="00825E74"/>
    <w:rsid w:val="00825F80"/>
    <w:rsid w:val="00826F95"/>
    <w:rsid w:val="008279FA"/>
    <w:rsid w:val="00827A47"/>
    <w:rsid w:val="00832B65"/>
    <w:rsid w:val="00833156"/>
    <w:rsid w:val="00833750"/>
    <w:rsid w:val="00834B6B"/>
    <w:rsid w:val="00835EEA"/>
    <w:rsid w:val="00835FD1"/>
    <w:rsid w:val="0084356E"/>
    <w:rsid w:val="008437F6"/>
    <w:rsid w:val="00845D66"/>
    <w:rsid w:val="00846CE7"/>
    <w:rsid w:val="00851338"/>
    <w:rsid w:val="00852EFB"/>
    <w:rsid w:val="0085333B"/>
    <w:rsid w:val="008556A9"/>
    <w:rsid w:val="008572A7"/>
    <w:rsid w:val="00857F62"/>
    <w:rsid w:val="00860185"/>
    <w:rsid w:val="008614D8"/>
    <w:rsid w:val="0086318C"/>
    <w:rsid w:val="00864A3B"/>
    <w:rsid w:val="00865E88"/>
    <w:rsid w:val="00870B0C"/>
    <w:rsid w:val="0087123B"/>
    <w:rsid w:val="0087269B"/>
    <w:rsid w:val="0087341F"/>
    <w:rsid w:val="0087405F"/>
    <w:rsid w:val="00874906"/>
    <w:rsid w:val="00874BD4"/>
    <w:rsid w:val="0087556D"/>
    <w:rsid w:val="00877D1B"/>
    <w:rsid w:val="00880E2C"/>
    <w:rsid w:val="00882934"/>
    <w:rsid w:val="00884423"/>
    <w:rsid w:val="0088626E"/>
    <w:rsid w:val="00886908"/>
    <w:rsid w:val="00886B76"/>
    <w:rsid w:val="00890187"/>
    <w:rsid w:val="00890718"/>
    <w:rsid w:val="00891C68"/>
    <w:rsid w:val="00891D95"/>
    <w:rsid w:val="00891E4B"/>
    <w:rsid w:val="008938A8"/>
    <w:rsid w:val="0089544D"/>
    <w:rsid w:val="00896EAC"/>
    <w:rsid w:val="008A2913"/>
    <w:rsid w:val="008A3076"/>
    <w:rsid w:val="008A3274"/>
    <w:rsid w:val="008A3941"/>
    <w:rsid w:val="008A4076"/>
    <w:rsid w:val="008A49A3"/>
    <w:rsid w:val="008A4C66"/>
    <w:rsid w:val="008A605D"/>
    <w:rsid w:val="008A7609"/>
    <w:rsid w:val="008A7E47"/>
    <w:rsid w:val="008B089E"/>
    <w:rsid w:val="008B1495"/>
    <w:rsid w:val="008B5EC4"/>
    <w:rsid w:val="008B620F"/>
    <w:rsid w:val="008B6553"/>
    <w:rsid w:val="008B7775"/>
    <w:rsid w:val="008B7DEC"/>
    <w:rsid w:val="008C6296"/>
    <w:rsid w:val="008C70D7"/>
    <w:rsid w:val="008D3011"/>
    <w:rsid w:val="008D3799"/>
    <w:rsid w:val="008D4524"/>
    <w:rsid w:val="008D5956"/>
    <w:rsid w:val="008D5E53"/>
    <w:rsid w:val="008D5FAF"/>
    <w:rsid w:val="008D7052"/>
    <w:rsid w:val="008D763B"/>
    <w:rsid w:val="008E0E1D"/>
    <w:rsid w:val="008E103F"/>
    <w:rsid w:val="008E1B6A"/>
    <w:rsid w:val="008E1F13"/>
    <w:rsid w:val="008E2CF9"/>
    <w:rsid w:val="008E33F2"/>
    <w:rsid w:val="008E3A13"/>
    <w:rsid w:val="008E3AEA"/>
    <w:rsid w:val="008E5E27"/>
    <w:rsid w:val="008F06BC"/>
    <w:rsid w:val="008F1A32"/>
    <w:rsid w:val="008F1FA3"/>
    <w:rsid w:val="008F2364"/>
    <w:rsid w:val="008F3FB5"/>
    <w:rsid w:val="008F4649"/>
    <w:rsid w:val="008F5431"/>
    <w:rsid w:val="008F5FAA"/>
    <w:rsid w:val="00900699"/>
    <w:rsid w:val="00902C94"/>
    <w:rsid w:val="0090522D"/>
    <w:rsid w:val="009054AC"/>
    <w:rsid w:val="00911214"/>
    <w:rsid w:val="0091131F"/>
    <w:rsid w:val="009126B1"/>
    <w:rsid w:val="00913DCC"/>
    <w:rsid w:val="009151E1"/>
    <w:rsid w:val="00915E2D"/>
    <w:rsid w:val="00917197"/>
    <w:rsid w:val="0092000E"/>
    <w:rsid w:val="0092261B"/>
    <w:rsid w:val="00923148"/>
    <w:rsid w:val="009241EA"/>
    <w:rsid w:val="00925E8C"/>
    <w:rsid w:val="00926D5B"/>
    <w:rsid w:val="00926DB6"/>
    <w:rsid w:val="009325A5"/>
    <w:rsid w:val="00932ED8"/>
    <w:rsid w:val="00933791"/>
    <w:rsid w:val="00933A36"/>
    <w:rsid w:val="00937531"/>
    <w:rsid w:val="00941910"/>
    <w:rsid w:val="00942AD8"/>
    <w:rsid w:val="00942E98"/>
    <w:rsid w:val="0094401C"/>
    <w:rsid w:val="009440A8"/>
    <w:rsid w:val="00944D4A"/>
    <w:rsid w:val="00946F81"/>
    <w:rsid w:val="00950C1A"/>
    <w:rsid w:val="00952D1E"/>
    <w:rsid w:val="00954F05"/>
    <w:rsid w:val="00957670"/>
    <w:rsid w:val="00960526"/>
    <w:rsid w:val="00961577"/>
    <w:rsid w:val="009618DE"/>
    <w:rsid w:val="009621C9"/>
    <w:rsid w:val="009628BD"/>
    <w:rsid w:val="00962A37"/>
    <w:rsid w:val="00962D0E"/>
    <w:rsid w:val="009630BD"/>
    <w:rsid w:val="009634EA"/>
    <w:rsid w:val="00963583"/>
    <w:rsid w:val="009639EA"/>
    <w:rsid w:val="00965267"/>
    <w:rsid w:val="00966BFD"/>
    <w:rsid w:val="009704BE"/>
    <w:rsid w:val="00970F0D"/>
    <w:rsid w:val="009713CD"/>
    <w:rsid w:val="00972E1A"/>
    <w:rsid w:val="00973A47"/>
    <w:rsid w:val="00976905"/>
    <w:rsid w:val="009779FF"/>
    <w:rsid w:val="00981BB3"/>
    <w:rsid w:val="0098281E"/>
    <w:rsid w:val="009829BC"/>
    <w:rsid w:val="00982B25"/>
    <w:rsid w:val="00984B3A"/>
    <w:rsid w:val="00993092"/>
    <w:rsid w:val="00993E0B"/>
    <w:rsid w:val="009968F6"/>
    <w:rsid w:val="009978AF"/>
    <w:rsid w:val="009A2C15"/>
    <w:rsid w:val="009A2C9B"/>
    <w:rsid w:val="009A4003"/>
    <w:rsid w:val="009A480A"/>
    <w:rsid w:val="009A5652"/>
    <w:rsid w:val="009B243E"/>
    <w:rsid w:val="009B25AC"/>
    <w:rsid w:val="009B2BF8"/>
    <w:rsid w:val="009B37A0"/>
    <w:rsid w:val="009B3897"/>
    <w:rsid w:val="009B4D6E"/>
    <w:rsid w:val="009B4FB2"/>
    <w:rsid w:val="009B6F31"/>
    <w:rsid w:val="009C1B32"/>
    <w:rsid w:val="009C358E"/>
    <w:rsid w:val="009C4236"/>
    <w:rsid w:val="009C5595"/>
    <w:rsid w:val="009C56E8"/>
    <w:rsid w:val="009C5C30"/>
    <w:rsid w:val="009C70C4"/>
    <w:rsid w:val="009C7607"/>
    <w:rsid w:val="009C797B"/>
    <w:rsid w:val="009D4B79"/>
    <w:rsid w:val="009D55C0"/>
    <w:rsid w:val="009D6027"/>
    <w:rsid w:val="009D6923"/>
    <w:rsid w:val="009D704A"/>
    <w:rsid w:val="009E19ED"/>
    <w:rsid w:val="009E1E90"/>
    <w:rsid w:val="009E4B10"/>
    <w:rsid w:val="009E4F74"/>
    <w:rsid w:val="009F1C99"/>
    <w:rsid w:val="009F29F3"/>
    <w:rsid w:val="009F4B70"/>
    <w:rsid w:val="009F5911"/>
    <w:rsid w:val="009F64CB"/>
    <w:rsid w:val="00A002DD"/>
    <w:rsid w:val="00A0128F"/>
    <w:rsid w:val="00A02483"/>
    <w:rsid w:val="00A1169D"/>
    <w:rsid w:val="00A12156"/>
    <w:rsid w:val="00A176B4"/>
    <w:rsid w:val="00A203EC"/>
    <w:rsid w:val="00A20FD9"/>
    <w:rsid w:val="00A212F0"/>
    <w:rsid w:val="00A21AF3"/>
    <w:rsid w:val="00A21B75"/>
    <w:rsid w:val="00A2275E"/>
    <w:rsid w:val="00A22873"/>
    <w:rsid w:val="00A23D2A"/>
    <w:rsid w:val="00A244A1"/>
    <w:rsid w:val="00A24D1F"/>
    <w:rsid w:val="00A24F28"/>
    <w:rsid w:val="00A25567"/>
    <w:rsid w:val="00A257EF"/>
    <w:rsid w:val="00A26CFE"/>
    <w:rsid w:val="00A26F0A"/>
    <w:rsid w:val="00A2798D"/>
    <w:rsid w:val="00A31A31"/>
    <w:rsid w:val="00A31ECD"/>
    <w:rsid w:val="00A320FE"/>
    <w:rsid w:val="00A3402C"/>
    <w:rsid w:val="00A3490C"/>
    <w:rsid w:val="00A34F60"/>
    <w:rsid w:val="00A35107"/>
    <w:rsid w:val="00A369F7"/>
    <w:rsid w:val="00A37E15"/>
    <w:rsid w:val="00A409C7"/>
    <w:rsid w:val="00A41B04"/>
    <w:rsid w:val="00A42E8C"/>
    <w:rsid w:val="00A44A90"/>
    <w:rsid w:val="00A451B8"/>
    <w:rsid w:val="00A45BE9"/>
    <w:rsid w:val="00A45DD7"/>
    <w:rsid w:val="00A469C9"/>
    <w:rsid w:val="00A5132F"/>
    <w:rsid w:val="00A525F9"/>
    <w:rsid w:val="00A5364D"/>
    <w:rsid w:val="00A5632E"/>
    <w:rsid w:val="00A57235"/>
    <w:rsid w:val="00A57260"/>
    <w:rsid w:val="00A574CE"/>
    <w:rsid w:val="00A603E6"/>
    <w:rsid w:val="00A6052F"/>
    <w:rsid w:val="00A60C65"/>
    <w:rsid w:val="00A65CFC"/>
    <w:rsid w:val="00A66034"/>
    <w:rsid w:val="00A663CF"/>
    <w:rsid w:val="00A672C1"/>
    <w:rsid w:val="00A70E13"/>
    <w:rsid w:val="00A719C8"/>
    <w:rsid w:val="00A72335"/>
    <w:rsid w:val="00A7277D"/>
    <w:rsid w:val="00A73E4D"/>
    <w:rsid w:val="00A74303"/>
    <w:rsid w:val="00A81571"/>
    <w:rsid w:val="00A8306D"/>
    <w:rsid w:val="00A83394"/>
    <w:rsid w:val="00A8446D"/>
    <w:rsid w:val="00A84787"/>
    <w:rsid w:val="00A84EF8"/>
    <w:rsid w:val="00A8616A"/>
    <w:rsid w:val="00A87319"/>
    <w:rsid w:val="00A87917"/>
    <w:rsid w:val="00A9213D"/>
    <w:rsid w:val="00A92F3D"/>
    <w:rsid w:val="00A95AD7"/>
    <w:rsid w:val="00A962AB"/>
    <w:rsid w:val="00AA13CF"/>
    <w:rsid w:val="00AA1D25"/>
    <w:rsid w:val="00AA22F8"/>
    <w:rsid w:val="00AA50B9"/>
    <w:rsid w:val="00AA5399"/>
    <w:rsid w:val="00AB0650"/>
    <w:rsid w:val="00AB2977"/>
    <w:rsid w:val="00AB2FB5"/>
    <w:rsid w:val="00AB584B"/>
    <w:rsid w:val="00AB5FF1"/>
    <w:rsid w:val="00AC0BBE"/>
    <w:rsid w:val="00AC1B13"/>
    <w:rsid w:val="00AC200F"/>
    <w:rsid w:val="00AC539B"/>
    <w:rsid w:val="00AC5884"/>
    <w:rsid w:val="00AC6570"/>
    <w:rsid w:val="00AC6B04"/>
    <w:rsid w:val="00AC72DA"/>
    <w:rsid w:val="00AD39CC"/>
    <w:rsid w:val="00AD5ABB"/>
    <w:rsid w:val="00AD5FAA"/>
    <w:rsid w:val="00AD78FF"/>
    <w:rsid w:val="00AE3F13"/>
    <w:rsid w:val="00AE428F"/>
    <w:rsid w:val="00AF12A6"/>
    <w:rsid w:val="00AF484A"/>
    <w:rsid w:val="00AF67F6"/>
    <w:rsid w:val="00AF69DE"/>
    <w:rsid w:val="00AF6E5F"/>
    <w:rsid w:val="00AF6F51"/>
    <w:rsid w:val="00AF7567"/>
    <w:rsid w:val="00B00A76"/>
    <w:rsid w:val="00B01E3C"/>
    <w:rsid w:val="00B042E1"/>
    <w:rsid w:val="00B0467C"/>
    <w:rsid w:val="00B06EC7"/>
    <w:rsid w:val="00B07F26"/>
    <w:rsid w:val="00B07FCA"/>
    <w:rsid w:val="00B11839"/>
    <w:rsid w:val="00B123FB"/>
    <w:rsid w:val="00B14093"/>
    <w:rsid w:val="00B1557A"/>
    <w:rsid w:val="00B15B50"/>
    <w:rsid w:val="00B167B3"/>
    <w:rsid w:val="00B2024C"/>
    <w:rsid w:val="00B20501"/>
    <w:rsid w:val="00B2127B"/>
    <w:rsid w:val="00B228B2"/>
    <w:rsid w:val="00B22DC4"/>
    <w:rsid w:val="00B238BA"/>
    <w:rsid w:val="00B25754"/>
    <w:rsid w:val="00B26611"/>
    <w:rsid w:val="00B26641"/>
    <w:rsid w:val="00B3035F"/>
    <w:rsid w:val="00B30742"/>
    <w:rsid w:val="00B316B9"/>
    <w:rsid w:val="00B3340A"/>
    <w:rsid w:val="00B3345D"/>
    <w:rsid w:val="00B33BFC"/>
    <w:rsid w:val="00B374B4"/>
    <w:rsid w:val="00B37F88"/>
    <w:rsid w:val="00B40246"/>
    <w:rsid w:val="00B41516"/>
    <w:rsid w:val="00B43007"/>
    <w:rsid w:val="00B43B07"/>
    <w:rsid w:val="00B44966"/>
    <w:rsid w:val="00B451D7"/>
    <w:rsid w:val="00B454BD"/>
    <w:rsid w:val="00B454D6"/>
    <w:rsid w:val="00B46918"/>
    <w:rsid w:val="00B46ACA"/>
    <w:rsid w:val="00B47342"/>
    <w:rsid w:val="00B47821"/>
    <w:rsid w:val="00B50167"/>
    <w:rsid w:val="00B52DB8"/>
    <w:rsid w:val="00B53ACB"/>
    <w:rsid w:val="00B54CF8"/>
    <w:rsid w:val="00B56D4E"/>
    <w:rsid w:val="00B63166"/>
    <w:rsid w:val="00B638E4"/>
    <w:rsid w:val="00B650BA"/>
    <w:rsid w:val="00B738E9"/>
    <w:rsid w:val="00B747D1"/>
    <w:rsid w:val="00B75C63"/>
    <w:rsid w:val="00B77F15"/>
    <w:rsid w:val="00B8115E"/>
    <w:rsid w:val="00B81411"/>
    <w:rsid w:val="00B81A46"/>
    <w:rsid w:val="00B83790"/>
    <w:rsid w:val="00B83D12"/>
    <w:rsid w:val="00B8668E"/>
    <w:rsid w:val="00B87BED"/>
    <w:rsid w:val="00B90DA8"/>
    <w:rsid w:val="00B91CBD"/>
    <w:rsid w:val="00B923FA"/>
    <w:rsid w:val="00B92425"/>
    <w:rsid w:val="00B9259A"/>
    <w:rsid w:val="00B930B9"/>
    <w:rsid w:val="00B93E56"/>
    <w:rsid w:val="00B94924"/>
    <w:rsid w:val="00B94ABD"/>
    <w:rsid w:val="00B95773"/>
    <w:rsid w:val="00B978AA"/>
    <w:rsid w:val="00BA358F"/>
    <w:rsid w:val="00BA5BDA"/>
    <w:rsid w:val="00BA7532"/>
    <w:rsid w:val="00BA7919"/>
    <w:rsid w:val="00BB2D04"/>
    <w:rsid w:val="00BC083B"/>
    <w:rsid w:val="00BC0EAB"/>
    <w:rsid w:val="00BC2100"/>
    <w:rsid w:val="00BC23B1"/>
    <w:rsid w:val="00BC2763"/>
    <w:rsid w:val="00BC2EBF"/>
    <w:rsid w:val="00BC4859"/>
    <w:rsid w:val="00BC6B6C"/>
    <w:rsid w:val="00BD2C01"/>
    <w:rsid w:val="00BD41A5"/>
    <w:rsid w:val="00BD46DE"/>
    <w:rsid w:val="00BD6579"/>
    <w:rsid w:val="00BD7282"/>
    <w:rsid w:val="00BE1AE6"/>
    <w:rsid w:val="00BE3B93"/>
    <w:rsid w:val="00BE454E"/>
    <w:rsid w:val="00BE5708"/>
    <w:rsid w:val="00BE635F"/>
    <w:rsid w:val="00BE74F0"/>
    <w:rsid w:val="00BE7664"/>
    <w:rsid w:val="00BF0316"/>
    <w:rsid w:val="00BF0EB9"/>
    <w:rsid w:val="00BF149E"/>
    <w:rsid w:val="00BF178D"/>
    <w:rsid w:val="00BF17A9"/>
    <w:rsid w:val="00BF1FC0"/>
    <w:rsid w:val="00BF2F0A"/>
    <w:rsid w:val="00BF39D6"/>
    <w:rsid w:val="00BF3C29"/>
    <w:rsid w:val="00BF3F71"/>
    <w:rsid w:val="00BF7258"/>
    <w:rsid w:val="00BF74A7"/>
    <w:rsid w:val="00C015CD"/>
    <w:rsid w:val="00C01ADB"/>
    <w:rsid w:val="00C06E24"/>
    <w:rsid w:val="00C070EC"/>
    <w:rsid w:val="00C07172"/>
    <w:rsid w:val="00C11293"/>
    <w:rsid w:val="00C116F2"/>
    <w:rsid w:val="00C152E0"/>
    <w:rsid w:val="00C1770E"/>
    <w:rsid w:val="00C24D46"/>
    <w:rsid w:val="00C24EAA"/>
    <w:rsid w:val="00C26F0D"/>
    <w:rsid w:val="00C323D1"/>
    <w:rsid w:val="00C339FE"/>
    <w:rsid w:val="00C3450C"/>
    <w:rsid w:val="00C35006"/>
    <w:rsid w:val="00C37318"/>
    <w:rsid w:val="00C37703"/>
    <w:rsid w:val="00C41EC6"/>
    <w:rsid w:val="00C4200C"/>
    <w:rsid w:val="00C4209F"/>
    <w:rsid w:val="00C43596"/>
    <w:rsid w:val="00C475C2"/>
    <w:rsid w:val="00C50B70"/>
    <w:rsid w:val="00C51BBC"/>
    <w:rsid w:val="00C52891"/>
    <w:rsid w:val="00C529C8"/>
    <w:rsid w:val="00C53086"/>
    <w:rsid w:val="00C53514"/>
    <w:rsid w:val="00C540D9"/>
    <w:rsid w:val="00C55269"/>
    <w:rsid w:val="00C55411"/>
    <w:rsid w:val="00C562CE"/>
    <w:rsid w:val="00C56D3E"/>
    <w:rsid w:val="00C5750E"/>
    <w:rsid w:val="00C60355"/>
    <w:rsid w:val="00C60399"/>
    <w:rsid w:val="00C60C0B"/>
    <w:rsid w:val="00C62466"/>
    <w:rsid w:val="00C64128"/>
    <w:rsid w:val="00C64686"/>
    <w:rsid w:val="00C6566B"/>
    <w:rsid w:val="00C66010"/>
    <w:rsid w:val="00C679FF"/>
    <w:rsid w:val="00C67AA3"/>
    <w:rsid w:val="00C7215F"/>
    <w:rsid w:val="00C72183"/>
    <w:rsid w:val="00C76F08"/>
    <w:rsid w:val="00C76FB5"/>
    <w:rsid w:val="00C80E5D"/>
    <w:rsid w:val="00C81120"/>
    <w:rsid w:val="00C87ED8"/>
    <w:rsid w:val="00C91DA2"/>
    <w:rsid w:val="00C9230C"/>
    <w:rsid w:val="00C92FB5"/>
    <w:rsid w:val="00C94591"/>
    <w:rsid w:val="00CA1665"/>
    <w:rsid w:val="00CA310D"/>
    <w:rsid w:val="00CA323E"/>
    <w:rsid w:val="00CA49C1"/>
    <w:rsid w:val="00CB4087"/>
    <w:rsid w:val="00CB409D"/>
    <w:rsid w:val="00CB43CF"/>
    <w:rsid w:val="00CB67A1"/>
    <w:rsid w:val="00CB7963"/>
    <w:rsid w:val="00CC0A7C"/>
    <w:rsid w:val="00CC1386"/>
    <w:rsid w:val="00CC2510"/>
    <w:rsid w:val="00CC3554"/>
    <w:rsid w:val="00CC3756"/>
    <w:rsid w:val="00CC4119"/>
    <w:rsid w:val="00CC5147"/>
    <w:rsid w:val="00CC660F"/>
    <w:rsid w:val="00CC6647"/>
    <w:rsid w:val="00CC797A"/>
    <w:rsid w:val="00CD109A"/>
    <w:rsid w:val="00CD2B84"/>
    <w:rsid w:val="00CD3CF1"/>
    <w:rsid w:val="00CD4BEB"/>
    <w:rsid w:val="00CD6695"/>
    <w:rsid w:val="00CD6869"/>
    <w:rsid w:val="00CD70EA"/>
    <w:rsid w:val="00CE0112"/>
    <w:rsid w:val="00CE027E"/>
    <w:rsid w:val="00CE154B"/>
    <w:rsid w:val="00CE3211"/>
    <w:rsid w:val="00CE68F4"/>
    <w:rsid w:val="00CE7052"/>
    <w:rsid w:val="00CF27D5"/>
    <w:rsid w:val="00CF34C8"/>
    <w:rsid w:val="00CF44CE"/>
    <w:rsid w:val="00D01D23"/>
    <w:rsid w:val="00D03751"/>
    <w:rsid w:val="00D06342"/>
    <w:rsid w:val="00D069F5"/>
    <w:rsid w:val="00D12393"/>
    <w:rsid w:val="00D14779"/>
    <w:rsid w:val="00D20804"/>
    <w:rsid w:val="00D2361B"/>
    <w:rsid w:val="00D251BE"/>
    <w:rsid w:val="00D260A8"/>
    <w:rsid w:val="00D2767A"/>
    <w:rsid w:val="00D30111"/>
    <w:rsid w:val="00D30249"/>
    <w:rsid w:val="00D304EB"/>
    <w:rsid w:val="00D31268"/>
    <w:rsid w:val="00D32476"/>
    <w:rsid w:val="00D35608"/>
    <w:rsid w:val="00D37546"/>
    <w:rsid w:val="00D3763B"/>
    <w:rsid w:val="00D42217"/>
    <w:rsid w:val="00D4310E"/>
    <w:rsid w:val="00D43E05"/>
    <w:rsid w:val="00D4545A"/>
    <w:rsid w:val="00D4594D"/>
    <w:rsid w:val="00D475DF"/>
    <w:rsid w:val="00D47EFB"/>
    <w:rsid w:val="00D52A31"/>
    <w:rsid w:val="00D52C19"/>
    <w:rsid w:val="00D5307C"/>
    <w:rsid w:val="00D55D64"/>
    <w:rsid w:val="00D56028"/>
    <w:rsid w:val="00D57D56"/>
    <w:rsid w:val="00D60DDC"/>
    <w:rsid w:val="00D61AD8"/>
    <w:rsid w:val="00D71C6B"/>
    <w:rsid w:val="00D71F66"/>
    <w:rsid w:val="00D75066"/>
    <w:rsid w:val="00D8025A"/>
    <w:rsid w:val="00D84512"/>
    <w:rsid w:val="00D90319"/>
    <w:rsid w:val="00D90BB7"/>
    <w:rsid w:val="00D90DD5"/>
    <w:rsid w:val="00D91E1C"/>
    <w:rsid w:val="00D91EC9"/>
    <w:rsid w:val="00D926C2"/>
    <w:rsid w:val="00D926F9"/>
    <w:rsid w:val="00D9276E"/>
    <w:rsid w:val="00D92D2D"/>
    <w:rsid w:val="00D93146"/>
    <w:rsid w:val="00D93DC5"/>
    <w:rsid w:val="00D956FD"/>
    <w:rsid w:val="00D95C9F"/>
    <w:rsid w:val="00D96475"/>
    <w:rsid w:val="00D968B4"/>
    <w:rsid w:val="00D974D7"/>
    <w:rsid w:val="00DA1868"/>
    <w:rsid w:val="00DA3012"/>
    <w:rsid w:val="00DA3382"/>
    <w:rsid w:val="00DA51E4"/>
    <w:rsid w:val="00DA678E"/>
    <w:rsid w:val="00DB1880"/>
    <w:rsid w:val="00DB1AD4"/>
    <w:rsid w:val="00DB1DFE"/>
    <w:rsid w:val="00DB32D4"/>
    <w:rsid w:val="00DB3B83"/>
    <w:rsid w:val="00DB54C8"/>
    <w:rsid w:val="00DB57EC"/>
    <w:rsid w:val="00DB6A9E"/>
    <w:rsid w:val="00DB7535"/>
    <w:rsid w:val="00DB78A4"/>
    <w:rsid w:val="00DC0A0A"/>
    <w:rsid w:val="00DC0CEC"/>
    <w:rsid w:val="00DC45B7"/>
    <w:rsid w:val="00DC52FD"/>
    <w:rsid w:val="00DC6F6F"/>
    <w:rsid w:val="00DD2584"/>
    <w:rsid w:val="00DD3EF9"/>
    <w:rsid w:val="00DD4A8C"/>
    <w:rsid w:val="00DD57E2"/>
    <w:rsid w:val="00DE05C4"/>
    <w:rsid w:val="00DE0BEB"/>
    <w:rsid w:val="00DE1148"/>
    <w:rsid w:val="00DE17B8"/>
    <w:rsid w:val="00DE3B90"/>
    <w:rsid w:val="00DE459C"/>
    <w:rsid w:val="00DE56A0"/>
    <w:rsid w:val="00DE5CA4"/>
    <w:rsid w:val="00DE62C4"/>
    <w:rsid w:val="00DF0C0F"/>
    <w:rsid w:val="00DF21CE"/>
    <w:rsid w:val="00DF29E4"/>
    <w:rsid w:val="00DF2BCC"/>
    <w:rsid w:val="00DF4342"/>
    <w:rsid w:val="00DF4836"/>
    <w:rsid w:val="00DF5027"/>
    <w:rsid w:val="00DF5D3A"/>
    <w:rsid w:val="00DF7218"/>
    <w:rsid w:val="00DF76BA"/>
    <w:rsid w:val="00DF7CAB"/>
    <w:rsid w:val="00E01865"/>
    <w:rsid w:val="00E035C7"/>
    <w:rsid w:val="00E041B3"/>
    <w:rsid w:val="00E04EF2"/>
    <w:rsid w:val="00E06E85"/>
    <w:rsid w:val="00E071FB"/>
    <w:rsid w:val="00E10585"/>
    <w:rsid w:val="00E11F41"/>
    <w:rsid w:val="00E161E9"/>
    <w:rsid w:val="00E17CCA"/>
    <w:rsid w:val="00E2169F"/>
    <w:rsid w:val="00E21F33"/>
    <w:rsid w:val="00E23FE7"/>
    <w:rsid w:val="00E24E35"/>
    <w:rsid w:val="00E25438"/>
    <w:rsid w:val="00E26E63"/>
    <w:rsid w:val="00E26FD5"/>
    <w:rsid w:val="00E27013"/>
    <w:rsid w:val="00E272AE"/>
    <w:rsid w:val="00E274EA"/>
    <w:rsid w:val="00E27ACC"/>
    <w:rsid w:val="00E27BE9"/>
    <w:rsid w:val="00E3136E"/>
    <w:rsid w:val="00E3143A"/>
    <w:rsid w:val="00E31E51"/>
    <w:rsid w:val="00E31EE2"/>
    <w:rsid w:val="00E3226F"/>
    <w:rsid w:val="00E327E4"/>
    <w:rsid w:val="00E33466"/>
    <w:rsid w:val="00E35390"/>
    <w:rsid w:val="00E364E2"/>
    <w:rsid w:val="00E3742B"/>
    <w:rsid w:val="00E37601"/>
    <w:rsid w:val="00E41A1B"/>
    <w:rsid w:val="00E42FD3"/>
    <w:rsid w:val="00E4391B"/>
    <w:rsid w:val="00E45521"/>
    <w:rsid w:val="00E464B5"/>
    <w:rsid w:val="00E46824"/>
    <w:rsid w:val="00E51667"/>
    <w:rsid w:val="00E5216A"/>
    <w:rsid w:val="00E52EC7"/>
    <w:rsid w:val="00E60047"/>
    <w:rsid w:val="00E6162E"/>
    <w:rsid w:val="00E627E3"/>
    <w:rsid w:val="00E632B9"/>
    <w:rsid w:val="00E67E1E"/>
    <w:rsid w:val="00E7018F"/>
    <w:rsid w:val="00E716BB"/>
    <w:rsid w:val="00E74557"/>
    <w:rsid w:val="00E75EC8"/>
    <w:rsid w:val="00E763A4"/>
    <w:rsid w:val="00E775E8"/>
    <w:rsid w:val="00E80E33"/>
    <w:rsid w:val="00E8110B"/>
    <w:rsid w:val="00E830BF"/>
    <w:rsid w:val="00E86B94"/>
    <w:rsid w:val="00E8723A"/>
    <w:rsid w:val="00E87D9B"/>
    <w:rsid w:val="00E91F56"/>
    <w:rsid w:val="00E927A3"/>
    <w:rsid w:val="00E95383"/>
    <w:rsid w:val="00E9659F"/>
    <w:rsid w:val="00E9792C"/>
    <w:rsid w:val="00EA083E"/>
    <w:rsid w:val="00EA1AD2"/>
    <w:rsid w:val="00EA3B7D"/>
    <w:rsid w:val="00EA6C75"/>
    <w:rsid w:val="00EB3F37"/>
    <w:rsid w:val="00EB5C45"/>
    <w:rsid w:val="00EB62F2"/>
    <w:rsid w:val="00EC23FA"/>
    <w:rsid w:val="00EC2406"/>
    <w:rsid w:val="00ED2A05"/>
    <w:rsid w:val="00ED3EF0"/>
    <w:rsid w:val="00ED4D5D"/>
    <w:rsid w:val="00ED579E"/>
    <w:rsid w:val="00ED6AE1"/>
    <w:rsid w:val="00ED6B36"/>
    <w:rsid w:val="00ED72A4"/>
    <w:rsid w:val="00ED7C38"/>
    <w:rsid w:val="00ED7CF3"/>
    <w:rsid w:val="00EE191A"/>
    <w:rsid w:val="00EE1A85"/>
    <w:rsid w:val="00EE1C1D"/>
    <w:rsid w:val="00EE1E5A"/>
    <w:rsid w:val="00EE2094"/>
    <w:rsid w:val="00EE4409"/>
    <w:rsid w:val="00EE5409"/>
    <w:rsid w:val="00EE5EEE"/>
    <w:rsid w:val="00EE6D98"/>
    <w:rsid w:val="00EE7DD9"/>
    <w:rsid w:val="00EF20DD"/>
    <w:rsid w:val="00EF21F1"/>
    <w:rsid w:val="00EF2947"/>
    <w:rsid w:val="00EF3148"/>
    <w:rsid w:val="00EF3937"/>
    <w:rsid w:val="00F03D9F"/>
    <w:rsid w:val="00F05276"/>
    <w:rsid w:val="00F0565F"/>
    <w:rsid w:val="00F1158E"/>
    <w:rsid w:val="00F11D95"/>
    <w:rsid w:val="00F12303"/>
    <w:rsid w:val="00F12995"/>
    <w:rsid w:val="00F16549"/>
    <w:rsid w:val="00F20357"/>
    <w:rsid w:val="00F20BDC"/>
    <w:rsid w:val="00F227F8"/>
    <w:rsid w:val="00F22BAC"/>
    <w:rsid w:val="00F2363E"/>
    <w:rsid w:val="00F2466A"/>
    <w:rsid w:val="00F24D61"/>
    <w:rsid w:val="00F26BB3"/>
    <w:rsid w:val="00F308FF"/>
    <w:rsid w:val="00F312D5"/>
    <w:rsid w:val="00F317E6"/>
    <w:rsid w:val="00F3372B"/>
    <w:rsid w:val="00F35DFA"/>
    <w:rsid w:val="00F36CC7"/>
    <w:rsid w:val="00F37FCC"/>
    <w:rsid w:val="00F40B4A"/>
    <w:rsid w:val="00F40C23"/>
    <w:rsid w:val="00F40E65"/>
    <w:rsid w:val="00F41192"/>
    <w:rsid w:val="00F41917"/>
    <w:rsid w:val="00F42B64"/>
    <w:rsid w:val="00F42EC4"/>
    <w:rsid w:val="00F43078"/>
    <w:rsid w:val="00F44B63"/>
    <w:rsid w:val="00F44B68"/>
    <w:rsid w:val="00F45898"/>
    <w:rsid w:val="00F554B6"/>
    <w:rsid w:val="00F55E02"/>
    <w:rsid w:val="00F57D01"/>
    <w:rsid w:val="00F57FD2"/>
    <w:rsid w:val="00F62E78"/>
    <w:rsid w:val="00F643D7"/>
    <w:rsid w:val="00F648A5"/>
    <w:rsid w:val="00F64D02"/>
    <w:rsid w:val="00F65CBC"/>
    <w:rsid w:val="00F67029"/>
    <w:rsid w:val="00F671F3"/>
    <w:rsid w:val="00F674FB"/>
    <w:rsid w:val="00F713D2"/>
    <w:rsid w:val="00F71B7C"/>
    <w:rsid w:val="00F71EE7"/>
    <w:rsid w:val="00F736E9"/>
    <w:rsid w:val="00F74373"/>
    <w:rsid w:val="00F75786"/>
    <w:rsid w:val="00F76EB7"/>
    <w:rsid w:val="00F779D3"/>
    <w:rsid w:val="00F80B3F"/>
    <w:rsid w:val="00F80B54"/>
    <w:rsid w:val="00F8184A"/>
    <w:rsid w:val="00F819BA"/>
    <w:rsid w:val="00F8210A"/>
    <w:rsid w:val="00F84B80"/>
    <w:rsid w:val="00F851EF"/>
    <w:rsid w:val="00F856DA"/>
    <w:rsid w:val="00F862CE"/>
    <w:rsid w:val="00F8630C"/>
    <w:rsid w:val="00F86FBE"/>
    <w:rsid w:val="00F900AC"/>
    <w:rsid w:val="00F900C9"/>
    <w:rsid w:val="00F906D1"/>
    <w:rsid w:val="00F909B5"/>
    <w:rsid w:val="00F90EF6"/>
    <w:rsid w:val="00F92602"/>
    <w:rsid w:val="00F92A94"/>
    <w:rsid w:val="00F95951"/>
    <w:rsid w:val="00F95DE6"/>
    <w:rsid w:val="00FA1038"/>
    <w:rsid w:val="00FA107C"/>
    <w:rsid w:val="00FA1786"/>
    <w:rsid w:val="00FA37C0"/>
    <w:rsid w:val="00FA391A"/>
    <w:rsid w:val="00FB11AA"/>
    <w:rsid w:val="00FB1C42"/>
    <w:rsid w:val="00FB1D8F"/>
    <w:rsid w:val="00FB2940"/>
    <w:rsid w:val="00FB2E03"/>
    <w:rsid w:val="00FB6B91"/>
    <w:rsid w:val="00FB7E51"/>
    <w:rsid w:val="00FC263D"/>
    <w:rsid w:val="00FC26F2"/>
    <w:rsid w:val="00FC2A9F"/>
    <w:rsid w:val="00FC3401"/>
    <w:rsid w:val="00FC3F15"/>
    <w:rsid w:val="00FC431D"/>
    <w:rsid w:val="00FC44E3"/>
    <w:rsid w:val="00FC44EB"/>
    <w:rsid w:val="00FC48D3"/>
    <w:rsid w:val="00FC7184"/>
    <w:rsid w:val="00FC7E47"/>
    <w:rsid w:val="00FD05A6"/>
    <w:rsid w:val="00FD1712"/>
    <w:rsid w:val="00FD4DBE"/>
    <w:rsid w:val="00FD4FD0"/>
    <w:rsid w:val="00FD5509"/>
    <w:rsid w:val="00FD557B"/>
    <w:rsid w:val="00FD5B56"/>
    <w:rsid w:val="00FD780F"/>
    <w:rsid w:val="00FE091B"/>
    <w:rsid w:val="00FE11C8"/>
    <w:rsid w:val="00FE2DFE"/>
    <w:rsid w:val="00FE4469"/>
    <w:rsid w:val="00FE4C2A"/>
    <w:rsid w:val="00FE5A3A"/>
    <w:rsid w:val="00FE60F9"/>
    <w:rsid w:val="00FE6F4E"/>
    <w:rsid w:val="00FE74CD"/>
    <w:rsid w:val="00FF006C"/>
    <w:rsid w:val="00FF52BA"/>
    <w:rsid w:val="00FF549B"/>
    <w:rsid w:val="00FF73B1"/>
    <w:rsid w:val="00FF79C5"/>
    <w:rsid w:val="00FF7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98EBCC-78D1-456C-9D53-D03C75FC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E4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94191"/>
    <w:pPr>
      <w:keepNext/>
      <w:keepLines/>
      <w:numPr>
        <w:numId w:val="1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94191"/>
    <w:pPr>
      <w:keepNext/>
      <w:keepLines/>
      <w:numPr>
        <w:ilvl w:val="1"/>
        <w:numId w:val="1"/>
      </w:numPr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191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4659E7"/>
    <w:pPr>
      <w:keepNext/>
      <w:keepLines/>
      <w:numPr>
        <w:ilvl w:val="3"/>
        <w:numId w:val="1"/>
      </w:numPr>
      <w:spacing w:before="160" w:after="0"/>
      <w:outlineLvl w:val="3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5">
    <w:name w:val="heading 5"/>
    <w:basedOn w:val="Normal"/>
    <w:next w:val="Normal"/>
    <w:link w:val="Heading5Char"/>
    <w:unhideWhenUsed/>
    <w:qFormat/>
    <w:rsid w:val="00F9260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FF0000"/>
    </w:rPr>
  </w:style>
  <w:style w:type="paragraph" w:styleId="Heading6">
    <w:name w:val="heading 6"/>
    <w:basedOn w:val="Normal"/>
    <w:next w:val="Normal"/>
    <w:link w:val="Heading6Char"/>
    <w:unhideWhenUsed/>
    <w:qFormat/>
    <w:rsid w:val="00494191"/>
    <w:pPr>
      <w:keepNext/>
      <w:keepLines/>
      <w:numPr>
        <w:ilvl w:val="5"/>
        <w:numId w:val="1"/>
      </w:numPr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rsid w:val="0049419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nhideWhenUsed/>
    <w:qFormat/>
    <w:rsid w:val="00494191"/>
    <w:pPr>
      <w:keepNext/>
      <w:keepLines/>
      <w:numPr>
        <w:ilvl w:val="7"/>
        <w:numId w:val="1"/>
      </w:numPr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9">
    <w:name w:val="heading 9"/>
    <w:basedOn w:val="Normal"/>
    <w:next w:val="Normal"/>
    <w:link w:val="Heading9Char"/>
    <w:unhideWhenUsed/>
    <w:qFormat/>
    <w:rsid w:val="0049419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494191"/>
    <w:rPr>
      <w:b/>
      <w:bCs/>
      <w:caps w:val="0"/>
      <w:smallCaps/>
      <w:spacing w:val="10"/>
    </w:rPr>
  </w:style>
  <w:style w:type="paragraph" w:styleId="Caption">
    <w:name w:val="caption"/>
    <w:basedOn w:val="Normal"/>
    <w:next w:val="Normal"/>
    <w:uiPriority w:val="35"/>
    <w:unhideWhenUsed/>
    <w:qFormat/>
    <w:rsid w:val="0049419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sid w:val="00494191"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rsid w:val="00494191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94191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94191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4659E7"/>
    <w:rPr>
      <w:rFonts w:asciiTheme="majorHAnsi" w:eastAsiaTheme="majorEastAsia" w:hAnsiTheme="majorHAnsi" w:cstheme="majorBidi"/>
      <w:b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F92602"/>
    <w:rPr>
      <w:rFonts w:asciiTheme="majorHAnsi" w:eastAsiaTheme="majorEastAsia" w:hAnsiTheme="majorHAnsi" w:cstheme="majorBidi"/>
      <w:color w:val="FF000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49419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494191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494191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494191"/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494191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191"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191"/>
    <w:rPr>
      <w:color w:val="B01513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494191"/>
    <w:rPr>
      <w:b/>
      <w:bCs/>
      <w:caps w:val="0"/>
      <w:smallCaps/>
      <w:color w:val="auto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494191"/>
    <w:rPr>
      <w:color w:val="4FB8C1" w:themeColor="text2" w:themeTint="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4191"/>
    <w:rPr>
      <w:color w:val="9DFFCB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49419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94191"/>
  </w:style>
  <w:style w:type="paragraph" w:styleId="Quote">
    <w:name w:val="Quote"/>
    <w:basedOn w:val="Normal"/>
    <w:next w:val="Normal"/>
    <w:link w:val="QuoteChar"/>
    <w:uiPriority w:val="29"/>
    <w:qFormat/>
    <w:rsid w:val="00494191"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QuoteChar">
    <w:name w:val="Quote Char"/>
    <w:basedOn w:val="DefaultParagraphFont"/>
    <w:link w:val="Quote"/>
    <w:uiPriority w:val="29"/>
    <w:rsid w:val="00494191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494191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494191"/>
    <w:pPr>
      <w:numPr>
        <w:ilvl w:val="1"/>
      </w:numPr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191"/>
    <w:rPr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9419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494191"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itle">
    <w:name w:val="Title"/>
    <w:basedOn w:val="Normal"/>
    <w:next w:val="Normal"/>
    <w:link w:val="TitleChar"/>
    <w:uiPriority w:val="10"/>
    <w:qFormat/>
    <w:rsid w:val="00494191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94191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4941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3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156"/>
  </w:style>
  <w:style w:type="paragraph" w:styleId="Footer">
    <w:name w:val="footer"/>
    <w:basedOn w:val="Normal"/>
    <w:link w:val="FooterChar"/>
    <w:uiPriority w:val="99"/>
    <w:unhideWhenUsed/>
    <w:rsid w:val="00833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156"/>
  </w:style>
  <w:style w:type="paragraph" w:styleId="TOCHeading">
    <w:name w:val="TOC Heading"/>
    <w:basedOn w:val="Heading1"/>
    <w:next w:val="Normal"/>
    <w:uiPriority w:val="39"/>
    <w:unhideWhenUsed/>
    <w:qFormat/>
    <w:rsid w:val="00606A10"/>
    <w:pPr>
      <w:numPr>
        <w:numId w:val="0"/>
      </w:numPr>
      <w:spacing w:before="240" w:after="0" w:line="259" w:lineRule="auto"/>
      <w:outlineLvl w:val="9"/>
    </w:pPr>
    <w:rPr>
      <w:color w:val="830F0E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6A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06A10"/>
    <w:pPr>
      <w:spacing w:after="100"/>
      <w:ind w:left="170"/>
    </w:pPr>
  </w:style>
  <w:style w:type="paragraph" w:styleId="TOC3">
    <w:name w:val="toc 3"/>
    <w:basedOn w:val="Normal"/>
    <w:next w:val="Normal"/>
    <w:autoRedefine/>
    <w:uiPriority w:val="39"/>
    <w:unhideWhenUsed/>
    <w:rsid w:val="00606A10"/>
    <w:pPr>
      <w:spacing w:after="100"/>
      <w:ind w:left="3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A96"/>
    <w:rPr>
      <w:rFonts w:ascii="Tahoma" w:hAnsi="Tahoma" w:cs="Tahoma"/>
      <w:sz w:val="16"/>
      <w:szCs w:val="16"/>
    </w:rPr>
  </w:style>
  <w:style w:type="character" w:customStyle="1" w:styleId="mcaplabel">
    <w:name w:val="mcaplabel"/>
    <w:basedOn w:val="DefaultParagraphFont"/>
    <w:rsid w:val="00653782"/>
  </w:style>
  <w:style w:type="paragraph" w:styleId="NormalWeb">
    <w:name w:val="Normal (Web)"/>
    <w:basedOn w:val="Normal"/>
    <w:uiPriority w:val="99"/>
    <w:semiHidden/>
    <w:unhideWhenUsed/>
    <w:rsid w:val="009C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up">
    <w:name w:val="sup"/>
    <w:basedOn w:val="DefaultParagraphFont"/>
    <w:rsid w:val="009C797B"/>
  </w:style>
  <w:style w:type="table" w:styleId="TableGrid">
    <w:name w:val="Table Grid"/>
    <w:basedOn w:val="TableNormal"/>
    <w:uiPriority w:val="59"/>
    <w:rsid w:val="00C1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43"/>
    <w:rsid w:val="00C11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1665"/>
    <w:pPr>
      <w:spacing w:after="0"/>
    </w:pPr>
  </w:style>
  <w:style w:type="table" w:customStyle="1" w:styleId="LightList1">
    <w:name w:val="Light List1"/>
    <w:basedOn w:val="TableNormal"/>
    <w:uiPriority w:val="61"/>
    <w:rsid w:val="000574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5749A"/>
    <w:pPr>
      <w:spacing w:after="0" w:line="240" w:lineRule="auto"/>
    </w:pPr>
    <w:tblPr>
      <w:tblStyleRowBandSize w:val="1"/>
      <w:tblStyleColBandSize w:val="1"/>
      <w:tblBorders>
        <w:top w:val="single" w:sz="8" w:space="0" w:color="B01513" w:themeColor="accent1"/>
        <w:left w:val="single" w:sz="8" w:space="0" w:color="B01513" w:themeColor="accent1"/>
        <w:bottom w:val="single" w:sz="8" w:space="0" w:color="B01513" w:themeColor="accent1"/>
        <w:right w:val="single" w:sz="8" w:space="0" w:color="B0151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  <w:tblStylePr w:type="band1Horz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5749A"/>
    <w:pPr>
      <w:spacing w:after="0" w:line="240" w:lineRule="auto"/>
    </w:pPr>
    <w:tblPr>
      <w:tblStyleRowBandSize w:val="1"/>
      <w:tblStyleColBandSize w:val="1"/>
      <w:tblBorders>
        <w:top w:val="single" w:sz="8" w:space="0" w:color="EA6312" w:themeColor="accent2"/>
        <w:left w:val="single" w:sz="8" w:space="0" w:color="EA6312" w:themeColor="accent2"/>
        <w:bottom w:val="single" w:sz="8" w:space="0" w:color="EA6312" w:themeColor="accent2"/>
        <w:right w:val="single" w:sz="8" w:space="0" w:color="EA631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</w:tcPr>
    </w:tblStylePr>
    <w:tblStylePr w:type="band1Horz"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5749A"/>
    <w:pPr>
      <w:spacing w:after="0" w:line="240" w:lineRule="auto"/>
    </w:pPr>
    <w:tblPr>
      <w:tblStyleRowBandSize w:val="1"/>
      <w:tblStyleColBandSize w:val="1"/>
      <w:tblBorders>
        <w:top w:val="single" w:sz="8" w:space="0" w:color="E6B729" w:themeColor="accent3"/>
        <w:left w:val="single" w:sz="8" w:space="0" w:color="E6B729" w:themeColor="accent3"/>
        <w:bottom w:val="single" w:sz="8" w:space="0" w:color="E6B729" w:themeColor="accent3"/>
        <w:right w:val="single" w:sz="8" w:space="0" w:color="E6B7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</w:tcPr>
    </w:tblStylePr>
    <w:tblStylePr w:type="band1Horz"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5749A"/>
    <w:pPr>
      <w:spacing w:after="0" w:line="240" w:lineRule="auto"/>
    </w:pPr>
    <w:tblPr>
      <w:tblStyleRowBandSize w:val="1"/>
      <w:tblStyleColBandSize w:val="1"/>
      <w:tblBorders>
        <w:top w:val="single" w:sz="8" w:space="0" w:color="B01513" w:themeColor="accent1"/>
        <w:left w:val="single" w:sz="8" w:space="0" w:color="B01513" w:themeColor="accent1"/>
        <w:bottom w:val="single" w:sz="8" w:space="0" w:color="B01513" w:themeColor="accent1"/>
        <w:right w:val="single" w:sz="8" w:space="0" w:color="B01513" w:themeColor="accent1"/>
        <w:insideH w:val="single" w:sz="8" w:space="0" w:color="B01513" w:themeColor="accent1"/>
        <w:insideV w:val="single" w:sz="8" w:space="0" w:color="B0151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18" w:space="0" w:color="B01513" w:themeColor="accent1"/>
          <w:right w:val="single" w:sz="8" w:space="0" w:color="B01513" w:themeColor="accent1"/>
          <w:insideH w:val="nil"/>
          <w:insideV w:val="single" w:sz="8" w:space="0" w:color="B0151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  <w:insideH w:val="nil"/>
          <w:insideV w:val="single" w:sz="8" w:space="0" w:color="B0151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  <w:tblStylePr w:type="band1Vert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  <w:shd w:val="clear" w:color="auto" w:fill="F7B9B8" w:themeFill="accent1" w:themeFillTint="3F"/>
      </w:tcPr>
    </w:tblStylePr>
    <w:tblStylePr w:type="band1Horz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  <w:insideV w:val="single" w:sz="8" w:space="0" w:color="B01513" w:themeColor="accent1"/>
        </w:tcBorders>
        <w:shd w:val="clear" w:color="auto" w:fill="F7B9B8" w:themeFill="accent1" w:themeFillTint="3F"/>
      </w:tcPr>
    </w:tblStylePr>
    <w:tblStylePr w:type="band2Horz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  <w:insideV w:val="single" w:sz="8" w:space="0" w:color="B01513" w:themeColor="accent1"/>
        </w:tcBorders>
      </w:tcPr>
    </w:tblStylePr>
  </w:style>
  <w:style w:type="paragraph" w:customStyle="1" w:styleId="Default">
    <w:name w:val="Default"/>
    <w:rsid w:val="00B46AC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1B13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1B13"/>
    <w:rPr>
      <w:rFonts w:ascii="Calibri" w:eastAsiaTheme="minorHAnsi" w:hAnsi="Calibri" w:cs="Calibri"/>
      <w:sz w:val="22"/>
      <w:szCs w:val="22"/>
      <w:lang w:eastAsia="en-US"/>
    </w:rPr>
  </w:style>
  <w:style w:type="paragraph" w:styleId="BodyText">
    <w:name w:val="Body Text"/>
    <w:link w:val="BodyTextChar"/>
    <w:rsid w:val="00B0467C"/>
    <w:pPr>
      <w:spacing w:after="240" w:line="240" w:lineRule="auto"/>
    </w:pPr>
    <w:rPr>
      <w:rFonts w:ascii="Arial" w:eastAsia="Times New Roman" w:hAnsi="Arial" w:cs="Times New Roman"/>
      <w:sz w:val="2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0467C"/>
    <w:rPr>
      <w:rFonts w:ascii="Arial" w:eastAsia="Times New Roman" w:hAnsi="Arial" w:cs="Times New Roman"/>
      <w:sz w:val="22"/>
      <w:szCs w:val="24"/>
      <w:lang w:eastAsia="en-US"/>
    </w:rPr>
  </w:style>
  <w:style w:type="paragraph" w:customStyle="1" w:styleId="template">
    <w:name w:val="template"/>
    <w:basedOn w:val="Normal"/>
    <w:rsid w:val="00E04EF2"/>
    <w:pPr>
      <w:spacing w:after="0" w:line="240" w:lineRule="exact"/>
    </w:pPr>
    <w:rPr>
      <w:rFonts w:ascii="Arial" w:eastAsia="Times New Roman" w:hAnsi="Arial" w:cs="Times New Roman"/>
      <w:i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D926C2"/>
  </w:style>
  <w:style w:type="paragraph" w:styleId="TOC4">
    <w:name w:val="toc 4"/>
    <w:basedOn w:val="Normal"/>
    <w:next w:val="Normal"/>
    <w:autoRedefine/>
    <w:uiPriority w:val="39"/>
    <w:unhideWhenUsed/>
    <w:rsid w:val="00B43007"/>
    <w:pPr>
      <w:spacing w:after="100"/>
      <w:ind w:left="510"/>
    </w:pPr>
  </w:style>
  <w:style w:type="paragraph" w:styleId="TOC5">
    <w:name w:val="toc 5"/>
    <w:basedOn w:val="Normal"/>
    <w:next w:val="Normal"/>
    <w:autoRedefine/>
    <w:uiPriority w:val="39"/>
    <w:unhideWhenUsed/>
    <w:rsid w:val="00B43007"/>
    <w:pPr>
      <w:spacing w:after="100"/>
      <w:ind w:left="680"/>
    </w:pPr>
  </w:style>
  <w:style w:type="paragraph" w:styleId="TOC6">
    <w:name w:val="toc 6"/>
    <w:basedOn w:val="Normal"/>
    <w:next w:val="Normal"/>
    <w:autoRedefine/>
    <w:uiPriority w:val="39"/>
    <w:unhideWhenUsed/>
    <w:rsid w:val="00B43007"/>
    <w:pPr>
      <w:spacing w:after="100" w:line="276" w:lineRule="auto"/>
      <w:ind w:left="1100"/>
    </w:pPr>
    <w:rPr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B43007"/>
    <w:pPr>
      <w:spacing w:after="100" w:line="276" w:lineRule="auto"/>
      <w:ind w:left="1320"/>
    </w:pPr>
    <w:rPr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B43007"/>
    <w:pPr>
      <w:spacing w:after="100" w:line="276" w:lineRule="auto"/>
      <w:ind w:left="1540"/>
    </w:pPr>
    <w:rPr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B43007"/>
    <w:pPr>
      <w:spacing w:after="100" w:line="276" w:lineRule="auto"/>
      <w:ind w:left="1760"/>
    </w:pPr>
    <w:rPr>
      <w:sz w:val="22"/>
      <w:szCs w:val="22"/>
      <w:lang w:eastAsia="en-US"/>
    </w:rPr>
  </w:style>
  <w:style w:type="paragraph" w:customStyle="1" w:styleId="BodyText1">
    <w:name w:val="Body Text 1"/>
    <w:basedOn w:val="BodyText2"/>
    <w:rsid w:val="00397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Heading">
    <w:name w:val="Table Heading"/>
    <w:basedOn w:val="BodyText2"/>
    <w:rsid w:val="00397A26"/>
    <w:pPr>
      <w:spacing w:after="0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97A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97A26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F2A80"/>
  </w:style>
  <w:style w:type="table" w:styleId="GridTable1Light-Accent5">
    <w:name w:val="Grid Table 1 Light Accent 5"/>
    <w:basedOn w:val="TableNormal"/>
    <w:uiPriority w:val="46"/>
    <w:rsid w:val="002478BA"/>
    <w:pPr>
      <w:spacing w:after="0" w:line="240" w:lineRule="auto"/>
    </w:pPr>
    <w:rPr>
      <w:rFonts w:cs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8CED8" w:themeColor="accent5" w:themeTint="66"/>
        <w:left w:val="single" w:sz="4" w:space="0" w:color="B8CED8" w:themeColor="accent5" w:themeTint="66"/>
        <w:bottom w:val="single" w:sz="4" w:space="0" w:color="B8CED8" w:themeColor="accent5" w:themeTint="66"/>
        <w:right w:val="single" w:sz="4" w:space="0" w:color="B8CED8" w:themeColor="accent5" w:themeTint="66"/>
        <w:insideH w:val="single" w:sz="4" w:space="0" w:color="B8CED8" w:themeColor="accent5" w:themeTint="66"/>
        <w:insideV w:val="single" w:sz="4" w:space="0" w:color="B8CED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5B6C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6C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2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5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6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8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16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06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65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91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2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1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3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8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8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5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62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77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8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2915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</w:div>
      </w:divsChild>
    </w:div>
    <w:div w:id="1567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0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5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0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0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3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7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1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4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0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8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hamed.adel\AppData\Roaming\Microsoft\Templates\Ion%20design%20(blank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>Website that sell apartments</Abstract>
  <CompanyAddress/>
  <CompanyPhone/>
  <CompanyFax/>
  <CompanyEmail>info@victorylink.com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758C1-FAA8-46A1-B580-CE8F3267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design (blank)</Template>
  <TotalTime>48</TotalTime>
  <Pages>4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 DEPLOYMENT PLAN
vsersion 1.5</vt:lpstr>
    </vt:vector>
  </TitlesOfParts>
  <Company>Hewlett-Packard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 DEPLOYMENT PLAN
vsersion 1.5</dc:title>
  <dc:subject>Market Place</dc:subject>
  <dc:creator>Victory Link</dc:creator>
  <cp:lastModifiedBy>Mohamed Abd El Megeed</cp:lastModifiedBy>
  <cp:revision>8</cp:revision>
  <cp:lastPrinted>2014-08-13T16:11:00Z</cp:lastPrinted>
  <dcterms:created xsi:type="dcterms:W3CDTF">2015-10-05T13:16:00Z</dcterms:created>
  <dcterms:modified xsi:type="dcterms:W3CDTF">2015-10-05T14:39:00Z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