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6B1F" w:rsidRDefault="00F50752" w:rsidP="00D3434F">
      <w:pPr>
        <w:jc w:val="center"/>
        <w:rPr>
          <w:b/>
          <w:bCs/>
          <w:sz w:val="54"/>
          <w:szCs w:val="54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5246BA4B" wp14:editId="6CBF0906">
            <wp:simplePos x="0" y="0"/>
            <wp:positionH relativeFrom="page">
              <wp:posOffset>-38100</wp:posOffset>
            </wp:positionH>
            <wp:positionV relativeFrom="paragraph">
              <wp:posOffset>-1900555</wp:posOffset>
            </wp:positionV>
            <wp:extent cx="7943850" cy="11234563"/>
            <wp:effectExtent l="0" t="0" r="0" b="508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EV cover page-01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43850" cy="1123456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96B1F" w:rsidRDefault="00996B1F" w:rsidP="00D3434F">
      <w:pPr>
        <w:jc w:val="center"/>
        <w:rPr>
          <w:b/>
          <w:bCs/>
          <w:sz w:val="54"/>
          <w:szCs w:val="54"/>
        </w:rPr>
      </w:pPr>
    </w:p>
    <w:p w:rsidR="00996B1F" w:rsidRDefault="00996B1F" w:rsidP="00D3434F">
      <w:pPr>
        <w:jc w:val="center"/>
        <w:rPr>
          <w:b/>
          <w:bCs/>
          <w:sz w:val="54"/>
          <w:szCs w:val="54"/>
        </w:rPr>
      </w:pPr>
    </w:p>
    <w:p w:rsidR="00996B1F" w:rsidRDefault="00996B1F" w:rsidP="00D3434F">
      <w:pPr>
        <w:jc w:val="center"/>
        <w:rPr>
          <w:b/>
          <w:bCs/>
          <w:sz w:val="54"/>
          <w:szCs w:val="54"/>
        </w:rPr>
      </w:pPr>
    </w:p>
    <w:p w:rsidR="00996B1F" w:rsidRDefault="00996B1F" w:rsidP="00D3434F">
      <w:pPr>
        <w:jc w:val="center"/>
        <w:rPr>
          <w:b/>
          <w:bCs/>
          <w:sz w:val="54"/>
          <w:szCs w:val="54"/>
        </w:rPr>
      </w:pPr>
    </w:p>
    <w:p w:rsidR="00996B1F" w:rsidRDefault="00296ECA" w:rsidP="00D3434F">
      <w:pPr>
        <w:jc w:val="center"/>
        <w:rPr>
          <w:b/>
          <w:bCs/>
          <w:sz w:val="54"/>
          <w:szCs w:val="5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254AB79" wp14:editId="3252C4B7">
                <wp:simplePos x="0" y="0"/>
                <wp:positionH relativeFrom="page">
                  <wp:posOffset>19050</wp:posOffset>
                </wp:positionH>
                <wp:positionV relativeFrom="paragraph">
                  <wp:posOffset>434975</wp:posOffset>
                </wp:positionV>
                <wp:extent cx="7762875" cy="4591050"/>
                <wp:effectExtent l="0" t="0" r="0" b="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762875" cy="4591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CA46AD" w:rsidRPr="001A0D74" w:rsidRDefault="00FC5687" w:rsidP="00E4197F">
                            <w:pPr>
                              <w:spacing w:after="0"/>
                              <w:jc w:val="center"/>
                              <w:rPr>
                                <w:rFonts w:ascii="Calibri" w:hAnsi="Calibri"/>
                                <w:b/>
                                <w:bCs/>
                                <w:color w:val="FFFFFF" w:themeColor="background1"/>
                                <w:sz w:val="64"/>
                                <w:szCs w:val="64"/>
                              </w:rPr>
                            </w:pPr>
                            <w:sdt>
                              <w:sdtPr>
                                <w:rPr>
                                  <w:rFonts w:ascii="Calibri" w:hAnsi="Calibri"/>
                                  <w:b/>
                                  <w:bCs/>
                                  <w:color w:val="FFFFFF" w:themeColor="background1"/>
                                  <w:sz w:val="48"/>
                                  <w:szCs w:val="48"/>
                                </w:rPr>
                                <w:alias w:val="Title"/>
                                <w:tag w:val=""/>
                                <w:id w:val="1934160090"/>
                                <w:placeholder>
                                  <w:docPart w:val="9F73AE9727AF440B8906BCFF8659EF14"/>
                                </w:placeholder>
  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  <w:text/>
                              </w:sdtPr>
                              <w:sdtEndPr/>
                              <w:sdtContent>
                                <w:r w:rsidR="00E4197F">
                                  <w:rPr>
                                    <w:rFonts w:ascii="Calibri" w:hAnsi="Calibri"/>
                                    <w:b/>
                                    <w:bCs/>
                                    <w:color w:val="FFFFFF" w:themeColor="background1"/>
                                    <w:sz w:val="48"/>
                                    <w:szCs w:val="48"/>
                                  </w:rPr>
                                  <w:t>Technical Proposal</w:t>
                                </w:r>
                              </w:sdtContent>
                            </w:sdt>
                            <w:r w:rsidR="00CA46AD">
                              <w:rPr>
                                <w:rFonts w:ascii="Calibri" w:hAnsi="Calibri"/>
                                <w:b/>
                                <w:bCs/>
                                <w:color w:val="FFFFFF" w:themeColor="background1"/>
                                <w:sz w:val="48"/>
                                <w:szCs w:val="48"/>
                              </w:rPr>
                              <w:t xml:space="preserve"> </w:t>
                            </w:r>
                          </w:p>
                          <w:sdt>
                            <w:sdtPr>
                              <w:rPr>
                                <w:rFonts w:ascii="Calibri" w:hAnsi="Calibri"/>
                                <w:b/>
                                <w:bCs/>
                                <w:color w:val="FFFFFF" w:themeColor="background1"/>
                                <w:sz w:val="64"/>
                                <w:szCs w:val="64"/>
                              </w:rPr>
                              <w:alias w:val="Subject"/>
                              <w:tag w:val=""/>
                              <w:id w:val="1224717376"/>
                              <w:placeholder>
                                <w:docPart w:val="F956D25534D640B1BC1B2603D2517016"/>
                              </w:placeholder>
  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  <w:text/>
                            </w:sdtPr>
                            <w:sdtEndPr/>
                            <w:sdtContent>
                              <w:p w:rsidR="00CA46AD" w:rsidRPr="00DF5CE4" w:rsidRDefault="00E4197F" w:rsidP="008166B7">
                                <w:pPr>
                                  <w:jc w:val="center"/>
                                  <w:rPr>
                                    <w:rFonts w:ascii="Calibri" w:hAnsi="Calibri"/>
                                    <w:b/>
                                    <w:bCs/>
                                    <w:color w:val="FFFFFF" w:themeColor="background1"/>
                                    <w:sz w:val="48"/>
                                    <w:szCs w:val="48"/>
                                  </w:rPr>
                                </w:pPr>
                                <w:r>
                                  <w:rPr>
                                    <w:rFonts w:ascii="Calibri" w:hAnsi="Calibri"/>
                                    <w:b/>
                                    <w:bCs/>
                                    <w:color w:val="FFFFFF" w:themeColor="background1"/>
                                    <w:sz w:val="64"/>
                                    <w:szCs w:val="64"/>
                                  </w:rPr>
                                  <w:t xml:space="preserve">Azadea </w:t>
                                </w:r>
                                <w:r w:rsidR="00FC421B">
                                  <w:rPr>
                                    <w:rFonts w:ascii="Calibri" w:hAnsi="Calibri"/>
                                    <w:b/>
                                    <w:bCs/>
                                    <w:color w:val="FFFFFF" w:themeColor="background1"/>
                                    <w:sz w:val="64"/>
                                    <w:szCs w:val="64"/>
                                  </w:rPr>
                                  <w:t>–</w:t>
                                </w:r>
                                <w:r>
                                  <w:rPr>
                                    <w:rFonts w:ascii="Calibri" w:hAnsi="Calibri"/>
                                    <w:b/>
                                    <w:bCs/>
                                    <w:color w:val="FFFFFF" w:themeColor="background1"/>
                                    <w:sz w:val="64"/>
                                    <w:szCs w:val="64"/>
                                  </w:rPr>
                                  <w:t xml:space="preserve"> </w:t>
                                </w:r>
                                <w:r w:rsidR="008166B7">
                                  <w:rPr>
                                    <w:rFonts w:ascii="Calibri" w:hAnsi="Calibri"/>
                                    <w:b/>
                                    <w:bCs/>
                                    <w:color w:val="FFFFFF" w:themeColor="background1"/>
                                    <w:sz w:val="64"/>
                                    <w:szCs w:val="64"/>
                                  </w:rPr>
                                  <w:t>Memory</w:t>
                                </w:r>
                                <w:r w:rsidR="00FC421B">
                                  <w:rPr>
                                    <w:rFonts w:ascii="Calibri" w:hAnsi="Calibri"/>
                                    <w:b/>
                                    <w:bCs/>
                                    <w:color w:val="FFFFFF" w:themeColor="background1"/>
                                    <w:sz w:val="64"/>
                                    <w:szCs w:val="64"/>
                                  </w:rPr>
                                  <w:t xml:space="preserve"> Game</w:t>
                                </w:r>
                              </w:p>
                            </w:sdtContent>
                          </w:sdt>
                          <w:p w:rsidR="00CA46AD" w:rsidRDefault="00CA46AD" w:rsidP="00562D9C">
                            <w:pPr>
                              <w:rPr>
                                <w:rFonts w:ascii="Calibri" w:hAnsi="Calibri"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</w:p>
                          <w:p w:rsidR="00CA46AD" w:rsidRDefault="00CA46AD" w:rsidP="00562D9C">
                            <w:pPr>
                              <w:rPr>
                                <w:rFonts w:ascii="Calibri" w:hAnsi="Calibri"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</w:p>
                          <w:p w:rsidR="00CA46AD" w:rsidRDefault="00CA46AD" w:rsidP="00562D9C">
                            <w:pPr>
                              <w:rPr>
                                <w:rFonts w:ascii="Calibri" w:hAnsi="Calibri"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</w:p>
                          <w:p w:rsidR="00CA46AD" w:rsidRDefault="00CA46AD" w:rsidP="00562D9C">
                            <w:pPr>
                              <w:rPr>
                                <w:rFonts w:ascii="Calibri" w:hAnsi="Calibri"/>
                                <w:color w:val="FFFFFF" w:themeColor="background1"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  <w:p w:rsidR="00CA46AD" w:rsidRDefault="00CA46AD" w:rsidP="00562D9C">
                            <w:pPr>
                              <w:rPr>
                                <w:rFonts w:ascii="Calibri" w:hAnsi="Calibri"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</w:p>
                          <w:p w:rsidR="00CA46AD" w:rsidRDefault="00CA46AD" w:rsidP="00562D9C">
                            <w:pPr>
                              <w:rPr>
                                <w:rFonts w:ascii="Calibri" w:hAnsi="Calibri"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</w:p>
                          <w:p w:rsidR="00CA46AD" w:rsidRPr="00A872DC" w:rsidRDefault="00CA46AD" w:rsidP="00A872DC">
                            <w:pPr>
                              <w:jc w:val="center"/>
                              <w:rPr>
                                <w:rFonts w:ascii="Calibri" w:hAnsi="Calibri"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A872DC">
                              <w:rPr>
                                <w:rFonts w:ascii="Calibri" w:hAnsi="Calibri"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Prepared by </w:t>
                            </w:r>
                            <w:r w:rsidRPr="00A872DC">
                              <w:rPr>
                                <w:rFonts w:ascii="Calibri" w:hAnsi="Calibri"/>
                                <w:color w:val="FFFFFF" w:themeColor="background1"/>
                                <w:sz w:val="32"/>
                                <w:szCs w:val="32"/>
                              </w:rPr>
                              <w:br/>
                              <w:t>VictoryLink Business Analysis Team</w:t>
                            </w:r>
                          </w:p>
                          <w:p w:rsidR="00CA46AD" w:rsidRPr="00562D9C" w:rsidRDefault="00CA46AD" w:rsidP="00FC421B">
                            <w:pPr>
                              <w:jc w:val="center"/>
                              <w:rPr>
                                <w:rFonts w:ascii="Calibri" w:hAnsi="Calibri"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Calibri" w:hAnsi="Calibri"/>
                                <w:i/>
                                <w:iCs/>
                                <w:color w:val="FFFFFF" w:themeColor="background1"/>
                                <w:sz w:val="32"/>
                                <w:szCs w:val="32"/>
                              </w:rPr>
                              <w:fldChar w:fldCharType="begin"/>
                            </w:r>
                            <w:r>
                              <w:rPr>
                                <w:rFonts w:ascii="Calibri" w:hAnsi="Calibri"/>
                                <w:i/>
                                <w:iCs/>
                                <w:color w:val="FFFFFF" w:themeColor="background1"/>
                                <w:sz w:val="32"/>
                                <w:szCs w:val="32"/>
                              </w:rPr>
                              <w:instrText xml:space="preserve"> CREATEDATE  \@ "d MMMM yyyy"  \* MERGEFORMAT </w:instrText>
                            </w:r>
                            <w:r>
                              <w:rPr>
                                <w:rFonts w:ascii="Calibri" w:hAnsi="Calibri"/>
                                <w:i/>
                                <w:iCs/>
                                <w:color w:val="FFFFFF" w:themeColor="background1"/>
                                <w:sz w:val="32"/>
                                <w:szCs w:val="32"/>
                              </w:rPr>
                              <w:fldChar w:fldCharType="separate"/>
                            </w:r>
                            <w:r w:rsidR="00FC421B">
                              <w:rPr>
                                <w:rFonts w:ascii="Calibri" w:hAnsi="Calibri"/>
                                <w:i/>
                                <w:iCs/>
                                <w:noProof/>
                                <w:color w:val="FFFFFF" w:themeColor="background1"/>
                                <w:sz w:val="32"/>
                                <w:szCs w:val="32"/>
                              </w:rPr>
                              <w:t>10 September 2017</w:t>
                            </w:r>
                            <w:r>
                              <w:rPr>
                                <w:rFonts w:ascii="Calibri" w:hAnsi="Calibri"/>
                                <w:i/>
                                <w:iCs/>
                                <w:color w:val="FFFFFF" w:themeColor="background1"/>
                                <w:sz w:val="32"/>
                                <w:szCs w:val="32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254AB7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.5pt;margin-top:34.25pt;width:611.25pt;height:361.5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hAplNAIAAGAEAAAOAAAAZHJzL2Uyb0RvYy54bWysVE1vGjEQvVfqf7B8LwtbPpIVS0QTUVWK&#10;kkhQ5Wy8Nqxke1zbsEt/fcfehdC0p6oXM187nnnvmfldqxU5CudrMCUdDYaUCMOhqs2upN83q083&#10;lPjATMUUGFHSk/D0bvHxw7yxhchhD6oSjmAT44vGlnQfgi2yzPO90MwPwAqDSQlOs4Cu22WVYw12&#10;1yrLh8Np1oCrrAMuvMfoQ5eki9RfSsHDs5ReBKJKirOFdLp0buOZLeas2Dlm9zXvx2D/MIVmtcFL&#10;L60eWGDk4Oo/WumaO/Agw4CDzkDKmou0A24zGr7bZr1nVqRdEBxvLzD5/9eWPx1fHKmrkuaUGKaR&#10;oo1oA/kCLckjOo31BRatLZaFFsPI8jnuMRiXbqXT8RfXIZhHnE8XbGMzjsHZbJrfzCaUcMyNJ7ej&#10;4SShn719bp0PXwVoEo2SOiQvYcqOjz7gKFh6Lom3GVjVSiUClSFNSaefseVvGfxCmRgRSQp9m7hS&#10;N3q0Qrtt+z23UJ1wTQedTLzlqxpHeWQ+vDCHusDNUOvhGQ+pAK+E3qJkD+7n3+KxHunCLCUN6qyk&#10;/seBOUGJ+maQyNvReByFmZzxZJaj464z2+uMOeh7QCmP8FVZnsxYH9TZlA70Kz6JZbwVU8xwvLuk&#10;4Wzeh079+KS4WC5TEUrRsvBo1pbH1hGwCPSmfWXO9mwEJPIJzopkxTtSutoO/OUhgKwTYxHgDlWk&#10;Lzoo40Rk/+TiO7n2U9XbH8PiFwAAAP//AwBQSwMEFAAGAAgAAAAhANWhCiHhAAAACQEAAA8AAABk&#10;cnMvZG93bnJldi54bWxMj8FOwzAQRO9I/IO1SNyo06CUkGZTVZEqJASHll64beJtEjW2Q+y2ga/H&#10;PcFtVrOaeZOvJt2LM4+uswZhPotAsKmt6kyDsP/YPKQgnCejqLeGEb7Zwaq4vckpU/Zitnze+UaE&#10;EOMyQmi9HzIpXd2yJjezA5vgHeyoyYdzbKQa6RLCdS/jKFpITZ0JDS0NXLZcH3cnjfBabt5pW8U6&#10;/enLl7fDevjafyaI93fTegnC8+T/nuGKH9ChCEyVPRnlRI/wGJZ4hEWagLjacZwEVSE8Pc8TkEUu&#10;/y8ofgEAAP//AwBQSwECLQAUAAYACAAAACEAtoM4kv4AAADhAQAAEwAAAAAAAAAAAAAAAAAAAAAA&#10;W0NvbnRlbnRfVHlwZXNdLnhtbFBLAQItABQABgAIAAAAIQA4/SH/1gAAAJQBAAALAAAAAAAAAAAA&#10;AAAAAC8BAABfcmVscy8ucmVsc1BLAQItABQABgAIAAAAIQARhAplNAIAAGAEAAAOAAAAAAAAAAAA&#10;AAAAAC4CAABkcnMvZTJvRG9jLnhtbFBLAQItABQABgAIAAAAIQDVoQoh4QAAAAkBAAAPAAAAAAAA&#10;AAAAAAAAAI4EAABkcnMvZG93bnJldi54bWxQSwUGAAAAAAQABADzAAAAnAUAAAAA&#10;" filled="f" stroked="f" strokeweight=".5pt">
                <v:textbox>
                  <w:txbxContent>
                    <w:p w:rsidR="00CA46AD" w:rsidRPr="001A0D74" w:rsidRDefault="00FC5687" w:rsidP="00E4197F">
                      <w:pPr>
                        <w:spacing w:after="0"/>
                        <w:jc w:val="center"/>
                        <w:rPr>
                          <w:rFonts w:ascii="Calibri" w:hAnsi="Calibri"/>
                          <w:b/>
                          <w:bCs/>
                          <w:color w:val="FFFFFF" w:themeColor="background1"/>
                          <w:sz w:val="64"/>
                          <w:szCs w:val="64"/>
                        </w:rPr>
                      </w:pPr>
                      <w:sdt>
                        <w:sdtPr>
                          <w:rPr>
                            <w:rFonts w:ascii="Calibri" w:hAnsi="Calibri"/>
                            <w:b/>
                            <w:bCs/>
                            <w:color w:val="FFFFFF" w:themeColor="background1"/>
                            <w:sz w:val="48"/>
                            <w:szCs w:val="48"/>
                          </w:rPr>
                          <w:alias w:val="Title"/>
                          <w:tag w:val=""/>
                          <w:id w:val="1934160090"/>
                          <w:placeholder>
                            <w:docPart w:val="9F73AE9727AF440B8906BCFF8659EF14"/>
                          </w:placeholder>
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<w:text/>
                        </w:sdtPr>
                        <w:sdtEndPr/>
                        <w:sdtContent>
                          <w:r w:rsidR="00E4197F">
                            <w:rPr>
                              <w:rFonts w:ascii="Calibri" w:hAnsi="Calibri"/>
                              <w:b/>
                              <w:bCs/>
                              <w:color w:val="FFFFFF" w:themeColor="background1"/>
                              <w:sz w:val="48"/>
                              <w:szCs w:val="48"/>
                            </w:rPr>
                            <w:t>Technical Proposal</w:t>
                          </w:r>
                        </w:sdtContent>
                      </w:sdt>
                      <w:r w:rsidR="00CA46AD">
                        <w:rPr>
                          <w:rFonts w:ascii="Calibri" w:hAnsi="Calibri"/>
                          <w:b/>
                          <w:bCs/>
                          <w:color w:val="FFFFFF" w:themeColor="background1"/>
                          <w:sz w:val="48"/>
                          <w:szCs w:val="48"/>
                        </w:rPr>
                        <w:t xml:space="preserve"> </w:t>
                      </w:r>
                    </w:p>
                    <w:sdt>
                      <w:sdtPr>
                        <w:rPr>
                          <w:rFonts w:ascii="Calibri" w:hAnsi="Calibri"/>
                          <w:b/>
                          <w:bCs/>
                          <w:color w:val="FFFFFF" w:themeColor="background1"/>
                          <w:sz w:val="64"/>
                          <w:szCs w:val="64"/>
                        </w:rPr>
                        <w:alias w:val="Subject"/>
                        <w:tag w:val=""/>
                        <w:id w:val="1224717376"/>
                        <w:placeholder>
                          <w:docPart w:val="F956D25534D640B1BC1B2603D2517016"/>
                        </w:placeholder>
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<w:text/>
                      </w:sdtPr>
                      <w:sdtEndPr/>
                      <w:sdtContent>
                        <w:p w:rsidR="00CA46AD" w:rsidRPr="00DF5CE4" w:rsidRDefault="00E4197F" w:rsidP="008166B7">
                          <w:pPr>
                            <w:jc w:val="center"/>
                            <w:rPr>
                              <w:rFonts w:ascii="Calibri" w:hAnsi="Calibri"/>
                              <w:b/>
                              <w:bCs/>
                              <w:color w:val="FFFFFF" w:themeColor="background1"/>
                              <w:sz w:val="48"/>
                              <w:szCs w:val="48"/>
                            </w:rPr>
                          </w:pPr>
                          <w:r>
                            <w:rPr>
                              <w:rFonts w:ascii="Calibri" w:hAnsi="Calibri"/>
                              <w:b/>
                              <w:bCs/>
                              <w:color w:val="FFFFFF" w:themeColor="background1"/>
                              <w:sz w:val="64"/>
                              <w:szCs w:val="64"/>
                            </w:rPr>
                            <w:t xml:space="preserve">Azadea </w:t>
                          </w:r>
                          <w:r w:rsidR="00FC421B">
                            <w:rPr>
                              <w:rFonts w:ascii="Calibri" w:hAnsi="Calibri"/>
                              <w:b/>
                              <w:bCs/>
                              <w:color w:val="FFFFFF" w:themeColor="background1"/>
                              <w:sz w:val="64"/>
                              <w:szCs w:val="64"/>
                            </w:rPr>
                            <w:t>–</w:t>
                          </w:r>
                          <w:r>
                            <w:rPr>
                              <w:rFonts w:ascii="Calibri" w:hAnsi="Calibri"/>
                              <w:b/>
                              <w:bCs/>
                              <w:color w:val="FFFFFF" w:themeColor="background1"/>
                              <w:sz w:val="64"/>
                              <w:szCs w:val="64"/>
                            </w:rPr>
                            <w:t xml:space="preserve"> </w:t>
                          </w:r>
                          <w:r w:rsidR="008166B7">
                            <w:rPr>
                              <w:rFonts w:ascii="Calibri" w:hAnsi="Calibri"/>
                              <w:b/>
                              <w:bCs/>
                              <w:color w:val="FFFFFF" w:themeColor="background1"/>
                              <w:sz w:val="64"/>
                              <w:szCs w:val="64"/>
                            </w:rPr>
                            <w:t>Memory</w:t>
                          </w:r>
                          <w:r w:rsidR="00FC421B">
                            <w:rPr>
                              <w:rFonts w:ascii="Calibri" w:hAnsi="Calibri"/>
                              <w:b/>
                              <w:bCs/>
                              <w:color w:val="FFFFFF" w:themeColor="background1"/>
                              <w:sz w:val="64"/>
                              <w:szCs w:val="64"/>
                            </w:rPr>
                            <w:t xml:space="preserve"> Game</w:t>
                          </w:r>
                        </w:p>
                      </w:sdtContent>
                    </w:sdt>
                    <w:p w:rsidR="00CA46AD" w:rsidRDefault="00CA46AD" w:rsidP="00562D9C">
                      <w:pPr>
                        <w:rPr>
                          <w:rFonts w:ascii="Calibri" w:hAnsi="Calibri"/>
                          <w:color w:val="FFFFFF" w:themeColor="background1"/>
                          <w:sz w:val="28"/>
                          <w:szCs w:val="28"/>
                        </w:rPr>
                      </w:pPr>
                    </w:p>
                    <w:p w:rsidR="00CA46AD" w:rsidRDefault="00CA46AD" w:rsidP="00562D9C">
                      <w:pPr>
                        <w:rPr>
                          <w:rFonts w:ascii="Calibri" w:hAnsi="Calibri"/>
                          <w:color w:val="FFFFFF" w:themeColor="background1"/>
                          <w:sz w:val="28"/>
                          <w:szCs w:val="28"/>
                        </w:rPr>
                      </w:pPr>
                    </w:p>
                    <w:p w:rsidR="00CA46AD" w:rsidRDefault="00CA46AD" w:rsidP="00562D9C">
                      <w:pPr>
                        <w:rPr>
                          <w:rFonts w:ascii="Calibri" w:hAnsi="Calibri"/>
                          <w:color w:val="FFFFFF" w:themeColor="background1"/>
                          <w:sz w:val="28"/>
                          <w:szCs w:val="28"/>
                        </w:rPr>
                      </w:pPr>
                    </w:p>
                    <w:p w:rsidR="00CA46AD" w:rsidRDefault="00CA46AD" w:rsidP="00562D9C">
                      <w:pPr>
                        <w:rPr>
                          <w:rFonts w:ascii="Calibri" w:hAnsi="Calibri"/>
                          <w:color w:val="FFFFFF" w:themeColor="background1"/>
                          <w:sz w:val="28"/>
                          <w:szCs w:val="28"/>
                          <w:rtl/>
                        </w:rPr>
                      </w:pPr>
                    </w:p>
                    <w:p w:rsidR="00CA46AD" w:rsidRDefault="00CA46AD" w:rsidP="00562D9C">
                      <w:pPr>
                        <w:rPr>
                          <w:rFonts w:ascii="Calibri" w:hAnsi="Calibri"/>
                          <w:color w:val="FFFFFF" w:themeColor="background1"/>
                          <w:sz w:val="28"/>
                          <w:szCs w:val="28"/>
                        </w:rPr>
                      </w:pPr>
                    </w:p>
                    <w:p w:rsidR="00CA46AD" w:rsidRDefault="00CA46AD" w:rsidP="00562D9C">
                      <w:pPr>
                        <w:rPr>
                          <w:rFonts w:ascii="Calibri" w:hAnsi="Calibri"/>
                          <w:color w:val="FFFFFF" w:themeColor="background1"/>
                          <w:sz w:val="28"/>
                          <w:szCs w:val="28"/>
                        </w:rPr>
                      </w:pPr>
                    </w:p>
                    <w:p w:rsidR="00CA46AD" w:rsidRPr="00A872DC" w:rsidRDefault="00CA46AD" w:rsidP="00A872DC">
                      <w:pPr>
                        <w:jc w:val="center"/>
                        <w:rPr>
                          <w:rFonts w:ascii="Calibri" w:hAnsi="Calibri"/>
                          <w:color w:val="FFFFFF" w:themeColor="background1"/>
                          <w:sz w:val="32"/>
                          <w:szCs w:val="32"/>
                        </w:rPr>
                      </w:pPr>
                      <w:r w:rsidRPr="00A872DC">
                        <w:rPr>
                          <w:rFonts w:ascii="Calibri" w:hAnsi="Calibri"/>
                          <w:color w:val="FFFFFF" w:themeColor="background1"/>
                          <w:sz w:val="28"/>
                          <w:szCs w:val="28"/>
                        </w:rPr>
                        <w:t xml:space="preserve">Prepared by </w:t>
                      </w:r>
                      <w:r w:rsidRPr="00A872DC">
                        <w:rPr>
                          <w:rFonts w:ascii="Calibri" w:hAnsi="Calibri"/>
                          <w:color w:val="FFFFFF" w:themeColor="background1"/>
                          <w:sz w:val="32"/>
                          <w:szCs w:val="32"/>
                        </w:rPr>
                        <w:br/>
                        <w:t>VictoryLink Business Analysis Team</w:t>
                      </w:r>
                    </w:p>
                    <w:p w:rsidR="00CA46AD" w:rsidRPr="00562D9C" w:rsidRDefault="00CA46AD" w:rsidP="00FC421B">
                      <w:pPr>
                        <w:jc w:val="center"/>
                        <w:rPr>
                          <w:rFonts w:ascii="Calibri" w:hAnsi="Calibri"/>
                          <w:color w:val="FFFFFF" w:themeColor="background1"/>
                          <w:sz w:val="32"/>
                          <w:szCs w:val="32"/>
                        </w:rPr>
                      </w:pPr>
                      <w:r>
                        <w:rPr>
                          <w:rFonts w:ascii="Calibri" w:hAnsi="Calibri"/>
                          <w:i/>
                          <w:iCs/>
                          <w:color w:val="FFFFFF" w:themeColor="background1"/>
                          <w:sz w:val="32"/>
                          <w:szCs w:val="32"/>
                        </w:rPr>
                        <w:fldChar w:fldCharType="begin"/>
                      </w:r>
                      <w:r>
                        <w:rPr>
                          <w:rFonts w:ascii="Calibri" w:hAnsi="Calibri"/>
                          <w:i/>
                          <w:iCs/>
                          <w:color w:val="FFFFFF" w:themeColor="background1"/>
                          <w:sz w:val="32"/>
                          <w:szCs w:val="32"/>
                        </w:rPr>
                        <w:instrText xml:space="preserve"> CREATEDATE  \@ "d MMMM yyyy"  \* MERGEFORMAT </w:instrText>
                      </w:r>
                      <w:r>
                        <w:rPr>
                          <w:rFonts w:ascii="Calibri" w:hAnsi="Calibri"/>
                          <w:i/>
                          <w:iCs/>
                          <w:color w:val="FFFFFF" w:themeColor="background1"/>
                          <w:sz w:val="32"/>
                          <w:szCs w:val="32"/>
                        </w:rPr>
                        <w:fldChar w:fldCharType="separate"/>
                      </w:r>
                      <w:r w:rsidR="00FC421B">
                        <w:rPr>
                          <w:rFonts w:ascii="Calibri" w:hAnsi="Calibri"/>
                          <w:i/>
                          <w:iCs/>
                          <w:noProof/>
                          <w:color w:val="FFFFFF" w:themeColor="background1"/>
                          <w:sz w:val="32"/>
                          <w:szCs w:val="32"/>
                        </w:rPr>
                        <w:t>10 September 2017</w:t>
                      </w:r>
                      <w:r>
                        <w:rPr>
                          <w:rFonts w:ascii="Calibri" w:hAnsi="Calibri"/>
                          <w:i/>
                          <w:iCs/>
                          <w:color w:val="FFFFFF" w:themeColor="background1"/>
                          <w:sz w:val="32"/>
                          <w:szCs w:val="32"/>
                        </w:rPr>
                        <w:fldChar w:fldCharType="end"/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:rsidR="00996B1F" w:rsidRDefault="00996B1F" w:rsidP="00D3434F">
      <w:pPr>
        <w:jc w:val="center"/>
        <w:rPr>
          <w:b/>
          <w:bCs/>
          <w:sz w:val="54"/>
          <w:szCs w:val="54"/>
        </w:rPr>
      </w:pPr>
    </w:p>
    <w:p w:rsidR="00996B1F" w:rsidRDefault="00996B1F" w:rsidP="00D3434F">
      <w:pPr>
        <w:jc w:val="center"/>
        <w:rPr>
          <w:b/>
          <w:bCs/>
          <w:sz w:val="54"/>
          <w:szCs w:val="54"/>
        </w:rPr>
      </w:pPr>
    </w:p>
    <w:p w:rsidR="00996B1F" w:rsidRDefault="00996B1F" w:rsidP="00D3434F">
      <w:pPr>
        <w:jc w:val="center"/>
        <w:rPr>
          <w:b/>
          <w:bCs/>
          <w:sz w:val="54"/>
          <w:szCs w:val="54"/>
        </w:rPr>
      </w:pPr>
    </w:p>
    <w:p w:rsidR="00996B1F" w:rsidRDefault="00996B1F" w:rsidP="00D3434F">
      <w:pPr>
        <w:jc w:val="center"/>
        <w:rPr>
          <w:b/>
          <w:bCs/>
          <w:sz w:val="54"/>
          <w:szCs w:val="54"/>
        </w:rPr>
      </w:pPr>
    </w:p>
    <w:p w:rsidR="00996B1F" w:rsidRDefault="00996B1F" w:rsidP="00D3434F">
      <w:pPr>
        <w:jc w:val="center"/>
        <w:rPr>
          <w:b/>
          <w:bCs/>
          <w:sz w:val="54"/>
          <w:szCs w:val="54"/>
        </w:rPr>
      </w:pPr>
    </w:p>
    <w:p w:rsidR="00996B1F" w:rsidRDefault="00996B1F" w:rsidP="00D3434F">
      <w:pPr>
        <w:jc w:val="center"/>
        <w:rPr>
          <w:b/>
          <w:bCs/>
          <w:sz w:val="54"/>
          <w:szCs w:val="54"/>
        </w:rPr>
      </w:pPr>
    </w:p>
    <w:p w:rsidR="00F50752" w:rsidRDefault="00F50752" w:rsidP="00D3434F">
      <w:pPr>
        <w:jc w:val="center"/>
        <w:rPr>
          <w:b/>
          <w:bCs/>
          <w:sz w:val="54"/>
          <w:szCs w:val="54"/>
          <w:rtl/>
        </w:rPr>
      </w:pPr>
    </w:p>
    <w:p w:rsidR="00F94153" w:rsidRDefault="005660AF" w:rsidP="00D3434F">
      <w:pPr>
        <w:jc w:val="center"/>
        <w:rPr>
          <w:b/>
          <w:bCs/>
          <w:sz w:val="54"/>
          <w:szCs w:val="54"/>
        </w:rPr>
      </w:pPr>
      <w:r>
        <w:rPr>
          <w:b/>
          <w:bCs/>
          <w:sz w:val="54"/>
          <w:szCs w:val="54"/>
        </w:rPr>
        <w:t xml:space="preserve"> </w:t>
      </w:r>
    </w:p>
    <w:sdt>
      <w:sdtPr>
        <w:rPr>
          <w:rFonts w:asciiTheme="minorHAnsi" w:eastAsiaTheme="minorHAnsi" w:hAnsiTheme="minorHAnsi" w:cstheme="minorHAnsi"/>
          <w:color w:val="auto"/>
          <w:sz w:val="22"/>
          <w:szCs w:val="22"/>
        </w:rPr>
        <w:id w:val="1393393457"/>
        <w:docPartObj>
          <w:docPartGallery w:val="Table of Contents"/>
          <w:docPartUnique/>
        </w:docPartObj>
      </w:sdtPr>
      <w:sdtEndPr>
        <w:rPr>
          <w:b/>
          <w:bCs/>
          <w:noProof/>
        </w:rPr>
      </w:sdtEndPr>
      <w:sdtContent>
        <w:p w:rsidR="00E35CF3" w:rsidRPr="0019302E" w:rsidRDefault="00E35CF3" w:rsidP="00875B91">
          <w:pPr>
            <w:pStyle w:val="TOCHeading"/>
            <w:spacing w:before="0"/>
            <w:rPr>
              <w:rFonts w:asciiTheme="minorHAnsi" w:hAnsiTheme="minorHAnsi" w:cstheme="minorHAnsi"/>
              <w:b/>
              <w:bCs/>
            </w:rPr>
          </w:pPr>
          <w:r w:rsidRPr="0019302E">
            <w:rPr>
              <w:rFonts w:asciiTheme="minorHAnsi" w:hAnsiTheme="minorHAnsi" w:cstheme="minorHAnsi"/>
              <w:b/>
              <w:bCs/>
            </w:rPr>
            <w:t>Contents</w:t>
          </w:r>
        </w:p>
        <w:p w:rsidR="00781E0B" w:rsidRPr="00781E0B" w:rsidRDefault="00832574">
          <w:pPr>
            <w:pStyle w:val="TOC1"/>
            <w:tabs>
              <w:tab w:val="right" w:leader="dot" w:pos="9523"/>
            </w:tabs>
            <w:rPr>
              <w:noProof/>
              <w:sz w:val="22"/>
              <w:szCs w:val="22"/>
              <w:lang w:eastAsia="en-US"/>
            </w:rPr>
          </w:pPr>
          <w:r w:rsidRPr="0019302E">
            <w:rPr>
              <w:rFonts w:cstheme="minorHAnsi"/>
              <w:sz w:val="22"/>
              <w:szCs w:val="22"/>
            </w:rPr>
            <w:fldChar w:fldCharType="begin"/>
          </w:r>
          <w:r w:rsidRPr="0019302E">
            <w:rPr>
              <w:rFonts w:cstheme="minorHAnsi"/>
              <w:sz w:val="22"/>
              <w:szCs w:val="22"/>
            </w:rPr>
            <w:instrText xml:space="preserve"> TOC \o "1-4" \h \z \u </w:instrText>
          </w:r>
          <w:r w:rsidRPr="0019302E">
            <w:rPr>
              <w:rFonts w:cstheme="minorHAnsi"/>
              <w:sz w:val="22"/>
              <w:szCs w:val="22"/>
            </w:rPr>
            <w:fldChar w:fldCharType="separate"/>
          </w:r>
          <w:hyperlink w:anchor="_Toc492917527" w:history="1">
            <w:r w:rsidR="00781E0B" w:rsidRPr="00781E0B">
              <w:rPr>
                <w:rStyle w:val="Hyperlink"/>
                <w:i/>
                <w:iCs/>
                <w:noProof/>
                <w:color w:val="auto"/>
              </w:rPr>
              <w:t>Revision History</w:t>
            </w:r>
            <w:r w:rsidR="00781E0B" w:rsidRPr="00781E0B">
              <w:rPr>
                <w:noProof/>
                <w:webHidden/>
              </w:rPr>
              <w:tab/>
            </w:r>
            <w:r w:rsidR="00781E0B" w:rsidRPr="00781E0B">
              <w:rPr>
                <w:noProof/>
                <w:webHidden/>
              </w:rPr>
              <w:fldChar w:fldCharType="begin"/>
            </w:r>
            <w:r w:rsidR="00781E0B" w:rsidRPr="00781E0B">
              <w:rPr>
                <w:noProof/>
                <w:webHidden/>
              </w:rPr>
              <w:instrText xml:space="preserve"> PAGEREF _Toc492917527 \h </w:instrText>
            </w:r>
            <w:r w:rsidR="00781E0B" w:rsidRPr="00781E0B">
              <w:rPr>
                <w:noProof/>
                <w:webHidden/>
              </w:rPr>
            </w:r>
            <w:r w:rsidR="00781E0B" w:rsidRPr="00781E0B">
              <w:rPr>
                <w:noProof/>
                <w:webHidden/>
              </w:rPr>
              <w:fldChar w:fldCharType="separate"/>
            </w:r>
            <w:r w:rsidR="00781E0B" w:rsidRPr="00781E0B">
              <w:rPr>
                <w:noProof/>
                <w:webHidden/>
              </w:rPr>
              <w:t>3</w:t>
            </w:r>
            <w:r w:rsidR="00781E0B" w:rsidRPr="00781E0B">
              <w:rPr>
                <w:noProof/>
                <w:webHidden/>
              </w:rPr>
              <w:fldChar w:fldCharType="end"/>
            </w:r>
          </w:hyperlink>
        </w:p>
        <w:p w:rsidR="00781E0B" w:rsidRPr="00781E0B" w:rsidRDefault="00781E0B">
          <w:pPr>
            <w:pStyle w:val="TOC1"/>
            <w:tabs>
              <w:tab w:val="left" w:pos="660"/>
              <w:tab w:val="right" w:leader="dot" w:pos="9523"/>
            </w:tabs>
            <w:rPr>
              <w:noProof/>
              <w:sz w:val="22"/>
              <w:szCs w:val="22"/>
              <w:lang w:eastAsia="en-US"/>
            </w:rPr>
          </w:pPr>
          <w:hyperlink w:anchor="_Toc492917528" w:history="1">
            <w:r w:rsidRPr="00781E0B">
              <w:rPr>
                <w:rStyle w:val="Hyperlink"/>
                <w:noProof/>
                <w:color w:val="auto"/>
              </w:rPr>
              <w:t>1.</w:t>
            </w:r>
            <w:r w:rsidRPr="00781E0B">
              <w:rPr>
                <w:noProof/>
                <w:sz w:val="22"/>
                <w:szCs w:val="22"/>
                <w:lang w:eastAsia="en-US"/>
              </w:rPr>
              <w:tab/>
            </w:r>
            <w:r w:rsidRPr="00781E0B">
              <w:rPr>
                <w:rStyle w:val="Hyperlink"/>
                <w:noProof/>
                <w:color w:val="auto"/>
              </w:rPr>
              <w:t>Document Overview</w:t>
            </w:r>
            <w:r w:rsidRPr="00781E0B">
              <w:rPr>
                <w:noProof/>
                <w:webHidden/>
              </w:rPr>
              <w:tab/>
            </w:r>
            <w:r w:rsidRPr="00781E0B">
              <w:rPr>
                <w:noProof/>
                <w:webHidden/>
              </w:rPr>
              <w:fldChar w:fldCharType="begin"/>
            </w:r>
            <w:r w:rsidRPr="00781E0B">
              <w:rPr>
                <w:noProof/>
                <w:webHidden/>
              </w:rPr>
              <w:instrText xml:space="preserve"> PAGEREF _Toc492917528 \h </w:instrText>
            </w:r>
            <w:r w:rsidRPr="00781E0B">
              <w:rPr>
                <w:noProof/>
                <w:webHidden/>
              </w:rPr>
            </w:r>
            <w:r w:rsidRPr="00781E0B">
              <w:rPr>
                <w:noProof/>
                <w:webHidden/>
              </w:rPr>
              <w:fldChar w:fldCharType="separate"/>
            </w:r>
            <w:r w:rsidRPr="00781E0B">
              <w:rPr>
                <w:noProof/>
                <w:webHidden/>
              </w:rPr>
              <w:t>4</w:t>
            </w:r>
            <w:r w:rsidRPr="00781E0B">
              <w:rPr>
                <w:noProof/>
                <w:webHidden/>
              </w:rPr>
              <w:fldChar w:fldCharType="end"/>
            </w:r>
          </w:hyperlink>
        </w:p>
        <w:p w:rsidR="00781E0B" w:rsidRPr="00781E0B" w:rsidRDefault="00781E0B">
          <w:pPr>
            <w:pStyle w:val="TOC1"/>
            <w:tabs>
              <w:tab w:val="left" w:pos="660"/>
              <w:tab w:val="right" w:leader="dot" w:pos="9523"/>
            </w:tabs>
            <w:rPr>
              <w:noProof/>
              <w:sz w:val="22"/>
              <w:szCs w:val="22"/>
              <w:lang w:eastAsia="en-US"/>
            </w:rPr>
          </w:pPr>
          <w:hyperlink w:anchor="_Toc492917529" w:history="1">
            <w:r w:rsidRPr="00781E0B">
              <w:rPr>
                <w:rStyle w:val="Hyperlink"/>
                <w:noProof/>
                <w:color w:val="auto"/>
              </w:rPr>
              <w:t>2.</w:t>
            </w:r>
            <w:r w:rsidRPr="00781E0B">
              <w:rPr>
                <w:noProof/>
                <w:sz w:val="22"/>
                <w:szCs w:val="22"/>
                <w:lang w:eastAsia="en-US"/>
              </w:rPr>
              <w:tab/>
            </w:r>
            <w:r w:rsidRPr="00781E0B">
              <w:rPr>
                <w:rStyle w:val="Hyperlink"/>
                <w:noProof/>
                <w:color w:val="auto"/>
              </w:rPr>
              <w:t>Project Purpose and Scope</w:t>
            </w:r>
            <w:r w:rsidRPr="00781E0B">
              <w:rPr>
                <w:noProof/>
                <w:webHidden/>
              </w:rPr>
              <w:tab/>
            </w:r>
            <w:r w:rsidRPr="00781E0B">
              <w:rPr>
                <w:noProof/>
                <w:webHidden/>
              </w:rPr>
              <w:fldChar w:fldCharType="begin"/>
            </w:r>
            <w:r w:rsidRPr="00781E0B">
              <w:rPr>
                <w:noProof/>
                <w:webHidden/>
              </w:rPr>
              <w:instrText xml:space="preserve"> PAGEREF _Toc492917529 \h </w:instrText>
            </w:r>
            <w:r w:rsidRPr="00781E0B">
              <w:rPr>
                <w:noProof/>
                <w:webHidden/>
              </w:rPr>
            </w:r>
            <w:r w:rsidRPr="00781E0B">
              <w:rPr>
                <w:noProof/>
                <w:webHidden/>
              </w:rPr>
              <w:fldChar w:fldCharType="separate"/>
            </w:r>
            <w:r w:rsidRPr="00781E0B">
              <w:rPr>
                <w:noProof/>
                <w:webHidden/>
              </w:rPr>
              <w:t>4</w:t>
            </w:r>
            <w:r w:rsidRPr="00781E0B">
              <w:rPr>
                <w:noProof/>
                <w:webHidden/>
              </w:rPr>
              <w:fldChar w:fldCharType="end"/>
            </w:r>
          </w:hyperlink>
        </w:p>
        <w:p w:rsidR="00781E0B" w:rsidRPr="00781E0B" w:rsidRDefault="00781E0B">
          <w:pPr>
            <w:pStyle w:val="TOC1"/>
            <w:tabs>
              <w:tab w:val="left" w:pos="660"/>
              <w:tab w:val="right" w:leader="dot" w:pos="9523"/>
            </w:tabs>
            <w:rPr>
              <w:noProof/>
              <w:sz w:val="22"/>
              <w:szCs w:val="22"/>
              <w:lang w:eastAsia="en-US"/>
            </w:rPr>
          </w:pPr>
          <w:hyperlink w:anchor="_Toc492917530" w:history="1">
            <w:r w:rsidRPr="00781E0B">
              <w:rPr>
                <w:rStyle w:val="Hyperlink"/>
                <w:noProof/>
                <w:color w:val="auto"/>
              </w:rPr>
              <w:t>3.</w:t>
            </w:r>
            <w:r w:rsidRPr="00781E0B">
              <w:rPr>
                <w:noProof/>
                <w:sz w:val="22"/>
                <w:szCs w:val="22"/>
                <w:lang w:eastAsia="en-US"/>
              </w:rPr>
              <w:tab/>
            </w:r>
            <w:r w:rsidRPr="00781E0B">
              <w:rPr>
                <w:rStyle w:val="Hyperlink"/>
                <w:noProof/>
                <w:color w:val="auto"/>
              </w:rPr>
              <w:t>Memory Games Ideas</w:t>
            </w:r>
            <w:r w:rsidRPr="00781E0B">
              <w:rPr>
                <w:noProof/>
                <w:webHidden/>
              </w:rPr>
              <w:tab/>
            </w:r>
            <w:r w:rsidRPr="00781E0B">
              <w:rPr>
                <w:noProof/>
                <w:webHidden/>
              </w:rPr>
              <w:fldChar w:fldCharType="begin"/>
            </w:r>
            <w:r w:rsidRPr="00781E0B">
              <w:rPr>
                <w:noProof/>
                <w:webHidden/>
              </w:rPr>
              <w:instrText xml:space="preserve"> PAGEREF _Toc492917530 \h </w:instrText>
            </w:r>
            <w:r w:rsidRPr="00781E0B">
              <w:rPr>
                <w:noProof/>
                <w:webHidden/>
              </w:rPr>
            </w:r>
            <w:r w:rsidRPr="00781E0B">
              <w:rPr>
                <w:noProof/>
                <w:webHidden/>
              </w:rPr>
              <w:fldChar w:fldCharType="separate"/>
            </w:r>
            <w:r w:rsidRPr="00781E0B">
              <w:rPr>
                <w:noProof/>
                <w:webHidden/>
              </w:rPr>
              <w:t>5</w:t>
            </w:r>
            <w:r w:rsidRPr="00781E0B">
              <w:rPr>
                <w:noProof/>
                <w:webHidden/>
              </w:rPr>
              <w:fldChar w:fldCharType="end"/>
            </w:r>
          </w:hyperlink>
        </w:p>
        <w:p w:rsidR="00781E0B" w:rsidRPr="00781E0B" w:rsidRDefault="00781E0B">
          <w:pPr>
            <w:pStyle w:val="TOC2"/>
            <w:rPr>
              <w:sz w:val="22"/>
              <w:szCs w:val="22"/>
              <w:lang w:eastAsia="en-US"/>
            </w:rPr>
          </w:pPr>
          <w:hyperlink w:anchor="_Toc492917531" w:history="1">
            <w:r w:rsidRPr="00781E0B">
              <w:rPr>
                <w:rStyle w:val="Hyperlink"/>
                <w:color w:val="auto"/>
              </w:rPr>
              <w:t>3.1</w:t>
            </w:r>
            <w:r w:rsidRPr="00781E0B">
              <w:rPr>
                <w:sz w:val="22"/>
                <w:szCs w:val="22"/>
                <w:lang w:eastAsia="en-US"/>
              </w:rPr>
              <w:tab/>
            </w:r>
            <w:r w:rsidRPr="00781E0B">
              <w:rPr>
                <w:rStyle w:val="Hyperlink"/>
                <w:color w:val="auto"/>
              </w:rPr>
              <w:t>Business Requirements</w:t>
            </w:r>
            <w:r w:rsidRPr="00781E0B">
              <w:rPr>
                <w:webHidden/>
              </w:rPr>
              <w:tab/>
            </w:r>
            <w:r w:rsidRPr="00781E0B">
              <w:rPr>
                <w:webHidden/>
              </w:rPr>
              <w:fldChar w:fldCharType="begin"/>
            </w:r>
            <w:r w:rsidRPr="00781E0B">
              <w:rPr>
                <w:webHidden/>
              </w:rPr>
              <w:instrText xml:space="preserve"> PAGEREF _Toc492917531 \h </w:instrText>
            </w:r>
            <w:r w:rsidRPr="00781E0B">
              <w:rPr>
                <w:webHidden/>
              </w:rPr>
            </w:r>
            <w:r w:rsidRPr="00781E0B">
              <w:rPr>
                <w:webHidden/>
              </w:rPr>
              <w:fldChar w:fldCharType="separate"/>
            </w:r>
            <w:r w:rsidRPr="00781E0B">
              <w:rPr>
                <w:webHidden/>
              </w:rPr>
              <w:t>5</w:t>
            </w:r>
            <w:r w:rsidRPr="00781E0B">
              <w:rPr>
                <w:webHidden/>
              </w:rPr>
              <w:fldChar w:fldCharType="end"/>
            </w:r>
          </w:hyperlink>
        </w:p>
        <w:p w:rsidR="00781E0B" w:rsidRPr="00781E0B" w:rsidRDefault="00781E0B">
          <w:pPr>
            <w:pStyle w:val="TOC3"/>
            <w:tabs>
              <w:tab w:val="left" w:pos="1100"/>
              <w:tab w:val="right" w:leader="dot" w:pos="9523"/>
            </w:tabs>
            <w:rPr>
              <w:b w:val="0"/>
              <w:bCs w:val="0"/>
              <w:noProof/>
              <w:color w:val="auto"/>
              <w:sz w:val="22"/>
              <w:szCs w:val="22"/>
              <w:lang w:eastAsia="en-US"/>
            </w:rPr>
          </w:pPr>
          <w:hyperlink w:anchor="_Toc492917532" w:history="1">
            <w:r w:rsidRPr="00781E0B">
              <w:rPr>
                <w:rStyle w:val="Hyperlink"/>
                <w:b w:val="0"/>
                <w:bCs w:val="0"/>
                <w:noProof/>
                <w:color w:val="auto"/>
              </w:rPr>
              <w:t>3.1.1</w:t>
            </w:r>
            <w:r w:rsidRPr="00781E0B">
              <w:rPr>
                <w:b w:val="0"/>
                <w:bCs w:val="0"/>
                <w:noProof/>
                <w:color w:val="auto"/>
                <w:sz w:val="22"/>
                <w:szCs w:val="22"/>
                <w:lang w:eastAsia="en-US"/>
              </w:rPr>
              <w:tab/>
            </w:r>
            <w:r w:rsidRPr="00781E0B">
              <w:rPr>
                <w:rStyle w:val="Hyperlink"/>
                <w:b w:val="0"/>
                <w:bCs w:val="0"/>
                <w:noProof/>
                <w:color w:val="auto"/>
              </w:rPr>
              <w:t>Secrets Closet Game</w:t>
            </w:r>
            <w:r w:rsidRPr="00781E0B">
              <w:rPr>
                <w:b w:val="0"/>
                <w:bCs w:val="0"/>
                <w:noProof/>
                <w:webHidden/>
                <w:color w:val="auto"/>
              </w:rPr>
              <w:tab/>
            </w:r>
            <w:r w:rsidRPr="00781E0B">
              <w:rPr>
                <w:b w:val="0"/>
                <w:bCs w:val="0"/>
                <w:noProof/>
                <w:webHidden/>
                <w:color w:val="auto"/>
              </w:rPr>
              <w:fldChar w:fldCharType="begin"/>
            </w:r>
            <w:r w:rsidRPr="00781E0B">
              <w:rPr>
                <w:b w:val="0"/>
                <w:bCs w:val="0"/>
                <w:noProof/>
                <w:webHidden/>
                <w:color w:val="auto"/>
              </w:rPr>
              <w:instrText xml:space="preserve"> PAGEREF _Toc492917532 \h </w:instrText>
            </w:r>
            <w:r w:rsidRPr="00781E0B">
              <w:rPr>
                <w:b w:val="0"/>
                <w:bCs w:val="0"/>
                <w:noProof/>
                <w:webHidden/>
                <w:color w:val="auto"/>
              </w:rPr>
            </w:r>
            <w:r w:rsidRPr="00781E0B">
              <w:rPr>
                <w:b w:val="0"/>
                <w:bCs w:val="0"/>
                <w:noProof/>
                <w:webHidden/>
                <w:color w:val="auto"/>
              </w:rPr>
              <w:fldChar w:fldCharType="separate"/>
            </w:r>
            <w:r w:rsidRPr="00781E0B">
              <w:rPr>
                <w:b w:val="0"/>
                <w:bCs w:val="0"/>
                <w:noProof/>
                <w:webHidden/>
                <w:color w:val="auto"/>
              </w:rPr>
              <w:t>5</w:t>
            </w:r>
            <w:r w:rsidRPr="00781E0B">
              <w:rPr>
                <w:b w:val="0"/>
                <w:bCs w:val="0"/>
                <w:noProof/>
                <w:webHidden/>
                <w:color w:val="auto"/>
              </w:rPr>
              <w:fldChar w:fldCharType="end"/>
            </w:r>
          </w:hyperlink>
        </w:p>
        <w:p w:rsidR="00781E0B" w:rsidRPr="00781E0B" w:rsidRDefault="00781E0B">
          <w:pPr>
            <w:pStyle w:val="TOC3"/>
            <w:tabs>
              <w:tab w:val="left" w:pos="1100"/>
              <w:tab w:val="right" w:leader="dot" w:pos="9523"/>
            </w:tabs>
            <w:rPr>
              <w:b w:val="0"/>
              <w:bCs w:val="0"/>
              <w:noProof/>
              <w:color w:val="auto"/>
              <w:sz w:val="22"/>
              <w:szCs w:val="22"/>
              <w:lang w:eastAsia="en-US"/>
            </w:rPr>
          </w:pPr>
          <w:hyperlink w:anchor="_Toc492917533" w:history="1">
            <w:r w:rsidRPr="00781E0B">
              <w:rPr>
                <w:rStyle w:val="Hyperlink"/>
                <w:b w:val="0"/>
                <w:bCs w:val="0"/>
                <w:noProof/>
                <w:color w:val="auto"/>
              </w:rPr>
              <w:t>3.1.2</w:t>
            </w:r>
            <w:r w:rsidRPr="00781E0B">
              <w:rPr>
                <w:b w:val="0"/>
                <w:bCs w:val="0"/>
                <w:noProof/>
                <w:color w:val="auto"/>
                <w:sz w:val="22"/>
                <w:szCs w:val="22"/>
                <w:lang w:eastAsia="en-US"/>
              </w:rPr>
              <w:tab/>
            </w:r>
            <w:r w:rsidRPr="00781E0B">
              <w:rPr>
                <w:rStyle w:val="Hyperlink"/>
                <w:b w:val="0"/>
                <w:bCs w:val="0"/>
                <w:noProof/>
                <w:color w:val="auto"/>
              </w:rPr>
              <w:t>Hidden Objects Game</w:t>
            </w:r>
            <w:r w:rsidRPr="00781E0B">
              <w:rPr>
                <w:b w:val="0"/>
                <w:bCs w:val="0"/>
                <w:noProof/>
                <w:webHidden/>
                <w:color w:val="auto"/>
              </w:rPr>
              <w:tab/>
            </w:r>
            <w:r w:rsidRPr="00781E0B">
              <w:rPr>
                <w:b w:val="0"/>
                <w:bCs w:val="0"/>
                <w:noProof/>
                <w:webHidden/>
                <w:color w:val="auto"/>
              </w:rPr>
              <w:fldChar w:fldCharType="begin"/>
            </w:r>
            <w:r w:rsidRPr="00781E0B">
              <w:rPr>
                <w:b w:val="0"/>
                <w:bCs w:val="0"/>
                <w:noProof/>
                <w:webHidden/>
                <w:color w:val="auto"/>
              </w:rPr>
              <w:instrText xml:space="preserve"> PAGEREF _Toc492917533 \h </w:instrText>
            </w:r>
            <w:r w:rsidRPr="00781E0B">
              <w:rPr>
                <w:b w:val="0"/>
                <w:bCs w:val="0"/>
                <w:noProof/>
                <w:webHidden/>
                <w:color w:val="auto"/>
              </w:rPr>
            </w:r>
            <w:r w:rsidRPr="00781E0B">
              <w:rPr>
                <w:b w:val="0"/>
                <w:bCs w:val="0"/>
                <w:noProof/>
                <w:webHidden/>
                <w:color w:val="auto"/>
              </w:rPr>
              <w:fldChar w:fldCharType="separate"/>
            </w:r>
            <w:r w:rsidRPr="00781E0B">
              <w:rPr>
                <w:b w:val="0"/>
                <w:bCs w:val="0"/>
                <w:noProof/>
                <w:webHidden/>
                <w:color w:val="auto"/>
              </w:rPr>
              <w:t>6</w:t>
            </w:r>
            <w:r w:rsidRPr="00781E0B">
              <w:rPr>
                <w:b w:val="0"/>
                <w:bCs w:val="0"/>
                <w:noProof/>
                <w:webHidden/>
                <w:color w:val="auto"/>
              </w:rPr>
              <w:fldChar w:fldCharType="end"/>
            </w:r>
          </w:hyperlink>
        </w:p>
        <w:p w:rsidR="00781E0B" w:rsidRPr="00781E0B" w:rsidRDefault="00781E0B">
          <w:pPr>
            <w:pStyle w:val="TOC3"/>
            <w:tabs>
              <w:tab w:val="left" w:pos="1100"/>
              <w:tab w:val="right" w:leader="dot" w:pos="9523"/>
            </w:tabs>
            <w:rPr>
              <w:b w:val="0"/>
              <w:bCs w:val="0"/>
              <w:noProof/>
              <w:color w:val="auto"/>
              <w:sz w:val="22"/>
              <w:szCs w:val="22"/>
              <w:lang w:eastAsia="en-US"/>
            </w:rPr>
          </w:pPr>
          <w:hyperlink w:anchor="_Toc492917534" w:history="1">
            <w:r w:rsidRPr="00781E0B">
              <w:rPr>
                <w:rStyle w:val="Hyperlink"/>
                <w:b w:val="0"/>
                <w:bCs w:val="0"/>
                <w:noProof/>
                <w:color w:val="auto"/>
              </w:rPr>
              <w:t>3.1.3</w:t>
            </w:r>
            <w:r w:rsidRPr="00781E0B">
              <w:rPr>
                <w:b w:val="0"/>
                <w:bCs w:val="0"/>
                <w:noProof/>
                <w:color w:val="auto"/>
                <w:sz w:val="22"/>
                <w:szCs w:val="22"/>
                <w:lang w:eastAsia="en-US"/>
              </w:rPr>
              <w:tab/>
            </w:r>
            <w:r w:rsidRPr="00781E0B">
              <w:rPr>
                <w:rStyle w:val="Hyperlink"/>
                <w:b w:val="0"/>
                <w:bCs w:val="0"/>
                <w:noProof/>
                <w:color w:val="auto"/>
              </w:rPr>
              <w:t>Memory Matching Game</w:t>
            </w:r>
            <w:r w:rsidRPr="00781E0B">
              <w:rPr>
                <w:b w:val="0"/>
                <w:bCs w:val="0"/>
                <w:noProof/>
                <w:webHidden/>
                <w:color w:val="auto"/>
              </w:rPr>
              <w:tab/>
            </w:r>
            <w:r w:rsidRPr="00781E0B">
              <w:rPr>
                <w:b w:val="0"/>
                <w:bCs w:val="0"/>
                <w:noProof/>
                <w:webHidden/>
                <w:color w:val="auto"/>
              </w:rPr>
              <w:fldChar w:fldCharType="begin"/>
            </w:r>
            <w:r w:rsidRPr="00781E0B">
              <w:rPr>
                <w:b w:val="0"/>
                <w:bCs w:val="0"/>
                <w:noProof/>
                <w:webHidden/>
                <w:color w:val="auto"/>
              </w:rPr>
              <w:instrText xml:space="preserve"> PAGEREF _Toc492917534 \h </w:instrText>
            </w:r>
            <w:r w:rsidRPr="00781E0B">
              <w:rPr>
                <w:b w:val="0"/>
                <w:bCs w:val="0"/>
                <w:noProof/>
                <w:webHidden/>
                <w:color w:val="auto"/>
              </w:rPr>
            </w:r>
            <w:r w:rsidRPr="00781E0B">
              <w:rPr>
                <w:b w:val="0"/>
                <w:bCs w:val="0"/>
                <w:noProof/>
                <w:webHidden/>
                <w:color w:val="auto"/>
              </w:rPr>
              <w:fldChar w:fldCharType="separate"/>
            </w:r>
            <w:r w:rsidRPr="00781E0B">
              <w:rPr>
                <w:b w:val="0"/>
                <w:bCs w:val="0"/>
                <w:noProof/>
                <w:webHidden/>
                <w:color w:val="auto"/>
              </w:rPr>
              <w:t>7</w:t>
            </w:r>
            <w:r w:rsidRPr="00781E0B">
              <w:rPr>
                <w:b w:val="0"/>
                <w:bCs w:val="0"/>
                <w:noProof/>
                <w:webHidden/>
                <w:color w:val="auto"/>
              </w:rPr>
              <w:fldChar w:fldCharType="end"/>
            </w:r>
          </w:hyperlink>
        </w:p>
        <w:p w:rsidR="00781E0B" w:rsidRDefault="00781E0B">
          <w:pPr>
            <w:pStyle w:val="TOC2"/>
            <w:rPr>
              <w:sz w:val="22"/>
              <w:szCs w:val="22"/>
              <w:lang w:eastAsia="en-US"/>
            </w:rPr>
          </w:pPr>
          <w:hyperlink w:anchor="_Toc492917535" w:history="1">
            <w:r w:rsidRPr="00781E0B">
              <w:rPr>
                <w:rStyle w:val="Hyperlink"/>
                <w:color w:val="auto"/>
              </w:rPr>
              <w:t>3.2</w:t>
            </w:r>
            <w:r w:rsidRPr="00781E0B">
              <w:rPr>
                <w:sz w:val="22"/>
                <w:szCs w:val="22"/>
                <w:lang w:eastAsia="en-US"/>
              </w:rPr>
              <w:tab/>
            </w:r>
            <w:r w:rsidRPr="00781E0B">
              <w:rPr>
                <w:rStyle w:val="Hyperlink"/>
                <w:color w:val="auto"/>
              </w:rPr>
              <w:t>Features List</w:t>
            </w:r>
            <w:r w:rsidRPr="00781E0B">
              <w:rPr>
                <w:webHidden/>
              </w:rPr>
              <w:tab/>
            </w:r>
            <w:r w:rsidRPr="00781E0B">
              <w:rPr>
                <w:webHidden/>
              </w:rPr>
              <w:fldChar w:fldCharType="begin"/>
            </w:r>
            <w:r w:rsidRPr="00781E0B">
              <w:rPr>
                <w:webHidden/>
              </w:rPr>
              <w:instrText xml:space="preserve"> PAGEREF _Toc492917535 \h </w:instrText>
            </w:r>
            <w:r w:rsidRPr="00781E0B">
              <w:rPr>
                <w:webHidden/>
              </w:rPr>
            </w:r>
            <w:r w:rsidRPr="00781E0B">
              <w:rPr>
                <w:webHidden/>
              </w:rPr>
              <w:fldChar w:fldCharType="separate"/>
            </w:r>
            <w:r w:rsidRPr="00781E0B">
              <w:rPr>
                <w:webHidden/>
              </w:rPr>
              <w:t>9</w:t>
            </w:r>
            <w:r w:rsidRPr="00781E0B">
              <w:rPr>
                <w:webHidden/>
              </w:rPr>
              <w:fldChar w:fldCharType="end"/>
            </w:r>
          </w:hyperlink>
        </w:p>
        <w:p w:rsidR="0092141B" w:rsidRPr="0019302E" w:rsidRDefault="00832574" w:rsidP="00875B91">
          <w:pPr>
            <w:spacing w:after="0"/>
            <w:rPr>
              <w:rFonts w:cstheme="minorHAnsi"/>
            </w:rPr>
          </w:pPr>
          <w:r w:rsidRPr="0019302E">
            <w:rPr>
              <w:rFonts w:eastAsiaTheme="minorEastAsia" w:cstheme="minorHAnsi"/>
              <w:lang w:eastAsia="ja-JP"/>
            </w:rPr>
            <w:fldChar w:fldCharType="end"/>
          </w:r>
        </w:p>
      </w:sdtContent>
    </w:sdt>
    <w:bookmarkStart w:id="0" w:name="_Toc432502460" w:displacedByCustomXml="prev"/>
    <w:bookmarkStart w:id="1" w:name="_Toc506459135" w:displacedByCustomXml="prev"/>
    <w:bookmarkStart w:id="2" w:name="_Toc506458769" w:displacedByCustomXml="prev"/>
    <w:p w:rsidR="00C9401E" w:rsidRDefault="00C9401E" w:rsidP="00C9401E">
      <w:pPr>
        <w:pStyle w:val="TOCHeading"/>
        <w:spacing w:before="0"/>
      </w:pPr>
    </w:p>
    <w:p w:rsidR="006438FA" w:rsidRDefault="006438FA" w:rsidP="006438FA">
      <w:pPr>
        <w:tabs>
          <w:tab w:val="left" w:pos="1187"/>
          <w:tab w:val="left" w:pos="2269"/>
        </w:tabs>
      </w:pPr>
      <w:r>
        <w:tab/>
      </w:r>
    </w:p>
    <w:p w:rsidR="00857F6F" w:rsidRDefault="00857F6F">
      <w:r>
        <w:br w:type="page"/>
      </w:r>
    </w:p>
    <w:p w:rsidR="00D42C96" w:rsidRPr="00584DF3" w:rsidRDefault="00D42C96" w:rsidP="00EE69C1">
      <w:pPr>
        <w:pStyle w:val="Heading1"/>
        <w:spacing w:before="0" w:line="259" w:lineRule="auto"/>
        <w:rPr>
          <w:rStyle w:val="SubtleEmphasis"/>
          <w:color w:val="C00000"/>
        </w:rPr>
      </w:pPr>
      <w:bookmarkStart w:id="3" w:name="_Toc492917527"/>
      <w:r w:rsidRPr="00584DF3">
        <w:rPr>
          <w:rStyle w:val="SubtleEmphasis"/>
          <w:color w:val="C00000"/>
        </w:rPr>
        <w:t>Revision History</w:t>
      </w:r>
      <w:bookmarkEnd w:id="2"/>
      <w:bookmarkEnd w:id="1"/>
      <w:bookmarkEnd w:id="0"/>
      <w:bookmarkEnd w:id="3"/>
    </w:p>
    <w:tbl>
      <w:tblPr>
        <w:tblpPr w:leftFromText="180" w:rightFromText="180" w:vertAnchor="text" w:horzAnchor="margin" w:tblpY="6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314"/>
        <w:gridCol w:w="1021"/>
        <w:gridCol w:w="2340"/>
        <w:gridCol w:w="4793"/>
      </w:tblGrid>
      <w:tr w:rsidR="009F3830" w:rsidRPr="0085223D" w:rsidTr="00C850A0">
        <w:trPr>
          <w:trHeight w:val="70"/>
        </w:trPr>
        <w:tc>
          <w:tcPr>
            <w:tcW w:w="1314" w:type="dxa"/>
            <w:tcBorders>
              <w:top w:val="single" w:sz="4" w:space="0" w:color="auto"/>
            </w:tcBorders>
            <w:shd w:val="clear" w:color="auto" w:fill="C00000"/>
            <w:vAlign w:val="center"/>
          </w:tcPr>
          <w:p w:rsidR="009F3830" w:rsidRPr="00F40CBC" w:rsidRDefault="009F3830" w:rsidP="00153DFC">
            <w:pPr>
              <w:spacing w:before="120" w:after="120"/>
              <w:jc w:val="center"/>
              <w:rPr>
                <w:rFonts w:ascii="Calibri Light" w:hAnsi="Calibri Light"/>
                <w:b/>
                <w:bCs/>
                <w:sz w:val="26"/>
                <w:szCs w:val="26"/>
              </w:rPr>
            </w:pPr>
            <w:r w:rsidRPr="00F40CBC">
              <w:rPr>
                <w:rFonts w:ascii="Calibri Light" w:hAnsi="Calibri Light"/>
                <w:b/>
                <w:bCs/>
                <w:sz w:val="26"/>
                <w:szCs w:val="26"/>
              </w:rPr>
              <w:t>Date</w:t>
            </w:r>
          </w:p>
        </w:tc>
        <w:tc>
          <w:tcPr>
            <w:tcW w:w="1021" w:type="dxa"/>
            <w:tcBorders>
              <w:top w:val="single" w:sz="4" w:space="0" w:color="auto"/>
            </w:tcBorders>
            <w:shd w:val="clear" w:color="auto" w:fill="C00000"/>
            <w:vAlign w:val="center"/>
          </w:tcPr>
          <w:p w:rsidR="009F3830" w:rsidRPr="00F40CBC" w:rsidRDefault="003C1E3A" w:rsidP="00153DFC">
            <w:pPr>
              <w:spacing w:before="120" w:after="120"/>
              <w:jc w:val="center"/>
              <w:rPr>
                <w:rFonts w:ascii="Calibri Light" w:hAnsi="Calibri Light"/>
                <w:b/>
                <w:sz w:val="26"/>
                <w:szCs w:val="26"/>
              </w:rPr>
            </w:pPr>
            <w:r>
              <w:rPr>
                <w:rFonts w:ascii="Calibri Light" w:hAnsi="Calibri Light"/>
                <w:b/>
                <w:sz w:val="26"/>
                <w:szCs w:val="26"/>
              </w:rPr>
              <w:t>Version</w:t>
            </w:r>
          </w:p>
        </w:tc>
        <w:tc>
          <w:tcPr>
            <w:tcW w:w="2340" w:type="dxa"/>
            <w:tcBorders>
              <w:top w:val="single" w:sz="4" w:space="0" w:color="auto"/>
            </w:tcBorders>
            <w:shd w:val="clear" w:color="auto" w:fill="C00000"/>
            <w:vAlign w:val="center"/>
          </w:tcPr>
          <w:p w:rsidR="009F3830" w:rsidRPr="00F40CBC" w:rsidRDefault="009F3830" w:rsidP="00153DFC">
            <w:pPr>
              <w:spacing w:before="120" w:after="120"/>
              <w:jc w:val="center"/>
              <w:rPr>
                <w:rFonts w:ascii="Calibri Light" w:hAnsi="Calibri Light"/>
                <w:sz w:val="26"/>
                <w:szCs w:val="26"/>
              </w:rPr>
            </w:pPr>
            <w:r w:rsidRPr="00F40CBC">
              <w:rPr>
                <w:rFonts w:ascii="Calibri Light" w:hAnsi="Calibri Light"/>
                <w:b/>
                <w:sz w:val="26"/>
                <w:szCs w:val="26"/>
              </w:rPr>
              <w:t>Author</w:t>
            </w:r>
          </w:p>
        </w:tc>
        <w:tc>
          <w:tcPr>
            <w:tcW w:w="4793" w:type="dxa"/>
            <w:tcBorders>
              <w:top w:val="single" w:sz="4" w:space="0" w:color="auto"/>
            </w:tcBorders>
            <w:shd w:val="clear" w:color="auto" w:fill="C00000"/>
            <w:vAlign w:val="center"/>
          </w:tcPr>
          <w:p w:rsidR="009F3830" w:rsidRPr="00F40CBC" w:rsidRDefault="003C1E3A" w:rsidP="00153DFC">
            <w:pPr>
              <w:spacing w:before="120" w:after="120"/>
              <w:jc w:val="center"/>
              <w:rPr>
                <w:rFonts w:ascii="Calibri Light" w:hAnsi="Calibri Light"/>
                <w:b/>
                <w:sz w:val="26"/>
                <w:szCs w:val="26"/>
              </w:rPr>
            </w:pPr>
            <w:r w:rsidRPr="00F40CBC">
              <w:rPr>
                <w:rFonts w:ascii="Calibri Light" w:hAnsi="Calibri Light"/>
                <w:b/>
                <w:sz w:val="26"/>
                <w:szCs w:val="26"/>
              </w:rPr>
              <w:t>Description</w:t>
            </w:r>
          </w:p>
        </w:tc>
      </w:tr>
      <w:tr w:rsidR="00C9401E" w:rsidTr="00E33524">
        <w:tc>
          <w:tcPr>
            <w:tcW w:w="1314" w:type="dxa"/>
          </w:tcPr>
          <w:p w:rsidR="00C9401E" w:rsidRDefault="00FC421B" w:rsidP="00FC421B">
            <w:pPr>
              <w:spacing w:before="120" w:after="120"/>
              <w:jc w:val="center"/>
            </w:pPr>
            <w:r>
              <w:t>1</w:t>
            </w:r>
            <w:r w:rsidR="00F63BDF">
              <w:t>0</w:t>
            </w:r>
            <w:r w:rsidR="00C9401E">
              <w:t>/0</w:t>
            </w:r>
            <w:r>
              <w:t>9</w:t>
            </w:r>
            <w:r w:rsidR="00C9401E">
              <w:t>/2017</w:t>
            </w:r>
          </w:p>
        </w:tc>
        <w:tc>
          <w:tcPr>
            <w:tcW w:w="1021" w:type="dxa"/>
          </w:tcPr>
          <w:p w:rsidR="00C9401E" w:rsidRDefault="00C9401E" w:rsidP="00687B87">
            <w:pPr>
              <w:spacing w:before="120" w:after="120"/>
              <w:jc w:val="center"/>
            </w:pPr>
            <w:r>
              <w:t xml:space="preserve"> </w:t>
            </w:r>
            <w:r w:rsidR="00687B87">
              <w:t>1.0</w:t>
            </w:r>
          </w:p>
        </w:tc>
        <w:tc>
          <w:tcPr>
            <w:tcW w:w="2340" w:type="dxa"/>
          </w:tcPr>
          <w:p w:rsidR="00C9401E" w:rsidRDefault="00E33524" w:rsidP="00C9401E">
            <w:pPr>
              <w:spacing w:before="120" w:after="120"/>
              <w:jc w:val="center"/>
            </w:pPr>
            <w:r>
              <w:t>Bassem Labib</w:t>
            </w:r>
          </w:p>
        </w:tc>
        <w:tc>
          <w:tcPr>
            <w:tcW w:w="4793" w:type="dxa"/>
          </w:tcPr>
          <w:p w:rsidR="00C9401E" w:rsidRDefault="00C9401E" w:rsidP="00C9401E">
            <w:pPr>
              <w:spacing w:before="120" w:after="120"/>
              <w:jc w:val="center"/>
            </w:pPr>
            <w:r>
              <w:t>Initial Document</w:t>
            </w:r>
          </w:p>
        </w:tc>
      </w:tr>
    </w:tbl>
    <w:p w:rsidR="0085223D" w:rsidRDefault="0085223D" w:rsidP="0085223D">
      <w:pPr>
        <w:rPr>
          <w:sz w:val="12"/>
          <w:szCs w:val="12"/>
        </w:rPr>
      </w:pPr>
    </w:p>
    <w:p w:rsidR="00C252CF" w:rsidRDefault="00C252CF" w:rsidP="001B3D6D">
      <w:bookmarkStart w:id="4" w:name="_Toc432502462"/>
    </w:p>
    <w:p w:rsidR="001A0D74" w:rsidRDefault="001A0D74">
      <w:r>
        <w:br w:type="page"/>
      </w:r>
    </w:p>
    <w:p w:rsidR="00D71CAE" w:rsidRPr="00024FCC" w:rsidRDefault="001372E1" w:rsidP="001372E1">
      <w:pPr>
        <w:pStyle w:val="VLTitle1"/>
        <w:numPr>
          <w:ilvl w:val="0"/>
          <w:numId w:val="22"/>
        </w:numPr>
      </w:pPr>
      <w:bookmarkStart w:id="5" w:name="_Toc492917528"/>
      <w:bookmarkEnd w:id="4"/>
      <w:r>
        <w:t>Document Overview</w:t>
      </w:r>
      <w:bookmarkEnd w:id="5"/>
      <w:r>
        <w:t xml:space="preserve"> </w:t>
      </w:r>
    </w:p>
    <w:p w:rsidR="00030217" w:rsidRDefault="003856C0" w:rsidP="00CF2D56">
      <w:pPr>
        <w:spacing w:after="0"/>
        <w:ind w:left="720"/>
        <w:rPr>
          <w:rFonts w:eastAsiaTheme="minorEastAsia"/>
          <w:lang w:eastAsia="ja-JP"/>
        </w:rPr>
      </w:pPr>
      <w:r>
        <w:rPr>
          <w:rFonts w:eastAsiaTheme="minorEastAsia"/>
          <w:sz w:val="24"/>
          <w:szCs w:val="24"/>
          <w:lang w:eastAsia="ja-JP"/>
        </w:rPr>
        <w:t>The scope of this document is to describe the features of “</w:t>
      </w:r>
      <w:r w:rsidR="00E43020">
        <w:rPr>
          <w:rFonts w:eastAsiaTheme="minorEastAsia"/>
          <w:sz w:val="24"/>
          <w:szCs w:val="24"/>
          <w:lang w:eastAsia="ja-JP"/>
        </w:rPr>
        <w:t>Memory Game</w:t>
      </w:r>
      <w:r>
        <w:rPr>
          <w:rFonts w:eastAsiaTheme="minorEastAsia"/>
          <w:sz w:val="24"/>
          <w:szCs w:val="24"/>
          <w:lang w:eastAsia="ja-JP"/>
        </w:rPr>
        <w:t xml:space="preserve">” </w:t>
      </w:r>
      <w:r w:rsidR="00D12071">
        <w:rPr>
          <w:rFonts w:eastAsiaTheme="minorEastAsia"/>
          <w:sz w:val="24"/>
          <w:szCs w:val="24"/>
          <w:lang w:eastAsia="ja-JP"/>
        </w:rPr>
        <w:t xml:space="preserve">for </w:t>
      </w:r>
      <w:r w:rsidR="00E43020">
        <w:rPr>
          <w:rFonts w:eastAsiaTheme="minorEastAsia"/>
          <w:sz w:val="24"/>
          <w:szCs w:val="24"/>
          <w:lang w:eastAsia="ja-JP"/>
        </w:rPr>
        <w:t>Azadea</w:t>
      </w:r>
      <w:r w:rsidR="00030217" w:rsidRPr="00030217">
        <w:rPr>
          <w:rFonts w:eastAsiaTheme="minorEastAsia"/>
          <w:lang w:eastAsia="ja-JP"/>
        </w:rPr>
        <w:t>.</w:t>
      </w:r>
      <w:r>
        <w:rPr>
          <w:rFonts w:eastAsiaTheme="minorEastAsia"/>
          <w:lang w:eastAsia="ja-JP"/>
        </w:rPr>
        <w:t xml:space="preserve"> This Document will illustrate the </w:t>
      </w:r>
      <w:r w:rsidR="00CF2D56">
        <w:rPr>
          <w:rFonts w:eastAsiaTheme="minorEastAsia"/>
          <w:lang w:eastAsia="ja-JP"/>
        </w:rPr>
        <w:t>proposed scope</w:t>
      </w:r>
      <w:r>
        <w:rPr>
          <w:rFonts w:eastAsiaTheme="minorEastAsia"/>
          <w:lang w:eastAsia="ja-JP"/>
        </w:rPr>
        <w:t xml:space="preserve"> </w:t>
      </w:r>
      <w:r w:rsidR="00D12071">
        <w:rPr>
          <w:rFonts w:eastAsiaTheme="minorEastAsia"/>
          <w:lang w:eastAsia="ja-JP"/>
        </w:rPr>
        <w:t>of</w:t>
      </w:r>
      <w:r>
        <w:rPr>
          <w:rFonts w:eastAsiaTheme="minorEastAsia"/>
          <w:lang w:eastAsia="ja-JP"/>
        </w:rPr>
        <w:t xml:space="preserve"> the </w:t>
      </w:r>
      <w:r w:rsidR="00CF2D56">
        <w:rPr>
          <w:rFonts w:eastAsiaTheme="minorEastAsia"/>
          <w:lang w:eastAsia="ja-JP"/>
        </w:rPr>
        <w:t>Memory Game</w:t>
      </w:r>
      <w:r>
        <w:rPr>
          <w:rFonts w:eastAsiaTheme="minorEastAsia"/>
          <w:lang w:eastAsia="ja-JP"/>
        </w:rPr>
        <w:t xml:space="preserve">. The </w:t>
      </w:r>
      <w:r w:rsidR="00D42244">
        <w:rPr>
          <w:rFonts w:eastAsiaTheme="minorEastAsia"/>
          <w:lang w:eastAsia="ja-JP"/>
        </w:rPr>
        <w:t xml:space="preserve">System </w:t>
      </w:r>
      <w:r>
        <w:rPr>
          <w:rFonts w:eastAsiaTheme="minorEastAsia"/>
          <w:lang w:eastAsia="ja-JP"/>
        </w:rPr>
        <w:t>Requirements will be declared in the Business Requirements and the List of Features. At the end of this docume</w:t>
      </w:r>
      <w:r w:rsidR="00041A69">
        <w:rPr>
          <w:rFonts w:eastAsiaTheme="minorEastAsia"/>
          <w:lang w:eastAsia="ja-JP"/>
        </w:rPr>
        <w:t>nt it gives to the stakeholders the Estimated Effort and Cost of the System.</w:t>
      </w:r>
      <w:r>
        <w:rPr>
          <w:rFonts w:eastAsiaTheme="minorEastAsia"/>
          <w:lang w:eastAsia="ja-JP"/>
        </w:rPr>
        <w:t xml:space="preserve"> </w:t>
      </w:r>
    </w:p>
    <w:p w:rsidR="001372E1" w:rsidRPr="00030217" w:rsidRDefault="001372E1" w:rsidP="00041A69">
      <w:pPr>
        <w:spacing w:after="0"/>
        <w:rPr>
          <w:rFonts w:eastAsiaTheme="minorEastAsia"/>
          <w:lang w:eastAsia="ja-JP"/>
        </w:rPr>
      </w:pPr>
    </w:p>
    <w:p w:rsidR="001372E1" w:rsidRPr="001372E1" w:rsidRDefault="00A7748E" w:rsidP="001372E1">
      <w:pPr>
        <w:pStyle w:val="VLTitle1"/>
        <w:numPr>
          <w:ilvl w:val="0"/>
          <w:numId w:val="22"/>
        </w:numPr>
        <w:rPr>
          <w:rStyle w:val="Heading2Char"/>
          <w:rFonts w:asciiTheme="minorHAnsi" w:hAnsiTheme="minorHAnsi" w:cstheme="minorHAnsi"/>
          <w:b/>
          <w:bCs/>
          <w:color w:val="C00000"/>
          <w:sz w:val="40"/>
          <w:szCs w:val="40"/>
        </w:rPr>
      </w:pPr>
      <w:bookmarkStart w:id="6" w:name="_Toc492917529"/>
      <w:r>
        <w:t>Project</w:t>
      </w:r>
      <w:r w:rsidR="001372E1">
        <w:t xml:space="preserve"> Purpose and Scope</w:t>
      </w:r>
      <w:bookmarkEnd w:id="6"/>
    </w:p>
    <w:p w:rsidR="003A5F57" w:rsidRDefault="00D74B81" w:rsidP="001C5E7F">
      <w:pPr>
        <w:ind w:left="720"/>
        <w:rPr>
          <w:sz w:val="24"/>
          <w:szCs w:val="24"/>
          <w:lang w:eastAsia="ja-JP"/>
        </w:rPr>
      </w:pPr>
      <w:r>
        <w:rPr>
          <w:sz w:val="24"/>
          <w:szCs w:val="24"/>
          <w:lang w:eastAsia="ja-JP"/>
        </w:rPr>
        <w:t>VictoryLink</w:t>
      </w:r>
      <w:r w:rsidR="00800B3A">
        <w:rPr>
          <w:sz w:val="24"/>
          <w:szCs w:val="24"/>
          <w:lang w:eastAsia="ja-JP"/>
        </w:rPr>
        <w:t xml:space="preserve"> </w:t>
      </w:r>
      <w:r w:rsidR="00CF2D56">
        <w:rPr>
          <w:sz w:val="24"/>
          <w:szCs w:val="24"/>
          <w:lang w:eastAsia="ja-JP"/>
        </w:rPr>
        <w:t xml:space="preserve">is </w:t>
      </w:r>
      <w:r w:rsidR="00800B3A">
        <w:rPr>
          <w:sz w:val="24"/>
          <w:szCs w:val="24"/>
          <w:lang w:eastAsia="ja-JP"/>
        </w:rPr>
        <w:t>represent</w:t>
      </w:r>
      <w:r w:rsidR="00CF2D56">
        <w:rPr>
          <w:sz w:val="24"/>
          <w:szCs w:val="24"/>
          <w:lang w:eastAsia="ja-JP"/>
        </w:rPr>
        <w:t>ing</w:t>
      </w:r>
      <w:r w:rsidR="00800B3A">
        <w:rPr>
          <w:sz w:val="24"/>
          <w:szCs w:val="24"/>
          <w:lang w:eastAsia="ja-JP"/>
        </w:rPr>
        <w:t xml:space="preserve"> </w:t>
      </w:r>
      <w:r w:rsidR="00CF2D56">
        <w:rPr>
          <w:sz w:val="24"/>
          <w:szCs w:val="24"/>
          <w:lang w:eastAsia="ja-JP"/>
        </w:rPr>
        <w:t>to Azadea Agency a</w:t>
      </w:r>
      <w:r w:rsidR="00D42244">
        <w:rPr>
          <w:sz w:val="24"/>
          <w:szCs w:val="24"/>
          <w:lang w:eastAsia="ja-JP"/>
        </w:rPr>
        <w:t>n</w:t>
      </w:r>
      <w:r w:rsidR="00800B3A">
        <w:rPr>
          <w:sz w:val="24"/>
          <w:szCs w:val="24"/>
          <w:lang w:eastAsia="ja-JP"/>
        </w:rPr>
        <w:t xml:space="preserve"> </w:t>
      </w:r>
      <w:r w:rsidR="00D42244">
        <w:rPr>
          <w:sz w:val="24"/>
          <w:szCs w:val="24"/>
          <w:lang w:eastAsia="ja-JP"/>
        </w:rPr>
        <w:t xml:space="preserve">idea of Memory </w:t>
      </w:r>
      <w:r w:rsidR="00CF2D56">
        <w:rPr>
          <w:sz w:val="24"/>
          <w:szCs w:val="24"/>
          <w:lang w:eastAsia="ja-JP"/>
        </w:rPr>
        <w:t xml:space="preserve">Game </w:t>
      </w:r>
      <w:r w:rsidR="00D42244">
        <w:rPr>
          <w:sz w:val="24"/>
          <w:szCs w:val="24"/>
          <w:lang w:eastAsia="ja-JP"/>
        </w:rPr>
        <w:t xml:space="preserve">Software </w:t>
      </w:r>
      <w:r w:rsidR="001C5E7F" w:rsidRPr="001C5E7F">
        <w:rPr>
          <w:sz w:val="24"/>
          <w:szCs w:val="24"/>
          <w:lang w:eastAsia="ja-JP"/>
        </w:rPr>
        <w:t>revolving around the c</w:t>
      </w:r>
      <w:r w:rsidR="001C5E7F">
        <w:rPr>
          <w:sz w:val="24"/>
          <w:szCs w:val="24"/>
          <w:lang w:eastAsia="ja-JP"/>
        </w:rPr>
        <w:t>loset, as a m</w:t>
      </w:r>
      <w:r w:rsidR="00800B3A">
        <w:rPr>
          <w:sz w:val="24"/>
          <w:szCs w:val="24"/>
          <w:lang w:eastAsia="ja-JP"/>
        </w:rPr>
        <w:t>arketing</w:t>
      </w:r>
      <w:r w:rsidR="00D42244">
        <w:rPr>
          <w:sz w:val="24"/>
          <w:szCs w:val="24"/>
          <w:lang w:eastAsia="ja-JP"/>
        </w:rPr>
        <w:t xml:space="preserve"> </w:t>
      </w:r>
      <w:r w:rsidR="001C5E7F">
        <w:rPr>
          <w:sz w:val="24"/>
          <w:szCs w:val="24"/>
          <w:lang w:eastAsia="ja-JP"/>
        </w:rPr>
        <w:t>tool</w:t>
      </w:r>
      <w:r w:rsidR="00CF2D56">
        <w:rPr>
          <w:sz w:val="24"/>
          <w:szCs w:val="24"/>
          <w:lang w:eastAsia="ja-JP"/>
        </w:rPr>
        <w:t xml:space="preserve"> </w:t>
      </w:r>
      <w:r w:rsidR="00D42244">
        <w:rPr>
          <w:sz w:val="24"/>
          <w:szCs w:val="24"/>
          <w:lang w:eastAsia="ja-JP"/>
        </w:rPr>
        <w:t>regarding</w:t>
      </w:r>
      <w:r w:rsidR="00CF2D56">
        <w:rPr>
          <w:sz w:val="24"/>
          <w:szCs w:val="24"/>
          <w:lang w:eastAsia="ja-JP"/>
        </w:rPr>
        <w:t xml:space="preserve"> its </w:t>
      </w:r>
      <w:r w:rsidR="00D42244">
        <w:rPr>
          <w:sz w:val="24"/>
          <w:szCs w:val="24"/>
          <w:lang w:eastAsia="ja-JP"/>
        </w:rPr>
        <w:t>c</w:t>
      </w:r>
      <w:r w:rsidR="00CF2D56">
        <w:rPr>
          <w:sz w:val="24"/>
          <w:szCs w:val="24"/>
          <w:lang w:eastAsia="ja-JP"/>
        </w:rPr>
        <w:t xml:space="preserve">lient </w:t>
      </w:r>
      <w:r w:rsidR="00D42244">
        <w:rPr>
          <w:sz w:val="24"/>
          <w:szCs w:val="24"/>
          <w:lang w:eastAsia="ja-JP"/>
        </w:rPr>
        <w:t>“</w:t>
      </w:r>
      <w:r w:rsidR="00D42244" w:rsidRPr="00D42244">
        <w:rPr>
          <w:sz w:val="24"/>
          <w:szCs w:val="24"/>
          <w:lang w:eastAsia="ja-JP"/>
        </w:rPr>
        <w:t>Reserved</w:t>
      </w:r>
      <w:r w:rsidR="00D42244">
        <w:rPr>
          <w:sz w:val="24"/>
          <w:szCs w:val="24"/>
          <w:lang w:eastAsia="ja-JP"/>
        </w:rPr>
        <w:t>”</w:t>
      </w:r>
      <w:r w:rsidR="00D42244" w:rsidRPr="00D42244">
        <w:rPr>
          <w:sz w:val="24"/>
          <w:szCs w:val="24"/>
          <w:lang w:eastAsia="ja-JP"/>
        </w:rPr>
        <w:t xml:space="preserve"> </w:t>
      </w:r>
      <w:r w:rsidR="00D42244">
        <w:rPr>
          <w:sz w:val="24"/>
          <w:szCs w:val="24"/>
          <w:lang w:eastAsia="ja-JP"/>
        </w:rPr>
        <w:t>for Fashion</w:t>
      </w:r>
      <w:r>
        <w:rPr>
          <w:sz w:val="24"/>
          <w:szCs w:val="24"/>
          <w:lang w:eastAsia="ja-JP"/>
        </w:rPr>
        <w:t>.</w:t>
      </w:r>
    </w:p>
    <w:p w:rsidR="00A7748E" w:rsidRDefault="00D42244" w:rsidP="00F14E37">
      <w:pPr>
        <w:ind w:left="720"/>
        <w:rPr>
          <w:sz w:val="24"/>
          <w:szCs w:val="24"/>
          <w:lang w:eastAsia="ja-JP"/>
        </w:rPr>
      </w:pPr>
      <w:r>
        <w:rPr>
          <w:sz w:val="24"/>
          <w:szCs w:val="24"/>
          <w:lang w:eastAsia="ja-JP"/>
        </w:rPr>
        <w:t xml:space="preserve">The purpose of this </w:t>
      </w:r>
      <w:r w:rsidR="00F14E37">
        <w:rPr>
          <w:sz w:val="24"/>
          <w:szCs w:val="24"/>
          <w:lang w:eastAsia="ja-JP"/>
        </w:rPr>
        <w:t xml:space="preserve">proposal is to illustrate 3 Ideas about Memory </w:t>
      </w:r>
      <w:r>
        <w:rPr>
          <w:sz w:val="24"/>
          <w:szCs w:val="24"/>
          <w:lang w:eastAsia="ja-JP"/>
        </w:rPr>
        <w:t>Game</w:t>
      </w:r>
      <w:r w:rsidR="00F14E37">
        <w:rPr>
          <w:sz w:val="24"/>
          <w:szCs w:val="24"/>
          <w:lang w:eastAsia="ja-JP"/>
        </w:rPr>
        <w:t xml:space="preserve"> in order to be discussed and select the desired idea or all of it. </w:t>
      </w:r>
    </w:p>
    <w:p w:rsidR="00D42244" w:rsidRDefault="00F14E37" w:rsidP="0045397E">
      <w:pPr>
        <w:ind w:left="720"/>
        <w:rPr>
          <w:sz w:val="24"/>
          <w:szCs w:val="24"/>
          <w:lang w:eastAsia="ja-JP"/>
        </w:rPr>
      </w:pPr>
      <w:r>
        <w:rPr>
          <w:sz w:val="24"/>
          <w:szCs w:val="24"/>
          <w:lang w:eastAsia="ja-JP"/>
        </w:rPr>
        <w:t>The Objective</w:t>
      </w:r>
      <w:r w:rsidR="0045397E">
        <w:rPr>
          <w:sz w:val="24"/>
          <w:szCs w:val="24"/>
          <w:lang w:eastAsia="ja-JP"/>
        </w:rPr>
        <w:t>s</w:t>
      </w:r>
      <w:r>
        <w:rPr>
          <w:sz w:val="24"/>
          <w:szCs w:val="24"/>
          <w:lang w:eastAsia="ja-JP"/>
        </w:rPr>
        <w:t xml:space="preserve"> of this games </w:t>
      </w:r>
      <w:r w:rsidR="0045397E">
        <w:rPr>
          <w:sz w:val="24"/>
          <w:szCs w:val="24"/>
          <w:lang w:eastAsia="ja-JP"/>
        </w:rPr>
        <w:t>are</w:t>
      </w:r>
      <w:r w:rsidR="009A039B">
        <w:rPr>
          <w:sz w:val="24"/>
          <w:szCs w:val="24"/>
          <w:lang w:eastAsia="ja-JP"/>
        </w:rPr>
        <w:t xml:space="preserve"> </w:t>
      </w:r>
      <w:r>
        <w:rPr>
          <w:sz w:val="24"/>
          <w:szCs w:val="24"/>
          <w:lang w:eastAsia="ja-JP"/>
        </w:rPr>
        <w:t>to c</w:t>
      </w:r>
      <w:r w:rsidRPr="00F14E37">
        <w:rPr>
          <w:sz w:val="24"/>
          <w:szCs w:val="24"/>
          <w:lang w:eastAsia="ja-JP"/>
        </w:rPr>
        <w:t xml:space="preserve">reate awareness of the different lines of </w:t>
      </w:r>
      <w:r w:rsidR="009A039B">
        <w:rPr>
          <w:sz w:val="24"/>
          <w:szCs w:val="24"/>
          <w:lang w:eastAsia="ja-JP"/>
        </w:rPr>
        <w:t>“</w:t>
      </w:r>
      <w:r w:rsidRPr="00F14E37">
        <w:rPr>
          <w:sz w:val="24"/>
          <w:szCs w:val="24"/>
          <w:lang w:eastAsia="ja-JP"/>
        </w:rPr>
        <w:t>Reserved</w:t>
      </w:r>
      <w:r w:rsidR="009A039B">
        <w:rPr>
          <w:sz w:val="24"/>
          <w:szCs w:val="24"/>
          <w:lang w:eastAsia="ja-JP"/>
        </w:rPr>
        <w:t>”</w:t>
      </w:r>
      <w:r w:rsidRPr="00F14E37">
        <w:rPr>
          <w:sz w:val="24"/>
          <w:szCs w:val="24"/>
          <w:lang w:eastAsia="ja-JP"/>
        </w:rPr>
        <w:t xml:space="preserve"> collection</w:t>
      </w:r>
      <w:r w:rsidR="009A039B">
        <w:rPr>
          <w:sz w:val="24"/>
          <w:szCs w:val="24"/>
          <w:lang w:eastAsia="ja-JP"/>
        </w:rPr>
        <w:t>s</w:t>
      </w:r>
      <w:r>
        <w:rPr>
          <w:sz w:val="24"/>
          <w:szCs w:val="24"/>
          <w:lang w:eastAsia="ja-JP"/>
        </w:rPr>
        <w:t xml:space="preserve">, </w:t>
      </w:r>
      <w:r w:rsidRPr="00F14E37">
        <w:rPr>
          <w:sz w:val="24"/>
          <w:szCs w:val="24"/>
          <w:lang w:eastAsia="ja-JP"/>
        </w:rPr>
        <w:t>Drive traffic to the store</w:t>
      </w:r>
      <w:r>
        <w:rPr>
          <w:sz w:val="24"/>
          <w:szCs w:val="24"/>
          <w:lang w:eastAsia="ja-JP"/>
        </w:rPr>
        <w:t xml:space="preserve">, </w:t>
      </w:r>
      <w:r w:rsidRPr="00F14E37">
        <w:rPr>
          <w:sz w:val="24"/>
          <w:szCs w:val="24"/>
          <w:lang w:eastAsia="ja-JP"/>
        </w:rPr>
        <w:t>Engage with the customers through a fun game</w:t>
      </w:r>
      <w:r>
        <w:rPr>
          <w:sz w:val="24"/>
          <w:szCs w:val="24"/>
          <w:lang w:eastAsia="ja-JP"/>
        </w:rPr>
        <w:t xml:space="preserve"> and </w:t>
      </w:r>
      <w:r w:rsidRPr="00F14E37">
        <w:rPr>
          <w:sz w:val="24"/>
          <w:szCs w:val="24"/>
          <w:lang w:eastAsia="ja-JP"/>
        </w:rPr>
        <w:t>Increase sales.</w:t>
      </w:r>
    </w:p>
    <w:p w:rsidR="0045397E" w:rsidRDefault="0045397E" w:rsidP="00CF0B5F">
      <w:pPr>
        <w:ind w:left="720"/>
        <w:rPr>
          <w:sz w:val="24"/>
          <w:szCs w:val="24"/>
          <w:lang w:eastAsia="ja-JP"/>
        </w:rPr>
      </w:pPr>
      <w:r w:rsidRPr="0045397E">
        <w:rPr>
          <w:sz w:val="24"/>
          <w:szCs w:val="24"/>
          <w:lang w:eastAsia="ja-JP"/>
        </w:rPr>
        <w:t xml:space="preserve">The </w:t>
      </w:r>
      <w:r>
        <w:rPr>
          <w:sz w:val="24"/>
          <w:szCs w:val="24"/>
          <w:lang w:eastAsia="ja-JP"/>
        </w:rPr>
        <w:t xml:space="preserve">general </w:t>
      </w:r>
      <w:r w:rsidR="00CF0B5F">
        <w:rPr>
          <w:sz w:val="24"/>
          <w:szCs w:val="24"/>
          <w:lang w:eastAsia="ja-JP"/>
        </w:rPr>
        <w:t>scope</w:t>
      </w:r>
      <w:r>
        <w:rPr>
          <w:sz w:val="24"/>
          <w:szCs w:val="24"/>
          <w:lang w:eastAsia="ja-JP"/>
        </w:rPr>
        <w:t xml:space="preserve"> of Memory G</w:t>
      </w:r>
      <w:r w:rsidRPr="0045397E">
        <w:rPr>
          <w:sz w:val="24"/>
          <w:szCs w:val="24"/>
          <w:lang w:eastAsia="ja-JP"/>
        </w:rPr>
        <w:t>ame</w:t>
      </w:r>
      <w:r w:rsidR="00A07B6C">
        <w:rPr>
          <w:sz w:val="24"/>
          <w:szCs w:val="24"/>
          <w:lang w:eastAsia="ja-JP"/>
        </w:rPr>
        <w:t xml:space="preserve"> Software</w:t>
      </w:r>
      <w:r w:rsidR="00CF0B5F">
        <w:rPr>
          <w:sz w:val="24"/>
          <w:szCs w:val="24"/>
          <w:lang w:eastAsia="ja-JP"/>
        </w:rPr>
        <w:t xml:space="preserve"> as following:</w:t>
      </w:r>
    </w:p>
    <w:p w:rsidR="00A07B6C" w:rsidRDefault="00A07B6C" w:rsidP="00E80376">
      <w:pPr>
        <w:pStyle w:val="ListParagraph"/>
        <w:numPr>
          <w:ilvl w:val="0"/>
          <w:numId w:val="25"/>
        </w:numPr>
        <w:rPr>
          <w:sz w:val="24"/>
          <w:szCs w:val="24"/>
          <w:lang w:eastAsia="ja-JP"/>
        </w:rPr>
      </w:pPr>
      <w:r>
        <w:rPr>
          <w:sz w:val="24"/>
          <w:szCs w:val="24"/>
          <w:lang w:eastAsia="ja-JP"/>
        </w:rPr>
        <w:t>Interactive tool to get represent and play the games item.</w:t>
      </w:r>
    </w:p>
    <w:p w:rsidR="00A07B6C" w:rsidRDefault="00A07B6C" w:rsidP="00E80376">
      <w:pPr>
        <w:pStyle w:val="ListParagraph"/>
        <w:numPr>
          <w:ilvl w:val="0"/>
          <w:numId w:val="25"/>
        </w:numPr>
        <w:rPr>
          <w:sz w:val="24"/>
          <w:szCs w:val="24"/>
          <w:lang w:eastAsia="ja-JP"/>
        </w:rPr>
      </w:pPr>
      <w:r>
        <w:rPr>
          <w:sz w:val="24"/>
          <w:szCs w:val="24"/>
          <w:lang w:eastAsia="ja-JP"/>
        </w:rPr>
        <w:t>Register the participants’ contact information.</w:t>
      </w:r>
    </w:p>
    <w:p w:rsidR="0045397E" w:rsidRPr="00E80376" w:rsidRDefault="00E80376" w:rsidP="00E80376">
      <w:pPr>
        <w:pStyle w:val="ListParagraph"/>
        <w:numPr>
          <w:ilvl w:val="0"/>
          <w:numId w:val="25"/>
        </w:numPr>
        <w:rPr>
          <w:sz w:val="24"/>
          <w:szCs w:val="24"/>
          <w:lang w:eastAsia="ja-JP"/>
        </w:rPr>
      </w:pPr>
      <w:r>
        <w:rPr>
          <w:sz w:val="24"/>
          <w:szCs w:val="24"/>
          <w:lang w:eastAsia="ja-JP"/>
        </w:rPr>
        <w:t>D</w:t>
      </w:r>
      <w:r w:rsidR="0045397E" w:rsidRPr="00E80376">
        <w:rPr>
          <w:sz w:val="24"/>
          <w:szCs w:val="24"/>
          <w:lang w:eastAsia="ja-JP"/>
        </w:rPr>
        <w:t>epend on the presence of a sales person</w:t>
      </w:r>
      <w:r w:rsidR="00A07B6C">
        <w:rPr>
          <w:sz w:val="24"/>
          <w:szCs w:val="24"/>
          <w:lang w:eastAsia="ja-JP"/>
        </w:rPr>
        <w:t xml:space="preserve"> with the participants</w:t>
      </w:r>
      <w:r w:rsidR="0045397E" w:rsidRPr="00E80376">
        <w:rPr>
          <w:sz w:val="24"/>
          <w:szCs w:val="24"/>
          <w:lang w:eastAsia="ja-JP"/>
        </w:rPr>
        <w:t xml:space="preserve"> to manually evaluate the player.</w:t>
      </w:r>
    </w:p>
    <w:p w:rsidR="0045397E" w:rsidRDefault="00E80376" w:rsidP="00E80376">
      <w:pPr>
        <w:pStyle w:val="ListParagraph"/>
        <w:numPr>
          <w:ilvl w:val="0"/>
          <w:numId w:val="25"/>
        </w:numPr>
        <w:rPr>
          <w:sz w:val="24"/>
          <w:szCs w:val="24"/>
          <w:lang w:eastAsia="ja-JP"/>
        </w:rPr>
      </w:pPr>
      <w:r>
        <w:rPr>
          <w:sz w:val="24"/>
          <w:szCs w:val="24"/>
          <w:lang w:eastAsia="ja-JP"/>
        </w:rPr>
        <w:t>W</w:t>
      </w:r>
      <w:r w:rsidR="0045397E" w:rsidRPr="00E80376">
        <w:rPr>
          <w:sz w:val="24"/>
          <w:szCs w:val="24"/>
          <w:lang w:eastAsia="ja-JP"/>
        </w:rPr>
        <w:t>ork</w:t>
      </w:r>
      <w:r>
        <w:rPr>
          <w:sz w:val="24"/>
          <w:szCs w:val="24"/>
          <w:lang w:eastAsia="ja-JP"/>
        </w:rPr>
        <w:t>s based on</w:t>
      </w:r>
      <w:r w:rsidR="0045397E" w:rsidRPr="00E80376">
        <w:rPr>
          <w:sz w:val="24"/>
          <w:szCs w:val="24"/>
          <w:lang w:eastAsia="ja-JP"/>
        </w:rPr>
        <w:t xml:space="preserve"> offline</w:t>
      </w:r>
      <w:r>
        <w:rPr>
          <w:sz w:val="24"/>
          <w:szCs w:val="24"/>
          <w:lang w:eastAsia="ja-JP"/>
        </w:rPr>
        <w:t xml:space="preserve"> mode.</w:t>
      </w:r>
    </w:p>
    <w:p w:rsidR="00E80376" w:rsidRDefault="00E80376" w:rsidP="00A07B6C">
      <w:pPr>
        <w:pStyle w:val="ListParagraph"/>
        <w:numPr>
          <w:ilvl w:val="0"/>
          <w:numId w:val="25"/>
        </w:numPr>
        <w:rPr>
          <w:sz w:val="24"/>
          <w:szCs w:val="24"/>
          <w:lang w:eastAsia="ja-JP"/>
        </w:rPr>
      </w:pPr>
      <w:r w:rsidRPr="00E80376">
        <w:rPr>
          <w:sz w:val="24"/>
          <w:szCs w:val="24"/>
          <w:lang w:eastAsia="ja-JP"/>
        </w:rPr>
        <w:t>The game</w:t>
      </w:r>
      <w:r w:rsidR="00A07B6C">
        <w:rPr>
          <w:sz w:val="24"/>
          <w:szCs w:val="24"/>
          <w:lang w:eastAsia="ja-JP"/>
        </w:rPr>
        <w:t>’s</w:t>
      </w:r>
      <w:r w:rsidRPr="00E80376">
        <w:rPr>
          <w:sz w:val="24"/>
          <w:szCs w:val="24"/>
          <w:lang w:eastAsia="ja-JP"/>
        </w:rPr>
        <w:t xml:space="preserve"> interface could be presented on a </w:t>
      </w:r>
      <w:r w:rsidR="00A07B6C">
        <w:rPr>
          <w:sz w:val="24"/>
          <w:szCs w:val="24"/>
          <w:lang w:eastAsia="ja-JP"/>
        </w:rPr>
        <w:t>T</w:t>
      </w:r>
      <w:r w:rsidRPr="00E80376">
        <w:rPr>
          <w:sz w:val="24"/>
          <w:szCs w:val="24"/>
          <w:lang w:eastAsia="ja-JP"/>
        </w:rPr>
        <w:t xml:space="preserve">ouch </w:t>
      </w:r>
      <w:r w:rsidR="00A07B6C">
        <w:rPr>
          <w:sz w:val="24"/>
          <w:szCs w:val="24"/>
          <w:lang w:eastAsia="ja-JP"/>
        </w:rPr>
        <w:t>S</w:t>
      </w:r>
      <w:r w:rsidRPr="00E80376">
        <w:rPr>
          <w:sz w:val="24"/>
          <w:szCs w:val="24"/>
          <w:lang w:eastAsia="ja-JP"/>
        </w:rPr>
        <w:t>creen</w:t>
      </w:r>
      <w:r w:rsidR="00A07B6C">
        <w:rPr>
          <w:sz w:val="24"/>
          <w:szCs w:val="24"/>
          <w:lang w:eastAsia="ja-JP"/>
        </w:rPr>
        <w:t>,</w:t>
      </w:r>
      <w:r w:rsidRPr="00E80376">
        <w:rPr>
          <w:sz w:val="24"/>
          <w:szCs w:val="24"/>
          <w:lang w:eastAsia="ja-JP"/>
        </w:rPr>
        <w:t xml:space="preserve"> </w:t>
      </w:r>
      <w:r w:rsidR="00A07B6C">
        <w:rPr>
          <w:sz w:val="24"/>
          <w:szCs w:val="24"/>
          <w:lang w:eastAsia="ja-JP"/>
        </w:rPr>
        <w:t>Tablet</w:t>
      </w:r>
      <w:r w:rsidRPr="00E80376">
        <w:rPr>
          <w:sz w:val="24"/>
          <w:szCs w:val="24"/>
          <w:lang w:eastAsia="ja-JP"/>
        </w:rPr>
        <w:t xml:space="preserve"> </w:t>
      </w:r>
      <w:r w:rsidR="00A07B6C">
        <w:rPr>
          <w:sz w:val="24"/>
          <w:szCs w:val="24"/>
          <w:lang w:eastAsia="ja-JP"/>
        </w:rPr>
        <w:t xml:space="preserve">(e.g. </w:t>
      </w:r>
      <w:r w:rsidRPr="00E80376">
        <w:rPr>
          <w:sz w:val="24"/>
          <w:szCs w:val="24"/>
          <w:lang w:eastAsia="ja-JP"/>
        </w:rPr>
        <w:t>iPad</w:t>
      </w:r>
      <w:r w:rsidR="00A07B6C">
        <w:rPr>
          <w:sz w:val="24"/>
          <w:szCs w:val="24"/>
          <w:lang w:eastAsia="ja-JP"/>
        </w:rPr>
        <w:t>) or Kinect Camera.</w:t>
      </w:r>
    </w:p>
    <w:p w:rsidR="00E80376" w:rsidRPr="00E80376" w:rsidRDefault="00E80376" w:rsidP="00E80376">
      <w:pPr>
        <w:pStyle w:val="ListParagraph"/>
        <w:numPr>
          <w:ilvl w:val="0"/>
          <w:numId w:val="25"/>
        </w:numPr>
        <w:rPr>
          <w:sz w:val="24"/>
          <w:szCs w:val="24"/>
          <w:lang w:eastAsia="ja-JP"/>
        </w:rPr>
      </w:pPr>
      <w:r>
        <w:rPr>
          <w:sz w:val="24"/>
          <w:szCs w:val="24"/>
          <w:lang w:eastAsia="ja-JP"/>
        </w:rPr>
        <w:t xml:space="preserve">The mobile application </w:t>
      </w:r>
      <w:r w:rsidRPr="00E80376">
        <w:rPr>
          <w:sz w:val="24"/>
          <w:szCs w:val="24"/>
          <w:lang w:eastAsia="ja-JP"/>
        </w:rPr>
        <w:t>could</w:t>
      </w:r>
      <w:r>
        <w:rPr>
          <w:sz w:val="24"/>
          <w:szCs w:val="24"/>
          <w:lang w:eastAsia="ja-JP"/>
        </w:rPr>
        <w:t xml:space="preserve"> have a</w:t>
      </w:r>
      <w:r w:rsidRPr="00E80376">
        <w:rPr>
          <w:sz w:val="24"/>
          <w:szCs w:val="24"/>
          <w:lang w:eastAsia="ja-JP"/>
        </w:rPr>
        <w:t xml:space="preserve"> (Launcher</w:t>
      </w:r>
      <w:r>
        <w:rPr>
          <w:sz w:val="24"/>
          <w:szCs w:val="24"/>
          <w:lang w:eastAsia="ja-JP"/>
        </w:rPr>
        <w:t xml:space="preserve"> Screen</w:t>
      </w:r>
      <w:r w:rsidRPr="00E80376">
        <w:rPr>
          <w:sz w:val="24"/>
          <w:szCs w:val="24"/>
          <w:lang w:eastAsia="ja-JP"/>
        </w:rPr>
        <w:t xml:space="preserve">) to </w:t>
      </w:r>
      <w:r>
        <w:rPr>
          <w:sz w:val="24"/>
          <w:szCs w:val="24"/>
          <w:lang w:eastAsia="ja-JP"/>
        </w:rPr>
        <w:t>l</w:t>
      </w:r>
      <w:r w:rsidRPr="00E80376">
        <w:rPr>
          <w:sz w:val="24"/>
          <w:szCs w:val="24"/>
          <w:lang w:eastAsia="ja-JP"/>
        </w:rPr>
        <w:t>aunch all these games as a "Home Navigation Screen"</w:t>
      </w:r>
      <w:r>
        <w:rPr>
          <w:sz w:val="24"/>
          <w:szCs w:val="24"/>
          <w:lang w:eastAsia="ja-JP"/>
        </w:rPr>
        <w:t>.</w:t>
      </w:r>
    </w:p>
    <w:p w:rsidR="0045397E" w:rsidRPr="00E80376" w:rsidRDefault="0045397E" w:rsidP="00E80376">
      <w:pPr>
        <w:pStyle w:val="ListParagraph"/>
        <w:numPr>
          <w:ilvl w:val="0"/>
          <w:numId w:val="25"/>
        </w:numPr>
        <w:rPr>
          <w:sz w:val="24"/>
          <w:szCs w:val="24"/>
          <w:lang w:eastAsia="ja-JP"/>
        </w:rPr>
      </w:pPr>
      <w:r w:rsidRPr="00E80376">
        <w:rPr>
          <w:sz w:val="24"/>
          <w:szCs w:val="24"/>
          <w:lang w:eastAsia="ja-JP"/>
        </w:rPr>
        <w:t xml:space="preserve">The </w:t>
      </w:r>
      <w:r w:rsidR="00E80376">
        <w:rPr>
          <w:sz w:val="24"/>
          <w:szCs w:val="24"/>
          <w:lang w:eastAsia="ja-JP"/>
        </w:rPr>
        <w:t>games should be opened for a periodical time</w:t>
      </w:r>
      <w:r w:rsidRPr="00E80376">
        <w:rPr>
          <w:sz w:val="24"/>
          <w:szCs w:val="24"/>
          <w:lang w:eastAsia="ja-JP"/>
        </w:rPr>
        <w:t xml:space="preserve">. </w:t>
      </w:r>
    </w:p>
    <w:p w:rsidR="0045397E" w:rsidRPr="00E80376" w:rsidRDefault="00E80376" w:rsidP="00CF0B5F">
      <w:pPr>
        <w:pStyle w:val="ListParagraph"/>
        <w:numPr>
          <w:ilvl w:val="0"/>
          <w:numId w:val="25"/>
        </w:numPr>
        <w:rPr>
          <w:sz w:val="24"/>
          <w:szCs w:val="24"/>
          <w:lang w:eastAsia="ja-JP"/>
        </w:rPr>
      </w:pPr>
      <w:r>
        <w:rPr>
          <w:sz w:val="24"/>
          <w:szCs w:val="24"/>
          <w:lang w:eastAsia="ja-JP"/>
        </w:rPr>
        <w:t>The participant has to guess</w:t>
      </w:r>
      <w:r w:rsidR="00CF0B5F">
        <w:rPr>
          <w:sz w:val="24"/>
          <w:szCs w:val="24"/>
          <w:lang w:eastAsia="ja-JP"/>
        </w:rPr>
        <w:t xml:space="preserve"> the right solution</w:t>
      </w:r>
      <w:r w:rsidR="0045397E" w:rsidRPr="00E80376">
        <w:rPr>
          <w:sz w:val="24"/>
          <w:szCs w:val="24"/>
          <w:lang w:eastAsia="ja-JP"/>
        </w:rPr>
        <w:t xml:space="preserve"> </w:t>
      </w:r>
      <w:r w:rsidR="00CF0B5F" w:rsidRPr="00E80376">
        <w:rPr>
          <w:sz w:val="24"/>
          <w:szCs w:val="24"/>
          <w:lang w:eastAsia="ja-JP"/>
        </w:rPr>
        <w:t xml:space="preserve">items </w:t>
      </w:r>
      <w:r>
        <w:rPr>
          <w:sz w:val="24"/>
          <w:szCs w:val="24"/>
          <w:lang w:eastAsia="ja-JP"/>
        </w:rPr>
        <w:t xml:space="preserve">or </w:t>
      </w:r>
      <w:r w:rsidR="00CF0B5F">
        <w:rPr>
          <w:sz w:val="24"/>
          <w:szCs w:val="24"/>
          <w:lang w:eastAsia="ja-JP"/>
        </w:rPr>
        <w:t>submit the required solution</w:t>
      </w:r>
      <w:r w:rsidR="0045397E" w:rsidRPr="00E80376">
        <w:rPr>
          <w:sz w:val="24"/>
          <w:szCs w:val="24"/>
          <w:lang w:eastAsia="ja-JP"/>
        </w:rPr>
        <w:t xml:space="preserve">, through answering the </w:t>
      </w:r>
      <w:r w:rsidR="00CF0B5F" w:rsidRPr="00E80376">
        <w:rPr>
          <w:sz w:val="24"/>
          <w:szCs w:val="24"/>
          <w:lang w:eastAsia="ja-JP"/>
        </w:rPr>
        <w:t xml:space="preserve">asked </w:t>
      </w:r>
      <w:r w:rsidR="0045397E" w:rsidRPr="00E80376">
        <w:rPr>
          <w:sz w:val="24"/>
          <w:szCs w:val="24"/>
          <w:lang w:eastAsia="ja-JP"/>
        </w:rPr>
        <w:t>questions</w:t>
      </w:r>
      <w:r w:rsidR="00CF0B5F">
        <w:rPr>
          <w:sz w:val="24"/>
          <w:szCs w:val="24"/>
          <w:lang w:eastAsia="ja-JP"/>
        </w:rPr>
        <w:t xml:space="preserve"> or other techniques</w:t>
      </w:r>
      <w:r w:rsidR="0045397E" w:rsidRPr="00E80376">
        <w:rPr>
          <w:sz w:val="24"/>
          <w:szCs w:val="24"/>
          <w:lang w:eastAsia="ja-JP"/>
        </w:rPr>
        <w:t>.</w:t>
      </w:r>
    </w:p>
    <w:p w:rsidR="00D42244" w:rsidRPr="00E80376" w:rsidRDefault="0045397E" w:rsidP="00E80376">
      <w:pPr>
        <w:pStyle w:val="ListParagraph"/>
        <w:numPr>
          <w:ilvl w:val="0"/>
          <w:numId w:val="25"/>
        </w:numPr>
        <w:rPr>
          <w:sz w:val="24"/>
          <w:szCs w:val="24"/>
          <w:lang w:eastAsia="ja-JP"/>
        </w:rPr>
      </w:pPr>
      <w:r w:rsidRPr="00E80376">
        <w:rPr>
          <w:sz w:val="24"/>
          <w:szCs w:val="24"/>
          <w:lang w:eastAsia="ja-JP"/>
        </w:rPr>
        <w:t>Winning participants will receive a gift voucher to be redeemed at the stores.</w:t>
      </w:r>
    </w:p>
    <w:p w:rsidR="00D42244" w:rsidRDefault="00D42244" w:rsidP="00690026">
      <w:pPr>
        <w:ind w:left="720"/>
        <w:rPr>
          <w:sz w:val="24"/>
          <w:szCs w:val="24"/>
          <w:lang w:eastAsia="ja-JP"/>
        </w:rPr>
      </w:pPr>
    </w:p>
    <w:p w:rsidR="00D42244" w:rsidRDefault="00D42244" w:rsidP="00690026">
      <w:pPr>
        <w:ind w:left="720"/>
        <w:rPr>
          <w:sz w:val="24"/>
          <w:szCs w:val="24"/>
          <w:lang w:eastAsia="ja-JP"/>
        </w:rPr>
      </w:pPr>
    </w:p>
    <w:p w:rsidR="0035184D" w:rsidRDefault="0035184D">
      <w:pPr>
        <w:rPr>
          <w:sz w:val="24"/>
          <w:szCs w:val="24"/>
          <w:lang w:eastAsia="ja-JP"/>
        </w:rPr>
      </w:pPr>
      <w:r>
        <w:rPr>
          <w:sz w:val="24"/>
          <w:szCs w:val="24"/>
          <w:lang w:eastAsia="ja-JP"/>
        </w:rPr>
        <w:br w:type="page"/>
      </w:r>
    </w:p>
    <w:p w:rsidR="00EB3F5C" w:rsidRPr="00AD0961" w:rsidRDefault="00EB3F5C" w:rsidP="00EB3F5C">
      <w:pPr>
        <w:ind w:left="720"/>
        <w:rPr>
          <w:sz w:val="24"/>
          <w:szCs w:val="24"/>
          <w:lang w:eastAsia="ja-JP"/>
        </w:rPr>
      </w:pPr>
    </w:p>
    <w:p w:rsidR="001372E1" w:rsidRDefault="00301FA4" w:rsidP="001372E1">
      <w:pPr>
        <w:pStyle w:val="VLTitle1"/>
        <w:numPr>
          <w:ilvl w:val="0"/>
          <w:numId w:val="22"/>
        </w:numPr>
        <w:rPr>
          <w:lang w:eastAsia="ja-JP"/>
        </w:rPr>
      </w:pPr>
      <w:bookmarkStart w:id="7" w:name="_Toc492917530"/>
      <w:r>
        <w:rPr>
          <w:lang w:eastAsia="ja-JP"/>
        </w:rPr>
        <w:t>Memory Games Ideas</w:t>
      </w:r>
      <w:bookmarkEnd w:id="7"/>
    </w:p>
    <w:p w:rsidR="001372E1" w:rsidRDefault="00EB3F5C" w:rsidP="00CF0B5F">
      <w:pPr>
        <w:ind w:left="810"/>
        <w:rPr>
          <w:sz w:val="24"/>
          <w:szCs w:val="24"/>
          <w:lang w:eastAsia="ja-JP"/>
        </w:rPr>
      </w:pPr>
      <w:r>
        <w:rPr>
          <w:sz w:val="24"/>
          <w:szCs w:val="24"/>
          <w:lang w:eastAsia="ja-JP"/>
        </w:rPr>
        <w:t xml:space="preserve">System should be able to </w:t>
      </w:r>
      <w:r w:rsidR="00CF0B5F">
        <w:rPr>
          <w:sz w:val="24"/>
          <w:szCs w:val="24"/>
          <w:lang w:eastAsia="ja-JP"/>
        </w:rPr>
        <w:t>deliver the following the Idea of Memory Games and its specific requirements</w:t>
      </w:r>
      <w:r>
        <w:rPr>
          <w:sz w:val="24"/>
          <w:szCs w:val="24"/>
          <w:lang w:eastAsia="ja-JP"/>
        </w:rPr>
        <w:t xml:space="preserve">.   </w:t>
      </w:r>
    </w:p>
    <w:p w:rsidR="001372E1" w:rsidRPr="00453156" w:rsidRDefault="001372E1" w:rsidP="00453156">
      <w:pPr>
        <w:pStyle w:val="VLSubtitle1"/>
      </w:pPr>
      <w:bookmarkStart w:id="8" w:name="_Toc492917531"/>
      <w:r w:rsidRPr="00453156">
        <w:t>Business Requirements</w:t>
      </w:r>
      <w:bookmarkEnd w:id="8"/>
    </w:p>
    <w:p w:rsidR="00832B36" w:rsidRDefault="00AF174F" w:rsidP="00CD5DC8">
      <w:pPr>
        <w:pStyle w:val="VLSubject"/>
        <w:rPr>
          <w:lang w:eastAsia="ja-JP"/>
        </w:rPr>
      </w:pPr>
      <w:bookmarkStart w:id="9" w:name="_Toc492917532"/>
      <w:r>
        <w:rPr>
          <w:lang w:eastAsia="ja-JP"/>
        </w:rPr>
        <w:t>Secrets Closet Game</w:t>
      </w:r>
      <w:bookmarkStart w:id="10" w:name="_GoBack"/>
      <w:bookmarkEnd w:id="9"/>
      <w:bookmarkEnd w:id="10"/>
    </w:p>
    <w:p w:rsidR="0086326D" w:rsidRDefault="009806F6" w:rsidP="009806F6">
      <w:pPr>
        <w:ind w:left="1440"/>
        <w:rPr>
          <w:sz w:val="24"/>
          <w:szCs w:val="24"/>
          <w:lang w:eastAsia="ja-JP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63360" behindDoc="0" locked="0" layoutInCell="1" allowOverlap="1" wp14:anchorId="1925A81F" wp14:editId="54AF6B3A">
            <wp:simplePos x="0" y="0"/>
            <wp:positionH relativeFrom="column">
              <wp:posOffset>57150</wp:posOffset>
            </wp:positionH>
            <wp:positionV relativeFrom="paragraph">
              <wp:posOffset>1191895</wp:posOffset>
            </wp:positionV>
            <wp:extent cx="6053455" cy="4035425"/>
            <wp:effectExtent l="0" t="0" r="4445" b="3175"/>
            <wp:wrapSquare wrapText="bothSides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19-13-things-personal-organizers-wont-tell-you-two-level-closet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53455" cy="40354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6326D">
        <w:rPr>
          <w:sz w:val="24"/>
          <w:szCs w:val="24"/>
          <w:lang w:eastAsia="ja-JP"/>
        </w:rPr>
        <w:t xml:space="preserve">Secrets Closet Game contains three Locked Closets, the participant should choose one of them and the game will show a MCQ </w:t>
      </w:r>
      <w:r w:rsidR="0086326D">
        <w:rPr>
          <w:sz w:val="24"/>
          <w:szCs w:val="24"/>
          <w:lang w:eastAsia="ja-JP"/>
        </w:rPr>
        <w:t>question</w:t>
      </w:r>
      <w:r w:rsidR="0086326D">
        <w:rPr>
          <w:sz w:val="24"/>
          <w:szCs w:val="24"/>
          <w:lang w:eastAsia="ja-JP"/>
        </w:rPr>
        <w:t xml:space="preserve"> related to the inside contents</w:t>
      </w:r>
      <w:r w:rsidRPr="009806F6">
        <w:rPr>
          <w:sz w:val="24"/>
          <w:szCs w:val="24"/>
          <w:lang w:eastAsia="ja-JP"/>
        </w:rPr>
        <w:t xml:space="preserve"> </w:t>
      </w:r>
      <w:r>
        <w:rPr>
          <w:sz w:val="24"/>
          <w:szCs w:val="24"/>
          <w:lang w:eastAsia="ja-JP"/>
        </w:rPr>
        <w:t>and within</w:t>
      </w:r>
      <w:r w:rsidRPr="009806F6">
        <w:rPr>
          <w:sz w:val="24"/>
          <w:szCs w:val="24"/>
          <w:lang w:eastAsia="ja-JP"/>
        </w:rPr>
        <w:t xml:space="preserve"> a certain time period</w:t>
      </w:r>
      <w:r w:rsidR="0086326D">
        <w:rPr>
          <w:sz w:val="24"/>
          <w:szCs w:val="24"/>
          <w:lang w:eastAsia="ja-JP"/>
        </w:rPr>
        <w:t xml:space="preserve">. The participant should submit the write answer of the MCQ question to unlock the closet. Once </w:t>
      </w:r>
      <w:r w:rsidR="0086326D">
        <w:rPr>
          <w:sz w:val="24"/>
          <w:szCs w:val="24"/>
          <w:lang w:eastAsia="ja-JP"/>
        </w:rPr>
        <w:t>the closet</w:t>
      </w:r>
      <w:r w:rsidR="0086326D">
        <w:rPr>
          <w:sz w:val="24"/>
          <w:szCs w:val="24"/>
          <w:lang w:eastAsia="ja-JP"/>
        </w:rPr>
        <w:t xml:space="preserve"> is unlocked i</w:t>
      </w:r>
      <w:r>
        <w:rPr>
          <w:sz w:val="24"/>
          <w:szCs w:val="24"/>
          <w:lang w:eastAsia="ja-JP"/>
        </w:rPr>
        <w:t>t show</w:t>
      </w:r>
      <w:r w:rsidR="0086326D">
        <w:rPr>
          <w:sz w:val="24"/>
          <w:szCs w:val="24"/>
          <w:lang w:eastAsia="ja-JP"/>
        </w:rPr>
        <w:t xml:space="preserve"> </w:t>
      </w:r>
      <w:r>
        <w:rPr>
          <w:sz w:val="24"/>
          <w:szCs w:val="24"/>
          <w:lang w:eastAsia="ja-JP"/>
        </w:rPr>
        <w:t xml:space="preserve">a winner celebration </w:t>
      </w:r>
      <w:r w:rsidR="00AB053C">
        <w:rPr>
          <w:sz w:val="24"/>
          <w:szCs w:val="24"/>
          <w:lang w:eastAsia="ja-JP"/>
        </w:rPr>
        <w:t xml:space="preserve">message </w:t>
      </w:r>
      <w:r>
        <w:rPr>
          <w:sz w:val="24"/>
          <w:szCs w:val="24"/>
          <w:lang w:eastAsia="ja-JP"/>
        </w:rPr>
        <w:t>and the gift voucher.</w:t>
      </w:r>
      <w:r w:rsidR="0086326D">
        <w:rPr>
          <w:sz w:val="24"/>
          <w:szCs w:val="24"/>
          <w:lang w:eastAsia="ja-JP"/>
        </w:rPr>
        <w:t xml:space="preserve"> </w:t>
      </w:r>
    </w:p>
    <w:p w:rsidR="009806F6" w:rsidRDefault="009806F6" w:rsidP="009806F6">
      <w:pPr>
        <w:ind w:left="1440"/>
        <w:rPr>
          <w:sz w:val="24"/>
          <w:szCs w:val="24"/>
          <w:lang w:eastAsia="ja-JP"/>
        </w:rPr>
      </w:pPr>
    </w:p>
    <w:p w:rsidR="009806F6" w:rsidRDefault="009806F6" w:rsidP="009806F6">
      <w:pPr>
        <w:ind w:left="1440"/>
        <w:rPr>
          <w:sz w:val="24"/>
          <w:szCs w:val="24"/>
          <w:lang w:eastAsia="ja-JP"/>
        </w:rPr>
      </w:pPr>
      <w:r>
        <w:rPr>
          <w:sz w:val="24"/>
          <w:szCs w:val="24"/>
          <w:lang w:eastAsia="ja-JP"/>
        </w:rPr>
        <w:t xml:space="preserve">This Game </w:t>
      </w:r>
      <w:r w:rsidR="00AB053C">
        <w:rPr>
          <w:sz w:val="24"/>
          <w:szCs w:val="24"/>
          <w:lang w:eastAsia="ja-JP"/>
        </w:rPr>
        <w:t xml:space="preserve">flow </w:t>
      </w:r>
      <w:r>
        <w:rPr>
          <w:sz w:val="24"/>
          <w:szCs w:val="24"/>
          <w:lang w:eastAsia="ja-JP"/>
        </w:rPr>
        <w:t>will contains the following:</w:t>
      </w:r>
    </w:p>
    <w:p w:rsidR="009806F6" w:rsidRDefault="009806F6" w:rsidP="009806F6">
      <w:pPr>
        <w:pStyle w:val="ListParagraph"/>
        <w:numPr>
          <w:ilvl w:val="0"/>
          <w:numId w:val="27"/>
        </w:numPr>
        <w:rPr>
          <w:sz w:val="24"/>
          <w:szCs w:val="24"/>
          <w:lang w:eastAsia="ja-JP"/>
        </w:rPr>
      </w:pPr>
      <w:r w:rsidRPr="009806F6">
        <w:rPr>
          <w:sz w:val="24"/>
          <w:szCs w:val="24"/>
          <w:lang w:eastAsia="ja-JP"/>
        </w:rPr>
        <w:t xml:space="preserve">A </w:t>
      </w:r>
      <w:r w:rsidR="00AF174F" w:rsidRPr="009806F6">
        <w:rPr>
          <w:sz w:val="24"/>
          <w:szCs w:val="24"/>
          <w:lang w:eastAsia="ja-JP"/>
        </w:rPr>
        <w:t>screen that contains three closets</w:t>
      </w:r>
      <w:r>
        <w:rPr>
          <w:sz w:val="24"/>
          <w:szCs w:val="24"/>
          <w:lang w:eastAsia="ja-JP"/>
        </w:rPr>
        <w:t xml:space="preserve"> to select one of them.</w:t>
      </w:r>
      <w:r w:rsidR="00AF174F" w:rsidRPr="009806F6">
        <w:rPr>
          <w:sz w:val="24"/>
          <w:szCs w:val="24"/>
          <w:lang w:eastAsia="ja-JP"/>
        </w:rPr>
        <w:t xml:space="preserve"> </w:t>
      </w:r>
    </w:p>
    <w:p w:rsidR="009806F6" w:rsidRDefault="009806F6" w:rsidP="009806F6">
      <w:pPr>
        <w:pStyle w:val="ListParagraph"/>
        <w:numPr>
          <w:ilvl w:val="0"/>
          <w:numId w:val="27"/>
        </w:numPr>
        <w:rPr>
          <w:sz w:val="24"/>
          <w:szCs w:val="24"/>
          <w:lang w:eastAsia="ja-JP"/>
        </w:rPr>
      </w:pPr>
      <w:r w:rsidRPr="009806F6">
        <w:rPr>
          <w:sz w:val="24"/>
          <w:szCs w:val="24"/>
          <w:lang w:eastAsia="ja-JP"/>
        </w:rPr>
        <w:t xml:space="preserve">A screen that contains </w:t>
      </w:r>
      <w:r>
        <w:rPr>
          <w:sz w:val="24"/>
          <w:szCs w:val="24"/>
          <w:lang w:eastAsia="ja-JP"/>
        </w:rPr>
        <w:t>the selected Closet</w:t>
      </w:r>
      <w:r w:rsidR="00AF174F" w:rsidRPr="009806F6">
        <w:rPr>
          <w:sz w:val="24"/>
          <w:szCs w:val="24"/>
          <w:lang w:eastAsia="ja-JP"/>
        </w:rPr>
        <w:t xml:space="preserve"> </w:t>
      </w:r>
      <w:r>
        <w:rPr>
          <w:sz w:val="24"/>
          <w:szCs w:val="24"/>
          <w:lang w:eastAsia="ja-JP"/>
        </w:rPr>
        <w:t xml:space="preserve">with a related MCQ Question </w:t>
      </w:r>
      <w:r w:rsidR="00AF174F" w:rsidRPr="009806F6">
        <w:rPr>
          <w:sz w:val="24"/>
          <w:szCs w:val="24"/>
          <w:lang w:eastAsia="ja-JP"/>
        </w:rPr>
        <w:t xml:space="preserve">for a certain time period </w:t>
      </w:r>
      <w:r>
        <w:rPr>
          <w:sz w:val="24"/>
          <w:szCs w:val="24"/>
          <w:lang w:eastAsia="ja-JP"/>
        </w:rPr>
        <w:t xml:space="preserve"> and </w:t>
      </w:r>
      <w:r w:rsidRPr="009806F6">
        <w:rPr>
          <w:sz w:val="24"/>
          <w:szCs w:val="24"/>
          <w:lang w:eastAsia="ja-JP"/>
        </w:rPr>
        <w:t>a submit button</w:t>
      </w:r>
    </w:p>
    <w:p w:rsidR="00832B36" w:rsidRDefault="00CB00F9" w:rsidP="00C0348E">
      <w:pPr>
        <w:pStyle w:val="ListParagraph"/>
        <w:numPr>
          <w:ilvl w:val="0"/>
          <w:numId w:val="27"/>
        </w:numPr>
        <w:rPr>
          <w:sz w:val="24"/>
          <w:szCs w:val="24"/>
          <w:lang w:eastAsia="ja-JP"/>
        </w:rPr>
      </w:pPr>
      <w:r>
        <w:rPr>
          <w:sz w:val="24"/>
          <w:szCs w:val="24"/>
          <w:lang w:eastAsia="ja-JP"/>
        </w:rPr>
        <w:t xml:space="preserve">Once the participant </w:t>
      </w:r>
      <w:r>
        <w:rPr>
          <w:sz w:val="24"/>
          <w:szCs w:val="24"/>
          <w:lang w:eastAsia="ja-JP"/>
        </w:rPr>
        <w:t>submit all MCQ questions successfully,</w:t>
      </w:r>
      <w:r>
        <w:rPr>
          <w:sz w:val="24"/>
          <w:szCs w:val="24"/>
          <w:lang w:eastAsia="ja-JP"/>
        </w:rPr>
        <w:t xml:space="preserve"> the game should</w:t>
      </w:r>
      <w:r w:rsidR="00714D57">
        <w:rPr>
          <w:sz w:val="24"/>
          <w:szCs w:val="24"/>
          <w:lang w:eastAsia="ja-JP"/>
        </w:rPr>
        <w:t xml:space="preserve"> </w:t>
      </w:r>
      <w:r w:rsidR="00714D57">
        <w:rPr>
          <w:sz w:val="24"/>
          <w:szCs w:val="24"/>
          <w:lang w:eastAsia="ja-JP"/>
        </w:rPr>
        <w:t>show a winner celebration</w:t>
      </w:r>
      <w:r w:rsidR="00AB053C">
        <w:rPr>
          <w:sz w:val="24"/>
          <w:szCs w:val="24"/>
          <w:lang w:eastAsia="ja-JP"/>
        </w:rPr>
        <w:t xml:space="preserve"> message</w:t>
      </w:r>
      <w:r w:rsidR="00714D57">
        <w:rPr>
          <w:sz w:val="24"/>
          <w:szCs w:val="24"/>
          <w:lang w:eastAsia="ja-JP"/>
        </w:rPr>
        <w:t xml:space="preserve"> and the gift voucher</w:t>
      </w:r>
      <w:r w:rsidR="00714D57">
        <w:rPr>
          <w:sz w:val="24"/>
          <w:szCs w:val="24"/>
          <w:lang w:eastAsia="ja-JP"/>
        </w:rPr>
        <w:t>,</w:t>
      </w:r>
      <w:r w:rsidR="00714D57">
        <w:rPr>
          <w:sz w:val="24"/>
          <w:szCs w:val="24"/>
          <w:lang w:eastAsia="ja-JP"/>
        </w:rPr>
        <w:t xml:space="preserve"> </w:t>
      </w:r>
      <w:r w:rsidR="00C0348E">
        <w:rPr>
          <w:sz w:val="24"/>
          <w:szCs w:val="24"/>
          <w:lang w:eastAsia="ja-JP"/>
        </w:rPr>
        <w:t>otherwise it should show a</w:t>
      </w:r>
      <w:r w:rsidR="009806F6">
        <w:rPr>
          <w:sz w:val="24"/>
          <w:szCs w:val="24"/>
          <w:lang w:eastAsia="ja-JP"/>
        </w:rPr>
        <w:t xml:space="preserve"> failed result</w:t>
      </w:r>
      <w:r w:rsidR="00AB053C">
        <w:rPr>
          <w:sz w:val="24"/>
          <w:szCs w:val="24"/>
          <w:lang w:eastAsia="ja-JP"/>
        </w:rPr>
        <w:t xml:space="preserve"> </w:t>
      </w:r>
      <w:r w:rsidR="00C0348E">
        <w:rPr>
          <w:sz w:val="24"/>
          <w:szCs w:val="24"/>
          <w:lang w:eastAsia="ja-JP"/>
        </w:rPr>
        <w:t xml:space="preserve">message </w:t>
      </w:r>
      <w:r w:rsidR="00AB053C">
        <w:rPr>
          <w:sz w:val="24"/>
          <w:szCs w:val="24"/>
          <w:lang w:eastAsia="ja-JP"/>
        </w:rPr>
        <w:t xml:space="preserve">with an </w:t>
      </w:r>
      <w:r w:rsidR="00AB053C">
        <w:rPr>
          <w:sz w:val="24"/>
          <w:szCs w:val="24"/>
          <w:lang w:eastAsia="ja-JP"/>
        </w:rPr>
        <w:t>option</w:t>
      </w:r>
      <w:r w:rsidR="00AB053C">
        <w:rPr>
          <w:sz w:val="24"/>
          <w:szCs w:val="24"/>
          <w:lang w:eastAsia="ja-JP"/>
        </w:rPr>
        <w:t xml:space="preserve"> </w:t>
      </w:r>
      <w:r w:rsidR="00C0348E">
        <w:rPr>
          <w:sz w:val="24"/>
          <w:szCs w:val="24"/>
          <w:lang w:eastAsia="ja-JP"/>
        </w:rPr>
        <w:t>to</w:t>
      </w:r>
      <w:r w:rsidR="00AB053C">
        <w:rPr>
          <w:sz w:val="24"/>
          <w:szCs w:val="24"/>
          <w:lang w:eastAsia="ja-JP"/>
        </w:rPr>
        <w:t xml:space="preserve"> try </w:t>
      </w:r>
      <w:r w:rsidR="00AB053C">
        <w:rPr>
          <w:sz w:val="24"/>
          <w:szCs w:val="24"/>
          <w:lang w:eastAsia="ja-JP"/>
        </w:rPr>
        <w:t xml:space="preserve">the game </w:t>
      </w:r>
      <w:r w:rsidR="00AB053C">
        <w:rPr>
          <w:sz w:val="24"/>
          <w:szCs w:val="24"/>
          <w:lang w:eastAsia="ja-JP"/>
        </w:rPr>
        <w:t>again</w:t>
      </w:r>
      <w:r w:rsidR="00AF174F" w:rsidRPr="009806F6">
        <w:rPr>
          <w:sz w:val="24"/>
          <w:szCs w:val="24"/>
          <w:lang w:eastAsia="ja-JP"/>
        </w:rPr>
        <w:t>.</w:t>
      </w:r>
    </w:p>
    <w:p w:rsidR="00AB053C" w:rsidRPr="009806F6" w:rsidRDefault="00AB053C" w:rsidP="00AB053C">
      <w:pPr>
        <w:pStyle w:val="ListParagraph"/>
        <w:numPr>
          <w:ilvl w:val="0"/>
          <w:numId w:val="27"/>
        </w:numPr>
        <w:rPr>
          <w:sz w:val="24"/>
          <w:szCs w:val="24"/>
          <w:lang w:eastAsia="ja-JP"/>
        </w:rPr>
      </w:pPr>
      <w:r>
        <w:rPr>
          <w:sz w:val="24"/>
          <w:szCs w:val="24"/>
          <w:lang w:eastAsia="ja-JP"/>
        </w:rPr>
        <w:t xml:space="preserve">System should save the result in order to be collected separately and update the campaign statistics. </w:t>
      </w:r>
    </w:p>
    <w:p w:rsidR="006A11D1" w:rsidRPr="00D05D0D" w:rsidRDefault="006A11D1" w:rsidP="00AB053C">
      <w:pPr>
        <w:rPr>
          <w:sz w:val="24"/>
          <w:szCs w:val="24"/>
          <w:lang w:eastAsia="ja-JP"/>
        </w:rPr>
      </w:pPr>
    </w:p>
    <w:p w:rsidR="00B926AE" w:rsidRDefault="00AF174F" w:rsidP="00832B36">
      <w:pPr>
        <w:pStyle w:val="VLSubject"/>
        <w:rPr>
          <w:lang w:eastAsia="ja-JP"/>
        </w:rPr>
      </w:pPr>
      <w:bookmarkStart w:id="11" w:name="_Toc492917533"/>
      <w:r>
        <w:rPr>
          <w:lang w:eastAsia="ja-JP"/>
        </w:rPr>
        <w:t>Hidden Objects Game</w:t>
      </w:r>
      <w:bookmarkEnd w:id="11"/>
    </w:p>
    <w:p w:rsidR="00B926AE" w:rsidRDefault="00FC28FC" w:rsidP="00160CCA">
      <w:pPr>
        <w:ind w:left="1440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64384" behindDoc="0" locked="0" layoutInCell="1" allowOverlap="1" wp14:anchorId="242CCF7A" wp14:editId="66204CFD">
            <wp:simplePos x="0" y="0"/>
            <wp:positionH relativeFrom="column">
              <wp:posOffset>-28575</wp:posOffset>
            </wp:positionH>
            <wp:positionV relativeFrom="paragraph">
              <wp:posOffset>742950</wp:posOffset>
            </wp:positionV>
            <wp:extent cx="2524760" cy="2886710"/>
            <wp:effectExtent l="0" t="0" r="8890" b="8890"/>
            <wp:wrapSquare wrapText="bothSides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ce2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24760" cy="28867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24"/>
          <w:szCs w:val="24"/>
        </w:rPr>
        <w:drawing>
          <wp:anchor distT="0" distB="0" distL="114300" distR="114300" simplePos="0" relativeHeight="251662336" behindDoc="0" locked="0" layoutInCell="1" allowOverlap="1" wp14:anchorId="7A883D67" wp14:editId="57A89C24">
            <wp:simplePos x="0" y="0"/>
            <wp:positionH relativeFrom="column">
              <wp:posOffset>2562225</wp:posOffset>
            </wp:positionH>
            <wp:positionV relativeFrom="paragraph">
              <wp:posOffset>739140</wp:posOffset>
            </wp:positionV>
            <wp:extent cx="3836670" cy="2886710"/>
            <wp:effectExtent l="0" t="0" r="0" b="8890"/>
            <wp:wrapSquare wrapText="bothSides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millennium-secrets-emerald-curse049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36670" cy="28867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60CCA">
        <w:rPr>
          <w:sz w:val="24"/>
          <w:szCs w:val="24"/>
        </w:rPr>
        <w:t xml:space="preserve">Hidden Objects Game idea is based on an </w:t>
      </w:r>
      <w:r w:rsidR="00AF174F" w:rsidRPr="00AF174F">
        <w:rPr>
          <w:sz w:val="24"/>
          <w:szCs w:val="24"/>
        </w:rPr>
        <w:t xml:space="preserve">Image of the store with lots of hidden objects on site, the </w:t>
      </w:r>
      <w:r w:rsidR="00AB053C">
        <w:rPr>
          <w:sz w:val="24"/>
          <w:szCs w:val="24"/>
        </w:rPr>
        <w:t>participant</w:t>
      </w:r>
      <w:r w:rsidR="00AF174F" w:rsidRPr="00AF174F">
        <w:rPr>
          <w:sz w:val="24"/>
          <w:szCs w:val="24"/>
        </w:rPr>
        <w:t xml:space="preserve"> shall try to find the required objects </w:t>
      </w:r>
      <w:r w:rsidR="00AB053C">
        <w:rPr>
          <w:sz w:val="24"/>
          <w:szCs w:val="24"/>
        </w:rPr>
        <w:t>with</w:t>
      </w:r>
      <w:r w:rsidR="00AF174F" w:rsidRPr="00AF174F">
        <w:rPr>
          <w:sz w:val="24"/>
          <w:szCs w:val="24"/>
        </w:rPr>
        <w:t>in a limited time period.</w:t>
      </w:r>
      <w:r w:rsidR="00B926AE">
        <w:rPr>
          <w:sz w:val="24"/>
          <w:szCs w:val="24"/>
        </w:rPr>
        <w:t xml:space="preserve"> </w:t>
      </w:r>
    </w:p>
    <w:p w:rsidR="00A904EA" w:rsidRDefault="00A904EA" w:rsidP="0045453F">
      <w:pPr>
        <w:ind w:left="1440"/>
        <w:rPr>
          <w:sz w:val="24"/>
          <w:szCs w:val="24"/>
        </w:rPr>
      </w:pPr>
    </w:p>
    <w:p w:rsidR="00A904EA" w:rsidRDefault="00A904EA" w:rsidP="0045453F">
      <w:pPr>
        <w:ind w:left="1440"/>
        <w:rPr>
          <w:sz w:val="24"/>
          <w:szCs w:val="24"/>
        </w:rPr>
      </w:pPr>
    </w:p>
    <w:p w:rsidR="00A904EA" w:rsidRDefault="00A904EA" w:rsidP="0045453F">
      <w:pPr>
        <w:ind w:left="1440"/>
        <w:rPr>
          <w:sz w:val="24"/>
          <w:szCs w:val="24"/>
        </w:rPr>
      </w:pPr>
    </w:p>
    <w:p w:rsidR="00A904EA" w:rsidRDefault="00A904EA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AB053C" w:rsidRDefault="00AB053C" w:rsidP="00AB053C">
      <w:pPr>
        <w:ind w:left="1440"/>
        <w:rPr>
          <w:sz w:val="24"/>
          <w:szCs w:val="24"/>
          <w:lang w:eastAsia="ja-JP"/>
        </w:rPr>
      </w:pPr>
      <w:r>
        <w:rPr>
          <w:sz w:val="24"/>
          <w:szCs w:val="24"/>
          <w:lang w:eastAsia="ja-JP"/>
        </w:rPr>
        <w:t>This Game flow will contains the following:</w:t>
      </w:r>
    </w:p>
    <w:p w:rsidR="00AB053C" w:rsidRDefault="00AB053C" w:rsidP="00AB053C">
      <w:pPr>
        <w:pStyle w:val="ListParagraph"/>
        <w:numPr>
          <w:ilvl w:val="0"/>
          <w:numId w:val="28"/>
        </w:numPr>
        <w:rPr>
          <w:sz w:val="24"/>
          <w:szCs w:val="24"/>
          <w:lang w:eastAsia="ja-JP"/>
        </w:rPr>
      </w:pPr>
      <w:r w:rsidRPr="009806F6">
        <w:rPr>
          <w:sz w:val="24"/>
          <w:szCs w:val="24"/>
          <w:lang w:eastAsia="ja-JP"/>
        </w:rPr>
        <w:t xml:space="preserve">A screen that contains </w:t>
      </w:r>
      <w:r w:rsidRPr="00AF174F">
        <w:rPr>
          <w:sz w:val="24"/>
          <w:szCs w:val="24"/>
        </w:rPr>
        <w:t>Image of the store with lots of hidden objects on site</w:t>
      </w:r>
      <w:r>
        <w:rPr>
          <w:sz w:val="24"/>
          <w:szCs w:val="24"/>
          <w:lang w:eastAsia="ja-JP"/>
        </w:rPr>
        <w:t>.</w:t>
      </w:r>
      <w:r w:rsidRPr="009806F6">
        <w:rPr>
          <w:sz w:val="24"/>
          <w:szCs w:val="24"/>
          <w:lang w:eastAsia="ja-JP"/>
        </w:rPr>
        <w:t xml:space="preserve"> </w:t>
      </w:r>
    </w:p>
    <w:p w:rsidR="00AB053C" w:rsidRDefault="00AB053C" w:rsidP="00160CCA">
      <w:pPr>
        <w:pStyle w:val="ListParagraph"/>
        <w:numPr>
          <w:ilvl w:val="0"/>
          <w:numId w:val="28"/>
        </w:numPr>
        <w:rPr>
          <w:sz w:val="24"/>
          <w:szCs w:val="24"/>
          <w:lang w:eastAsia="ja-JP"/>
        </w:rPr>
      </w:pPr>
      <w:r w:rsidRPr="009806F6">
        <w:rPr>
          <w:sz w:val="24"/>
          <w:szCs w:val="24"/>
          <w:lang w:eastAsia="ja-JP"/>
        </w:rPr>
        <w:t xml:space="preserve">A screen that contains </w:t>
      </w:r>
      <w:r>
        <w:rPr>
          <w:sz w:val="24"/>
          <w:szCs w:val="24"/>
          <w:lang w:eastAsia="ja-JP"/>
        </w:rPr>
        <w:t xml:space="preserve">the </w:t>
      </w:r>
      <w:r w:rsidR="00D63729">
        <w:rPr>
          <w:sz w:val="24"/>
          <w:szCs w:val="24"/>
          <w:lang w:eastAsia="ja-JP"/>
        </w:rPr>
        <w:t xml:space="preserve">description of </w:t>
      </w:r>
      <w:r w:rsidR="00160CCA" w:rsidRPr="00AF174F">
        <w:rPr>
          <w:sz w:val="24"/>
          <w:szCs w:val="24"/>
        </w:rPr>
        <w:t>required object</w:t>
      </w:r>
      <w:r w:rsidR="00D63729">
        <w:rPr>
          <w:sz w:val="24"/>
          <w:szCs w:val="24"/>
        </w:rPr>
        <w:t>(</w:t>
      </w:r>
      <w:r w:rsidR="00160CCA" w:rsidRPr="00AF174F">
        <w:rPr>
          <w:sz w:val="24"/>
          <w:szCs w:val="24"/>
        </w:rPr>
        <w:t>s</w:t>
      </w:r>
      <w:r w:rsidR="00D63729">
        <w:rPr>
          <w:sz w:val="24"/>
          <w:szCs w:val="24"/>
        </w:rPr>
        <w:t>)</w:t>
      </w:r>
      <w:r w:rsidR="00160CCA" w:rsidRPr="009806F6">
        <w:rPr>
          <w:sz w:val="24"/>
          <w:szCs w:val="24"/>
          <w:lang w:eastAsia="ja-JP"/>
        </w:rPr>
        <w:t xml:space="preserve"> </w:t>
      </w:r>
      <w:r w:rsidR="00160CCA">
        <w:rPr>
          <w:sz w:val="24"/>
          <w:szCs w:val="24"/>
          <w:lang w:eastAsia="ja-JP"/>
        </w:rPr>
        <w:t xml:space="preserve">which the participant should </w:t>
      </w:r>
      <w:r w:rsidR="00D63729">
        <w:rPr>
          <w:sz w:val="24"/>
          <w:szCs w:val="24"/>
          <w:lang w:eastAsia="ja-JP"/>
        </w:rPr>
        <w:t xml:space="preserve">try to </w:t>
      </w:r>
      <w:r w:rsidR="00160CCA">
        <w:rPr>
          <w:sz w:val="24"/>
          <w:szCs w:val="24"/>
          <w:lang w:eastAsia="ja-JP"/>
        </w:rPr>
        <w:t>find it within</w:t>
      </w:r>
      <w:r w:rsidRPr="009806F6">
        <w:rPr>
          <w:sz w:val="24"/>
          <w:szCs w:val="24"/>
          <w:lang w:eastAsia="ja-JP"/>
        </w:rPr>
        <w:t xml:space="preserve"> a certain time period</w:t>
      </w:r>
      <w:r w:rsidR="00160CCA">
        <w:rPr>
          <w:sz w:val="24"/>
          <w:szCs w:val="24"/>
          <w:lang w:eastAsia="ja-JP"/>
        </w:rPr>
        <w:t>.</w:t>
      </w:r>
      <w:r>
        <w:rPr>
          <w:sz w:val="24"/>
          <w:szCs w:val="24"/>
          <w:lang w:eastAsia="ja-JP"/>
        </w:rPr>
        <w:t xml:space="preserve"> </w:t>
      </w:r>
    </w:p>
    <w:p w:rsidR="00AB053C" w:rsidRDefault="00CB00F9" w:rsidP="00C0348E">
      <w:pPr>
        <w:pStyle w:val="ListParagraph"/>
        <w:numPr>
          <w:ilvl w:val="0"/>
          <w:numId w:val="28"/>
        </w:numPr>
        <w:rPr>
          <w:sz w:val="24"/>
          <w:szCs w:val="24"/>
          <w:lang w:eastAsia="ja-JP"/>
        </w:rPr>
      </w:pPr>
      <w:r>
        <w:rPr>
          <w:sz w:val="24"/>
          <w:szCs w:val="24"/>
          <w:lang w:eastAsia="ja-JP"/>
        </w:rPr>
        <w:t>Once the participant find all required objects the game should</w:t>
      </w:r>
      <w:r w:rsidR="00AB053C">
        <w:rPr>
          <w:sz w:val="24"/>
          <w:szCs w:val="24"/>
          <w:lang w:eastAsia="ja-JP"/>
        </w:rPr>
        <w:t xml:space="preserve"> show a winner celebration message and the gift voucher</w:t>
      </w:r>
      <w:r w:rsidR="00C0348E">
        <w:rPr>
          <w:sz w:val="24"/>
          <w:szCs w:val="24"/>
          <w:lang w:eastAsia="ja-JP"/>
        </w:rPr>
        <w:t xml:space="preserve">, otherwise it should show a failed result message </w:t>
      </w:r>
      <w:r w:rsidR="00AB053C">
        <w:rPr>
          <w:sz w:val="24"/>
          <w:szCs w:val="24"/>
          <w:lang w:eastAsia="ja-JP"/>
        </w:rPr>
        <w:t xml:space="preserve">with an option </w:t>
      </w:r>
      <w:r w:rsidR="00C0348E">
        <w:rPr>
          <w:sz w:val="24"/>
          <w:szCs w:val="24"/>
          <w:lang w:eastAsia="ja-JP"/>
        </w:rPr>
        <w:t>to</w:t>
      </w:r>
      <w:r w:rsidR="00AB053C">
        <w:rPr>
          <w:sz w:val="24"/>
          <w:szCs w:val="24"/>
          <w:lang w:eastAsia="ja-JP"/>
        </w:rPr>
        <w:t xml:space="preserve"> try the game again</w:t>
      </w:r>
      <w:r w:rsidR="00AB053C" w:rsidRPr="009806F6">
        <w:rPr>
          <w:sz w:val="24"/>
          <w:szCs w:val="24"/>
          <w:lang w:eastAsia="ja-JP"/>
        </w:rPr>
        <w:t>.</w:t>
      </w:r>
    </w:p>
    <w:p w:rsidR="00AB053C" w:rsidRPr="009806F6" w:rsidRDefault="00AB053C" w:rsidP="00AB053C">
      <w:pPr>
        <w:pStyle w:val="ListParagraph"/>
        <w:numPr>
          <w:ilvl w:val="0"/>
          <w:numId w:val="28"/>
        </w:numPr>
        <w:rPr>
          <w:sz w:val="24"/>
          <w:szCs w:val="24"/>
          <w:lang w:eastAsia="ja-JP"/>
        </w:rPr>
      </w:pPr>
      <w:r>
        <w:rPr>
          <w:sz w:val="24"/>
          <w:szCs w:val="24"/>
          <w:lang w:eastAsia="ja-JP"/>
        </w:rPr>
        <w:t xml:space="preserve">System should save the result in order to be collected separately and update the campaign statistics. </w:t>
      </w:r>
    </w:p>
    <w:p w:rsidR="006A11D1" w:rsidRPr="00B926AE" w:rsidRDefault="006A11D1" w:rsidP="0045453F">
      <w:pPr>
        <w:ind w:left="1440"/>
        <w:rPr>
          <w:sz w:val="24"/>
          <w:szCs w:val="24"/>
        </w:rPr>
      </w:pPr>
    </w:p>
    <w:p w:rsidR="00832B36" w:rsidRDefault="00AF174F" w:rsidP="00832B36">
      <w:pPr>
        <w:pStyle w:val="VLSubject"/>
        <w:rPr>
          <w:lang w:eastAsia="ja-JP"/>
        </w:rPr>
      </w:pPr>
      <w:bookmarkStart w:id="12" w:name="_Toc492917534"/>
      <w:r>
        <w:rPr>
          <w:lang w:eastAsia="ja-JP"/>
        </w:rPr>
        <w:t>Memory Matching Game</w:t>
      </w:r>
      <w:bookmarkEnd w:id="12"/>
    </w:p>
    <w:p w:rsidR="008512C3" w:rsidRDefault="009C477E" w:rsidP="00C125FB">
      <w:pPr>
        <w:ind w:left="1440"/>
        <w:rPr>
          <w:sz w:val="24"/>
          <w:szCs w:val="24"/>
          <w:lang w:eastAsia="ja-JP"/>
        </w:rPr>
      </w:pPr>
      <w:r>
        <w:rPr>
          <w:sz w:val="24"/>
          <w:szCs w:val="24"/>
          <w:lang w:eastAsia="ja-JP"/>
        </w:rPr>
        <w:t>Memory Matching Game</w:t>
      </w:r>
      <w:r w:rsidR="00B146B1">
        <w:rPr>
          <w:sz w:val="24"/>
          <w:szCs w:val="24"/>
          <w:lang w:eastAsia="ja-JP"/>
        </w:rPr>
        <w:t xml:space="preserve"> idea is built on matching identical objects that the participant should discover it when flipping the </w:t>
      </w:r>
      <w:r w:rsidR="00C125FB">
        <w:rPr>
          <w:sz w:val="24"/>
          <w:szCs w:val="24"/>
          <w:lang w:eastAsia="ja-JP"/>
        </w:rPr>
        <w:t>tile</w:t>
      </w:r>
      <w:r w:rsidR="00B146B1">
        <w:rPr>
          <w:sz w:val="24"/>
          <w:szCs w:val="24"/>
          <w:lang w:eastAsia="ja-JP"/>
        </w:rPr>
        <w:t xml:space="preserve"> in </w:t>
      </w:r>
      <w:r w:rsidR="00C125FB">
        <w:rPr>
          <w:sz w:val="24"/>
          <w:szCs w:val="24"/>
          <w:lang w:eastAsia="ja-JP"/>
        </w:rPr>
        <w:t>a</w:t>
      </w:r>
      <w:r w:rsidR="00B146B1">
        <w:rPr>
          <w:sz w:val="24"/>
          <w:szCs w:val="24"/>
          <w:lang w:eastAsia="ja-JP"/>
        </w:rPr>
        <w:t xml:space="preserve"> matrix.</w:t>
      </w:r>
      <w:r w:rsidR="00C125FB">
        <w:rPr>
          <w:sz w:val="24"/>
          <w:szCs w:val="24"/>
          <w:lang w:eastAsia="ja-JP"/>
        </w:rPr>
        <w:t xml:space="preserve"> The tiles matrix c</w:t>
      </w:r>
      <w:r w:rsidR="00AF174F" w:rsidRPr="00AF174F">
        <w:rPr>
          <w:sz w:val="24"/>
          <w:szCs w:val="24"/>
          <w:lang w:eastAsia="ja-JP"/>
        </w:rPr>
        <w:t>onsists of 3 levels starts with 2*2 tiles then 3*3 tiles then 4*4 tiles</w:t>
      </w:r>
      <w:r w:rsidR="00C125FB">
        <w:rPr>
          <w:sz w:val="24"/>
          <w:szCs w:val="24"/>
          <w:lang w:eastAsia="ja-JP"/>
        </w:rPr>
        <w:t>.</w:t>
      </w:r>
    </w:p>
    <w:p w:rsidR="00C125FB" w:rsidRDefault="00C125FB" w:rsidP="00C125FB">
      <w:pPr>
        <w:ind w:left="1440"/>
        <w:rPr>
          <w:sz w:val="24"/>
          <w:szCs w:val="24"/>
          <w:lang w:eastAsia="ja-JP"/>
        </w:rPr>
      </w:pPr>
      <w:r>
        <w:rPr>
          <w:sz w:val="24"/>
          <w:szCs w:val="24"/>
          <w:lang w:eastAsia="ja-JP"/>
        </w:rPr>
        <w:t xml:space="preserve">When the participant solve or match all tiles successfully the game should </w:t>
      </w:r>
      <w:r>
        <w:rPr>
          <w:sz w:val="24"/>
          <w:szCs w:val="24"/>
          <w:lang w:eastAsia="ja-JP"/>
        </w:rPr>
        <w:t>show a winner celebration message and the gift voucher.</w:t>
      </w:r>
    </w:p>
    <w:p w:rsidR="00A904EA" w:rsidRDefault="00C125FB" w:rsidP="008512C3">
      <w:pPr>
        <w:ind w:left="1440"/>
        <w:rPr>
          <w:noProof/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65408" behindDoc="0" locked="0" layoutInCell="1" allowOverlap="1" wp14:anchorId="5C1D652D" wp14:editId="6EBF4C1B">
            <wp:simplePos x="0" y="0"/>
            <wp:positionH relativeFrom="column">
              <wp:posOffset>171450</wp:posOffset>
            </wp:positionH>
            <wp:positionV relativeFrom="paragraph">
              <wp:posOffset>331470</wp:posOffset>
            </wp:positionV>
            <wp:extent cx="2857500" cy="2857500"/>
            <wp:effectExtent l="0" t="0" r="0" b="0"/>
            <wp:wrapSquare wrapText="bothSides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memory 3X3.pn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904EA" w:rsidRDefault="00C125FB" w:rsidP="008512C3">
      <w:pPr>
        <w:ind w:left="1440"/>
        <w:rPr>
          <w:sz w:val="24"/>
          <w:szCs w:val="24"/>
          <w:lang w:eastAsia="ja-JP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66432" behindDoc="0" locked="0" layoutInCell="1" allowOverlap="1" wp14:anchorId="044A4152" wp14:editId="2FB8982B">
            <wp:simplePos x="0" y="0"/>
            <wp:positionH relativeFrom="column">
              <wp:posOffset>3524250</wp:posOffset>
            </wp:positionH>
            <wp:positionV relativeFrom="paragraph">
              <wp:posOffset>51435</wp:posOffset>
            </wp:positionV>
            <wp:extent cx="2609850" cy="2909570"/>
            <wp:effectExtent l="0" t="0" r="0" b="5080"/>
            <wp:wrapSquare wrapText="bothSides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winter-clothing-memory-match-md.png"/>
                    <pic:cNvPicPr/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868" t="17221" r="5341" b="8531"/>
                    <a:stretch/>
                  </pic:blipFill>
                  <pic:spPr bwMode="auto">
                    <a:xfrm>
                      <a:off x="0" y="0"/>
                      <a:ext cx="2609850" cy="29095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904EA" w:rsidRDefault="00A904EA" w:rsidP="008512C3">
      <w:pPr>
        <w:ind w:left="1440"/>
        <w:rPr>
          <w:sz w:val="24"/>
          <w:szCs w:val="24"/>
          <w:lang w:eastAsia="ja-JP"/>
        </w:rPr>
      </w:pPr>
    </w:p>
    <w:p w:rsidR="00AF174F" w:rsidRDefault="00AF174F">
      <w:pPr>
        <w:rPr>
          <w:sz w:val="24"/>
          <w:szCs w:val="24"/>
          <w:lang w:eastAsia="ja-JP"/>
        </w:rPr>
      </w:pPr>
      <w:r>
        <w:rPr>
          <w:sz w:val="24"/>
          <w:szCs w:val="24"/>
          <w:lang w:eastAsia="ja-JP"/>
        </w:rPr>
        <w:br w:type="page"/>
      </w:r>
    </w:p>
    <w:p w:rsidR="00C125FB" w:rsidRDefault="00C125FB" w:rsidP="00C125FB">
      <w:pPr>
        <w:ind w:left="1440"/>
        <w:rPr>
          <w:sz w:val="24"/>
          <w:szCs w:val="24"/>
          <w:lang w:eastAsia="ja-JP"/>
        </w:rPr>
      </w:pPr>
      <w:r>
        <w:rPr>
          <w:sz w:val="24"/>
          <w:szCs w:val="24"/>
          <w:lang w:eastAsia="ja-JP"/>
        </w:rPr>
        <w:t>This Game flow will contains the following:</w:t>
      </w:r>
    </w:p>
    <w:p w:rsidR="00C125FB" w:rsidRDefault="00C125FB" w:rsidP="00C125FB">
      <w:pPr>
        <w:pStyle w:val="ListParagraph"/>
        <w:numPr>
          <w:ilvl w:val="0"/>
          <w:numId w:val="29"/>
        </w:numPr>
        <w:rPr>
          <w:sz w:val="24"/>
          <w:szCs w:val="24"/>
          <w:lang w:eastAsia="ja-JP"/>
        </w:rPr>
      </w:pPr>
      <w:r>
        <w:rPr>
          <w:sz w:val="24"/>
          <w:szCs w:val="24"/>
          <w:lang w:eastAsia="ja-JP"/>
        </w:rPr>
        <w:t>The Participant should select the level of tiles matrix.</w:t>
      </w:r>
    </w:p>
    <w:p w:rsidR="00C125FB" w:rsidRDefault="00C125FB" w:rsidP="00C125FB">
      <w:pPr>
        <w:pStyle w:val="ListParagraph"/>
        <w:numPr>
          <w:ilvl w:val="0"/>
          <w:numId w:val="29"/>
        </w:numPr>
        <w:rPr>
          <w:sz w:val="24"/>
          <w:szCs w:val="24"/>
          <w:lang w:eastAsia="ja-JP"/>
        </w:rPr>
      </w:pPr>
      <w:r w:rsidRPr="009806F6">
        <w:rPr>
          <w:sz w:val="24"/>
          <w:szCs w:val="24"/>
          <w:lang w:eastAsia="ja-JP"/>
        </w:rPr>
        <w:t xml:space="preserve">A screen that contains </w:t>
      </w:r>
      <w:r>
        <w:rPr>
          <w:sz w:val="24"/>
          <w:szCs w:val="24"/>
        </w:rPr>
        <w:t>the tiles matrix, all tiles are covered or flipped</w:t>
      </w:r>
      <w:r>
        <w:rPr>
          <w:sz w:val="24"/>
          <w:szCs w:val="24"/>
          <w:lang w:eastAsia="ja-JP"/>
        </w:rPr>
        <w:t>.</w:t>
      </w:r>
      <w:r w:rsidRPr="009806F6">
        <w:rPr>
          <w:sz w:val="24"/>
          <w:szCs w:val="24"/>
          <w:lang w:eastAsia="ja-JP"/>
        </w:rPr>
        <w:t xml:space="preserve"> </w:t>
      </w:r>
    </w:p>
    <w:p w:rsidR="00C125FB" w:rsidRDefault="005A2CA8" w:rsidP="00C125FB">
      <w:pPr>
        <w:pStyle w:val="ListParagraph"/>
        <w:numPr>
          <w:ilvl w:val="0"/>
          <w:numId w:val="29"/>
        </w:numPr>
        <w:rPr>
          <w:sz w:val="24"/>
          <w:szCs w:val="24"/>
          <w:lang w:eastAsia="ja-JP"/>
        </w:rPr>
      </w:pPr>
      <w:r>
        <w:rPr>
          <w:sz w:val="24"/>
          <w:szCs w:val="24"/>
          <w:lang w:eastAsia="ja-JP"/>
        </w:rPr>
        <w:t xml:space="preserve">The Participant should </w:t>
      </w:r>
      <w:r>
        <w:rPr>
          <w:sz w:val="24"/>
          <w:szCs w:val="24"/>
          <w:lang w:eastAsia="ja-JP"/>
        </w:rPr>
        <w:t xml:space="preserve">match the tiles each with its identical one </w:t>
      </w:r>
      <w:r w:rsidR="00C125FB">
        <w:rPr>
          <w:sz w:val="24"/>
          <w:szCs w:val="24"/>
          <w:lang w:eastAsia="ja-JP"/>
        </w:rPr>
        <w:t>within</w:t>
      </w:r>
      <w:r w:rsidR="00C125FB" w:rsidRPr="009806F6">
        <w:rPr>
          <w:sz w:val="24"/>
          <w:szCs w:val="24"/>
          <w:lang w:eastAsia="ja-JP"/>
        </w:rPr>
        <w:t xml:space="preserve"> a certain time period</w:t>
      </w:r>
      <w:r w:rsidR="00C125FB">
        <w:rPr>
          <w:sz w:val="24"/>
          <w:szCs w:val="24"/>
          <w:lang w:eastAsia="ja-JP"/>
        </w:rPr>
        <w:t xml:space="preserve">. </w:t>
      </w:r>
    </w:p>
    <w:p w:rsidR="00C125FB" w:rsidRDefault="005A2CA8" w:rsidP="00C0348E">
      <w:pPr>
        <w:pStyle w:val="ListParagraph"/>
        <w:numPr>
          <w:ilvl w:val="0"/>
          <w:numId w:val="29"/>
        </w:numPr>
        <w:rPr>
          <w:sz w:val="24"/>
          <w:szCs w:val="24"/>
          <w:lang w:eastAsia="ja-JP"/>
        </w:rPr>
      </w:pPr>
      <w:r>
        <w:rPr>
          <w:sz w:val="24"/>
          <w:szCs w:val="24"/>
          <w:lang w:eastAsia="ja-JP"/>
        </w:rPr>
        <w:t>Once it is completed</w:t>
      </w:r>
      <w:r w:rsidR="00C125FB" w:rsidRPr="009806F6">
        <w:rPr>
          <w:sz w:val="24"/>
          <w:szCs w:val="24"/>
          <w:lang w:eastAsia="ja-JP"/>
        </w:rPr>
        <w:t xml:space="preserve"> </w:t>
      </w:r>
      <w:r w:rsidR="00C125FB">
        <w:rPr>
          <w:sz w:val="24"/>
          <w:szCs w:val="24"/>
          <w:lang w:eastAsia="ja-JP"/>
        </w:rPr>
        <w:t>success</w:t>
      </w:r>
      <w:r>
        <w:rPr>
          <w:sz w:val="24"/>
          <w:szCs w:val="24"/>
          <w:lang w:eastAsia="ja-JP"/>
        </w:rPr>
        <w:t xml:space="preserve">fully the game should </w:t>
      </w:r>
      <w:r w:rsidR="00C125FB">
        <w:rPr>
          <w:sz w:val="24"/>
          <w:szCs w:val="24"/>
          <w:lang w:eastAsia="ja-JP"/>
        </w:rPr>
        <w:t xml:space="preserve">show a winner celebration message and the gift voucher, </w:t>
      </w:r>
      <w:r w:rsidR="00C0348E">
        <w:rPr>
          <w:sz w:val="24"/>
          <w:szCs w:val="24"/>
          <w:lang w:eastAsia="ja-JP"/>
        </w:rPr>
        <w:t xml:space="preserve">otherwise it should show a failed result message </w:t>
      </w:r>
      <w:r w:rsidR="00C125FB">
        <w:rPr>
          <w:sz w:val="24"/>
          <w:szCs w:val="24"/>
          <w:lang w:eastAsia="ja-JP"/>
        </w:rPr>
        <w:t xml:space="preserve">with an option </w:t>
      </w:r>
      <w:r w:rsidR="00C0348E">
        <w:rPr>
          <w:sz w:val="24"/>
          <w:szCs w:val="24"/>
          <w:lang w:eastAsia="ja-JP"/>
        </w:rPr>
        <w:t>to</w:t>
      </w:r>
      <w:r w:rsidR="00C125FB">
        <w:rPr>
          <w:sz w:val="24"/>
          <w:szCs w:val="24"/>
          <w:lang w:eastAsia="ja-JP"/>
        </w:rPr>
        <w:t xml:space="preserve"> try the game again</w:t>
      </w:r>
      <w:r w:rsidR="00C125FB" w:rsidRPr="009806F6">
        <w:rPr>
          <w:sz w:val="24"/>
          <w:szCs w:val="24"/>
          <w:lang w:eastAsia="ja-JP"/>
        </w:rPr>
        <w:t>.</w:t>
      </w:r>
    </w:p>
    <w:p w:rsidR="00C125FB" w:rsidRPr="009806F6" w:rsidRDefault="00C125FB" w:rsidP="00C125FB">
      <w:pPr>
        <w:pStyle w:val="ListParagraph"/>
        <w:numPr>
          <w:ilvl w:val="0"/>
          <w:numId w:val="29"/>
        </w:numPr>
        <w:rPr>
          <w:sz w:val="24"/>
          <w:szCs w:val="24"/>
          <w:lang w:eastAsia="ja-JP"/>
        </w:rPr>
      </w:pPr>
      <w:r>
        <w:rPr>
          <w:sz w:val="24"/>
          <w:szCs w:val="24"/>
          <w:lang w:eastAsia="ja-JP"/>
        </w:rPr>
        <w:t xml:space="preserve">System should save the result in order to be collected separately and update the campaign statistics. </w:t>
      </w:r>
    </w:p>
    <w:p w:rsidR="00C125FB" w:rsidRDefault="00C125FB">
      <w:r>
        <w:br w:type="page"/>
      </w:r>
    </w:p>
    <w:p w:rsidR="001372E1" w:rsidRPr="0015404A" w:rsidRDefault="0015404A" w:rsidP="0015404A">
      <w:pPr>
        <w:pStyle w:val="VLSubtitle1"/>
        <w:rPr>
          <w:rFonts w:eastAsiaTheme="minorEastAsia"/>
        </w:rPr>
      </w:pPr>
      <w:bookmarkStart w:id="13" w:name="_Toc492917535"/>
      <w:r>
        <w:t>Features</w:t>
      </w:r>
      <w:r w:rsidR="001372E1">
        <w:t xml:space="preserve"> List</w:t>
      </w:r>
      <w:bookmarkEnd w:id="13"/>
    </w:p>
    <w:p w:rsidR="001250EA" w:rsidRPr="001250EA" w:rsidRDefault="00D05D0D" w:rsidP="00D05D0D">
      <w:pPr>
        <w:ind w:left="1440"/>
        <w:rPr>
          <w:rFonts w:eastAsiaTheme="minorEastAsia"/>
          <w:color w:val="595959" w:themeColor="text1" w:themeTint="A6"/>
          <w:lang w:eastAsia="ja-JP"/>
        </w:rPr>
      </w:pPr>
      <w:r w:rsidRPr="00D05D0D">
        <w:rPr>
          <w:sz w:val="24"/>
          <w:szCs w:val="24"/>
          <w:lang w:eastAsia="ja-JP"/>
        </w:rPr>
        <w:t>The Business requirements described above will be translated to an Application</w:t>
      </w:r>
      <w:r>
        <w:rPr>
          <w:sz w:val="24"/>
          <w:szCs w:val="24"/>
          <w:lang w:eastAsia="ja-JP"/>
        </w:rPr>
        <w:t xml:space="preserve"> have the Modules, Functions and Use Cases. </w:t>
      </w:r>
      <w:r>
        <w:rPr>
          <w:color w:val="595959" w:themeColor="text1" w:themeTint="A6"/>
          <w:lang w:eastAsia="ja-JP"/>
        </w:rPr>
        <w:t xml:space="preserve"> </w:t>
      </w:r>
    </w:p>
    <w:tbl>
      <w:tblPr>
        <w:tblStyle w:val="TableGrid"/>
        <w:tblW w:w="9535" w:type="dxa"/>
        <w:tblLook w:val="04A0" w:firstRow="1" w:lastRow="0" w:firstColumn="1" w:lastColumn="0" w:noHBand="0" w:noVBand="1"/>
      </w:tblPr>
      <w:tblGrid>
        <w:gridCol w:w="445"/>
        <w:gridCol w:w="2610"/>
        <w:gridCol w:w="3600"/>
        <w:gridCol w:w="2880"/>
      </w:tblGrid>
      <w:tr w:rsidR="00E237BA" w:rsidRPr="00E237BA" w:rsidTr="00DA3EF0">
        <w:trPr>
          <w:trHeight w:val="750"/>
        </w:trPr>
        <w:tc>
          <w:tcPr>
            <w:tcW w:w="445" w:type="dxa"/>
            <w:shd w:val="clear" w:color="auto" w:fill="C00000"/>
            <w:noWrap/>
            <w:hideMark/>
          </w:tcPr>
          <w:p w:rsidR="00E237BA" w:rsidRPr="00E237BA" w:rsidRDefault="00857F6F" w:rsidP="00E237BA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Style w:val="IntenseReference"/>
                <w:color w:val="C00000"/>
              </w:rPr>
              <w:br w:type="page"/>
            </w:r>
            <w:r w:rsidR="00E237BA" w:rsidRPr="00E237BA">
              <w:rPr>
                <w:b/>
                <w:bCs/>
                <w:sz w:val="28"/>
                <w:szCs w:val="28"/>
              </w:rPr>
              <w:t>#</w:t>
            </w:r>
          </w:p>
        </w:tc>
        <w:tc>
          <w:tcPr>
            <w:tcW w:w="2610" w:type="dxa"/>
            <w:shd w:val="clear" w:color="auto" w:fill="C00000"/>
            <w:hideMark/>
          </w:tcPr>
          <w:p w:rsidR="00E237BA" w:rsidRPr="00E237BA" w:rsidRDefault="00E237BA" w:rsidP="00E237BA">
            <w:pPr>
              <w:jc w:val="center"/>
              <w:rPr>
                <w:b/>
                <w:bCs/>
                <w:sz w:val="28"/>
                <w:szCs w:val="28"/>
              </w:rPr>
            </w:pPr>
            <w:r w:rsidRPr="00E237BA">
              <w:rPr>
                <w:b/>
                <w:bCs/>
                <w:sz w:val="28"/>
                <w:szCs w:val="28"/>
              </w:rPr>
              <w:t xml:space="preserve">Functions </w:t>
            </w:r>
            <w:r w:rsidRPr="00E237BA">
              <w:rPr>
                <w:b/>
                <w:bCs/>
                <w:sz w:val="28"/>
                <w:szCs w:val="28"/>
              </w:rPr>
              <w:br/>
              <w:t>(Tabs / Menu Item)</w:t>
            </w:r>
          </w:p>
        </w:tc>
        <w:tc>
          <w:tcPr>
            <w:tcW w:w="3600" w:type="dxa"/>
            <w:shd w:val="clear" w:color="auto" w:fill="C00000"/>
            <w:hideMark/>
          </w:tcPr>
          <w:p w:rsidR="00E237BA" w:rsidRPr="00E237BA" w:rsidRDefault="00E237BA" w:rsidP="00E237BA">
            <w:pPr>
              <w:jc w:val="center"/>
              <w:rPr>
                <w:b/>
                <w:bCs/>
                <w:sz w:val="28"/>
                <w:szCs w:val="28"/>
              </w:rPr>
            </w:pPr>
            <w:r w:rsidRPr="00E237BA">
              <w:rPr>
                <w:b/>
                <w:bCs/>
                <w:sz w:val="28"/>
                <w:szCs w:val="28"/>
              </w:rPr>
              <w:t xml:space="preserve">Use Cases </w:t>
            </w:r>
            <w:r w:rsidRPr="00E237BA">
              <w:rPr>
                <w:b/>
                <w:bCs/>
                <w:sz w:val="28"/>
                <w:szCs w:val="28"/>
              </w:rPr>
              <w:br/>
              <w:t>(Pages / Screens)</w:t>
            </w:r>
          </w:p>
        </w:tc>
        <w:tc>
          <w:tcPr>
            <w:tcW w:w="2880" w:type="dxa"/>
            <w:shd w:val="clear" w:color="auto" w:fill="C00000"/>
          </w:tcPr>
          <w:p w:rsidR="00E237BA" w:rsidRPr="00E237BA" w:rsidRDefault="00E237BA" w:rsidP="00E237BA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Comments</w:t>
            </w:r>
          </w:p>
        </w:tc>
      </w:tr>
      <w:tr w:rsidR="00E237BA" w:rsidRPr="00E237BA" w:rsidTr="00DA3EF0">
        <w:trPr>
          <w:trHeight w:val="300"/>
        </w:trPr>
        <w:tc>
          <w:tcPr>
            <w:tcW w:w="445" w:type="dxa"/>
            <w:vMerge w:val="restart"/>
            <w:noWrap/>
            <w:hideMark/>
          </w:tcPr>
          <w:p w:rsidR="00E237BA" w:rsidRPr="00E237BA" w:rsidRDefault="00E237BA" w:rsidP="00E237BA">
            <w:pPr>
              <w:rPr>
                <w:b/>
                <w:bCs/>
              </w:rPr>
            </w:pPr>
            <w:r w:rsidRPr="00E237BA">
              <w:rPr>
                <w:b/>
                <w:bCs/>
              </w:rPr>
              <w:t>1</w:t>
            </w:r>
          </w:p>
        </w:tc>
        <w:tc>
          <w:tcPr>
            <w:tcW w:w="2610" w:type="dxa"/>
            <w:vMerge w:val="restart"/>
            <w:noWrap/>
            <w:hideMark/>
          </w:tcPr>
          <w:p w:rsidR="00E237BA" w:rsidRPr="00E237BA" w:rsidRDefault="00DF7562" w:rsidP="008B3188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Administrator </w:t>
            </w:r>
            <w:r w:rsidR="008B3188">
              <w:rPr>
                <w:b/>
                <w:bCs/>
              </w:rPr>
              <w:t>Interface</w:t>
            </w:r>
          </w:p>
        </w:tc>
        <w:tc>
          <w:tcPr>
            <w:tcW w:w="3600" w:type="dxa"/>
            <w:noWrap/>
            <w:hideMark/>
          </w:tcPr>
          <w:p w:rsidR="00E237BA" w:rsidRPr="00E237BA" w:rsidRDefault="00856B69" w:rsidP="00856B69">
            <w:r>
              <w:t>Authentication Forms (</w:t>
            </w:r>
            <w:r w:rsidR="00E237BA" w:rsidRPr="00E237BA">
              <w:t>Login</w:t>
            </w:r>
            <w:r w:rsidR="008B3188">
              <w:t>/</w:t>
            </w:r>
            <w:r w:rsidR="008B3188" w:rsidRPr="00E237BA">
              <w:t>Logout</w:t>
            </w:r>
            <w:r w:rsidR="008B3188">
              <w:t>/</w:t>
            </w:r>
            <w:r w:rsidR="008B3188" w:rsidRPr="00E237BA">
              <w:t>Change Password</w:t>
            </w:r>
            <w:r>
              <w:t>)</w:t>
            </w:r>
          </w:p>
        </w:tc>
        <w:tc>
          <w:tcPr>
            <w:tcW w:w="2880" w:type="dxa"/>
          </w:tcPr>
          <w:p w:rsidR="00E237BA" w:rsidRPr="00E237BA" w:rsidRDefault="00E237BA" w:rsidP="00E237BA"/>
        </w:tc>
      </w:tr>
      <w:tr w:rsidR="00E237BA" w:rsidRPr="00E237BA" w:rsidTr="00DA3EF0">
        <w:trPr>
          <w:trHeight w:val="300"/>
        </w:trPr>
        <w:tc>
          <w:tcPr>
            <w:tcW w:w="445" w:type="dxa"/>
            <w:vMerge/>
            <w:hideMark/>
          </w:tcPr>
          <w:p w:rsidR="00E237BA" w:rsidRPr="00E237BA" w:rsidRDefault="00E237BA" w:rsidP="00E237BA">
            <w:pPr>
              <w:rPr>
                <w:b/>
                <w:bCs/>
              </w:rPr>
            </w:pPr>
          </w:p>
        </w:tc>
        <w:tc>
          <w:tcPr>
            <w:tcW w:w="2610" w:type="dxa"/>
            <w:vMerge/>
            <w:hideMark/>
          </w:tcPr>
          <w:p w:rsidR="00E237BA" w:rsidRPr="00E237BA" w:rsidRDefault="00E237BA" w:rsidP="00E237BA">
            <w:pPr>
              <w:rPr>
                <w:b/>
                <w:bCs/>
              </w:rPr>
            </w:pPr>
          </w:p>
        </w:tc>
        <w:tc>
          <w:tcPr>
            <w:tcW w:w="3600" w:type="dxa"/>
            <w:noWrap/>
            <w:hideMark/>
          </w:tcPr>
          <w:p w:rsidR="00E237BA" w:rsidRPr="00E237BA" w:rsidRDefault="003E7581" w:rsidP="00E237BA">
            <w:r>
              <w:t>Import Games Result</w:t>
            </w:r>
          </w:p>
        </w:tc>
        <w:tc>
          <w:tcPr>
            <w:tcW w:w="2880" w:type="dxa"/>
          </w:tcPr>
          <w:p w:rsidR="00E237BA" w:rsidRPr="00E237BA" w:rsidRDefault="00E237BA" w:rsidP="00E237BA"/>
        </w:tc>
      </w:tr>
      <w:tr w:rsidR="00E237BA" w:rsidRPr="00E237BA" w:rsidTr="00DA3EF0">
        <w:trPr>
          <w:trHeight w:val="300"/>
        </w:trPr>
        <w:tc>
          <w:tcPr>
            <w:tcW w:w="445" w:type="dxa"/>
            <w:vMerge/>
            <w:hideMark/>
          </w:tcPr>
          <w:p w:rsidR="00E237BA" w:rsidRPr="00E237BA" w:rsidRDefault="00E237BA" w:rsidP="00E237BA">
            <w:pPr>
              <w:rPr>
                <w:b/>
                <w:bCs/>
              </w:rPr>
            </w:pPr>
          </w:p>
        </w:tc>
        <w:tc>
          <w:tcPr>
            <w:tcW w:w="2610" w:type="dxa"/>
            <w:vMerge/>
            <w:hideMark/>
          </w:tcPr>
          <w:p w:rsidR="00E237BA" w:rsidRPr="00E237BA" w:rsidRDefault="00E237BA" w:rsidP="00E237BA">
            <w:pPr>
              <w:rPr>
                <w:b/>
                <w:bCs/>
              </w:rPr>
            </w:pPr>
          </w:p>
        </w:tc>
        <w:tc>
          <w:tcPr>
            <w:tcW w:w="3600" w:type="dxa"/>
            <w:noWrap/>
            <w:hideMark/>
          </w:tcPr>
          <w:p w:rsidR="00E237BA" w:rsidRPr="00E237BA" w:rsidRDefault="003E7581" w:rsidP="003E7581">
            <w:r>
              <w:rPr>
                <w:sz w:val="24"/>
                <w:szCs w:val="24"/>
                <w:lang w:eastAsia="ja-JP"/>
              </w:rPr>
              <w:t>C</w:t>
            </w:r>
            <w:r>
              <w:rPr>
                <w:sz w:val="24"/>
                <w:szCs w:val="24"/>
                <w:lang w:eastAsia="ja-JP"/>
              </w:rPr>
              <w:t xml:space="preserve">ampaign </w:t>
            </w:r>
            <w:r>
              <w:rPr>
                <w:sz w:val="24"/>
                <w:szCs w:val="24"/>
                <w:lang w:eastAsia="ja-JP"/>
              </w:rPr>
              <w:t>S</w:t>
            </w:r>
            <w:r>
              <w:rPr>
                <w:sz w:val="24"/>
                <w:szCs w:val="24"/>
                <w:lang w:eastAsia="ja-JP"/>
              </w:rPr>
              <w:t>tatistics</w:t>
            </w:r>
            <w:r>
              <w:rPr>
                <w:sz w:val="24"/>
                <w:szCs w:val="24"/>
                <w:lang w:eastAsia="ja-JP"/>
              </w:rPr>
              <w:t xml:space="preserve"> </w:t>
            </w:r>
            <w:r>
              <w:rPr>
                <w:sz w:val="24"/>
                <w:szCs w:val="24"/>
                <w:lang w:eastAsia="ja-JP"/>
              </w:rPr>
              <w:t>Report</w:t>
            </w:r>
          </w:p>
        </w:tc>
        <w:tc>
          <w:tcPr>
            <w:tcW w:w="2880" w:type="dxa"/>
          </w:tcPr>
          <w:p w:rsidR="00E237BA" w:rsidRPr="00E237BA" w:rsidRDefault="00E237BA" w:rsidP="00E237BA"/>
        </w:tc>
      </w:tr>
      <w:tr w:rsidR="00E237BA" w:rsidRPr="00E237BA" w:rsidTr="00DA3EF0">
        <w:trPr>
          <w:trHeight w:val="300"/>
        </w:trPr>
        <w:tc>
          <w:tcPr>
            <w:tcW w:w="445" w:type="dxa"/>
            <w:vMerge w:val="restart"/>
            <w:noWrap/>
            <w:hideMark/>
          </w:tcPr>
          <w:p w:rsidR="00E237BA" w:rsidRPr="00E237BA" w:rsidRDefault="0045453F" w:rsidP="00E237BA">
            <w:pPr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2610" w:type="dxa"/>
            <w:vMerge w:val="restart"/>
            <w:noWrap/>
            <w:hideMark/>
          </w:tcPr>
          <w:p w:rsidR="00E237BA" w:rsidRPr="00E237BA" w:rsidRDefault="008B3188" w:rsidP="0045453F">
            <w:pPr>
              <w:rPr>
                <w:b/>
                <w:bCs/>
              </w:rPr>
            </w:pPr>
            <w:r>
              <w:rPr>
                <w:b/>
                <w:bCs/>
              </w:rPr>
              <w:t>Sales Person (Participant) Interface</w:t>
            </w:r>
          </w:p>
        </w:tc>
        <w:tc>
          <w:tcPr>
            <w:tcW w:w="3600" w:type="dxa"/>
            <w:noWrap/>
            <w:hideMark/>
          </w:tcPr>
          <w:p w:rsidR="00E237BA" w:rsidRPr="00E237BA" w:rsidRDefault="003E7581" w:rsidP="0045453F">
            <w:r>
              <w:t>Authentication Forms (</w:t>
            </w:r>
            <w:r w:rsidRPr="00E237BA">
              <w:t>Login</w:t>
            </w:r>
            <w:r>
              <w:t>/</w:t>
            </w:r>
            <w:r w:rsidRPr="00E237BA">
              <w:t>Logout</w:t>
            </w:r>
            <w:r>
              <w:t>/</w:t>
            </w:r>
            <w:r w:rsidRPr="00E237BA">
              <w:t>Change Password</w:t>
            </w:r>
            <w:r>
              <w:t>)</w:t>
            </w:r>
          </w:p>
        </w:tc>
        <w:tc>
          <w:tcPr>
            <w:tcW w:w="2880" w:type="dxa"/>
          </w:tcPr>
          <w:p w:rsidR="00E237BA" w:rsidRPr="00E237BA" w:rsidRDefault="00E237BA" w:rsidP="00E237BA"/>
        </w:tc>
      </w:tr>
      <w:tr w:rsidR="00E237BA" w:rsidRPr="00E237BA" w:rsidTr="00DA3EF0">
        <w:trPr>
          <w:trHeight w:val="300"/>
        </w:trPr>
        <w:tc>
          <w:tcPr>
            <w:tcW w:w="445" w:type="dxa"/>
            <w:vMerge/>
            <w:hideMark/>
          </w:tcPr>
          <w:p w:rsidR="00E237BA" w:rsidRPr="00E237BA" w:rsidRDefault="00E237BA" w:rsidP="00E237BA">
            <w:pPr>
              <w:rPr>
                <w:b/>
                <w:bCs/>
              </w:rPr>
            </w:pPr>
          </w:p>
        </w:tc>
        <w:tc>
          <w:tcPr>
            <w:tcW w:w="2610" w:type="dxa"/>
            <w:vMerge/>
            <w:hideMark/>
          </w:tcPr>
          <w:p w:rsidR="00E237BA" w:rsidRPr="00E237BA" w:rsidRDefault="00E237BA" w:rsidP="00E237BA">
            <w:pPr>
              <w:rPr>
                <w:b/>
                <w:bCs/>
              </w:rPr>
            </w:pPr>
          </w:p>
        </w:tc>
        <w:tc>
          <w:tcPr>
            <w:tcW w:w="3600" w:type="dxa"/>
            <w:noWrap/>
            <w:hideMark/>
          </w:tcPr>
          <w:p w:rsidR="00E237BA" w:rsidRPr="00E237BA" w:rsidRDefault="003E7581" w:rsidP="003E7581">
            <w:r>
              <w:t>Landing Page</w:t>
            </w:r>
            <w:r w:rsidR="00ED49AC">
              <w:t xml:space="preserve"> (Home Screen)</w:t>
            </w:r>
          </w:p>
        </w:tc>
        <w:tc>
          <w:tcPr>
            <w:tcW w:w="2880" w:type="dxa"/>
          </w:tcPr>
          <w:p w:rsidR="00E237BA" w:rsidRPr="00E237BA" w:rsidRDefault="00E237BA" w:rsidP="00E237BA"/>
        </w:tc>
      </w:tr>
      <w:tr w:rsidR="00ED49AC" w:rsidRPr="00E237BA" w:rsidTr="00DA3EF0">
        <w:trPr>
          <w:trHeight w:val="300"/>
        </w:trPr>
        <w:tc>
          <w:tcPr>
            <w:tcW w:w="445" w:type="dxa"/>
            <w:vMerge/>
            <w:hideMark/>
          </w:tcPr>
          <w:p w:rsidR="00ED49AC" w:rsidRPr="00E237BA" w:rsidRDefault="00ED49AC" w:rsidP="00ED49AC">
            <w:pPr>
              <w:rPr>
                <w:b/>
                <w:bCs/>
              </w:rPr>
            </w:pPr>
          </w:p>
        </w:tc>
        <w:tc>
          <w:tcPr>
            <w:tcW w:w="2610" w:type="dxa"/>
            <w:vMerge/>
            <w:hideMark/>
          </w:tcPr>
          <w:p w:rsidR="00ED49AC" w:rsidRPr="00E237BA" w:rsidRDefault="00ED49AC" w:rsidP="00ED49AC">
            <w:pPr>
              <w:rPr>
                <w:b/>
                <w:bCs/>
              </w:rPr>
            </w:pPr>
          </w:p>
        </w:tc>
        <w:tc>
          <w:tcPr>
            <w:tcW w:w="3600" w:type="dxa"/>
            <w:noWrap/>
          </w:tcPr>
          <w:p w:rsidR="00ED49AC" w:rsidRPr="00E237BA" w:rsidRDefault="00ED49AC" w:rsidP="00ED49AC">
            <w:r>
              <w:t>Register Participant’s information</w:t>
            </w:r>
            <w:r>
              <w:t xml:space="preserve"> Screen</w:t>
            </w:r>
          </w:p>
        </w:tc>
        <w:tc>
          <w:tcPr>
            <w:tcW w:w="2880" w:type="dxa"/>
          </w:tcPr>
          <w:p w:rsidR="00ED49AC" w:rsidRPr="00E237BA" w:rsidRDefault="00ED49AC" w:rsidP="00ED49AC"/>
        </w:tc>
      </w:tr>
      <w:tr w:rsidR="00ED49AC" w:rsidRPr="00E237BA" w:rsidTr="00DA3EF0">
        <w:trPr>
          <w:trHeight w:val="300"/>
        </w:trPr>
        <w:tc>
          <w:tcPr>
            <w:tcW w:w="445" w:type="dxa"/>
            <w:vMerge/>
            <w:hideMark/>
          </w:tcPr>
          <w:p w:rsidR="00ED49AC" w:rsidRPr="00E237BA" w:rsidRDefault="00ED49AC" w:rsidP="00ED49AC">
            <w:pPr>
              <w:rPr>
                <w:b/>
                <w:bCs/>
              </w:rPr>
            </w:pPr>
          </w:p>
        </w:tc>
        <w:tc>
          <w:tcPr>
            <w:tcW w:w="2610" w:type="dxa"/>
            <w:vMerge/>
            <w:hideMark/>
          </w:tcPr>
          <w:p w:rsidR="00ED49AC" w:rsidRPr="00E237BA" w:rsidRDefault="00ED49AC" w:rsidP="00ED49AC">
            <w:pPr>
              <w:rPr>
                <w:b/>
                <w:bCs/>
              </w:rPr>
            </w:pPr>
          </w:p>
        </w:tc>
        <w:tc>
          <w:tcPr>
            <w:tcW w:w="3600" w:type="dxa"/>
            <w:noWrap/>
          </w:tcPr>
          <w:p w:rsidR="00ED49AC" w:rsidRPr="00E237BA" w:rsidRDefault="00ED49AC" w:rsidP="00DA3EF0">
            <w:r>
              <w:t>Select Game Screen</w:t>
            </w:r>
          </w:p>
        </w:tc>
        <w:tc>
          <w:tcPr>
            <w:tcW w:w="2880" w:type="dxa"/>
          </w:tcPr>
          <w:p w:rsidR="00ED49AC" w:rsidRPr="00E237BA" w:rsidRDefault="00ED49AC" w:rsidP="00ED49AC"/>
        </w:tc>
      </w:tr>
      <w:tr w:rsidR="00ED49AC" w:rsidRPr="00E237BA" w:rsidTr="00DA3EF0">
        <w:trPr>
          <w:trHeight w:val="300"/>
        </w:trPr>
        <w:tc>
          <w:tcPr>
            <w:tcW w:w="445" w:type="dxa"/>
            <w:vMerge/>
            <w:hideMark/>
          </w:tcPr>
          <w:p w:rsidR="00ED49AC" w:rsidRPr="00E237BA" w:rsidRDefault="00ED49AC" w:rsidP="00ED49AC">
            <w:pPr>
              <w:rPr>
                <w:b/>
                <w:bCs/>
              </w:rPr>
            </w:pPr>
          </w:p>
        </w:tc>
        <w:tc>
          <w:tcPr>
            <w:tcW w:w="2610" w:type="dxa"/>
            <w:vMerge/>
            <w:hideMark/>
          </w:tcPr>
          <w:p w:rsidR="00ED49AC" w:rsidRPr="00E237BA" w:rsidRDefault="00ED49AC" w:rsidP="00ED49AC">
            <w:pPr>
              <w:rPr>
                <w:b/>
                <w:bCs/>
              </w:rPr>
            </w:pPr>
          </w:p>
        </w:tc>
        <w:tc>
          <w:tcPr>
            <w:tcW w:w="3600" w:type="dxa"/>
            <w:noWrap/>
          </w:tcPr>
          <w:p w:rsidR="00ED49AC" w:rsidRPr="00E237BA" w:rsidRDefault="00DA3EF0" w:rsidP="00ED49AC">
            <w:r>
              <w:t xml:space="preserve">Main Game Screen </w:t>
            </w:r>
          </w:p>
        </w:tc>
        <w:tc>
          <w:tcPr>
            <w:tcW w:w="2880" w:type="dxa"/>
          </w:tcPr>
          <w:p w:rsidR="00ED49AC" w:rsidRPr="00E237BA" w:rsidRDefault="00DA3EF0" w:rsidP="00ED49AC">
            <w:r>
              <w:t xml:space="preserve">To display the selected game </w:t>
            </w:r>
          </w:p>
        </w:tc>
      </w:tr>
      <w:tr w:rsidR="00ED49AC" w:rsidRPr="00E237BA" w:rsidTr="00DA3EF0">
        <w:trPr>
          <w:trHeight w:val="300"/>
        </w:trPr>
        <w:tc>
          <w:tcPr>
            <w:tcW w:w="445" w:type="dxa"/>
            <w:vMerge/>
            <w:hideMark/>
          </w:tcPr>
          <w:p w:rsidR="00ED49AC" w:rsidRPr="00E237BA" w:rsidRDefault="00ED49AC" w:rsidP="00ED49AC">
            <w:pPr>
              <w:rPr>
                <w:b/>
                <w:bCs/>
              </w:rPr>
            </w:pPr>
          </w:p>
        </w:tc>
        <w:tc>
          <w:tcPr>
            <w:tcW w:w="2610" w:type="dxa"/>
            <w:vMerge/>
            <w:hideMark/>
          </w:tcPr>
          <w:p w:rsidR="00ED49AC" w:rsidRPr="00E237BA" w:rsidRDefault="00ED49AC" w:rsidP="00ED49AC">
            <w:pPr>
              <w:rPr>
                <w:b/>
                <w:bCs/>
              </w:rPr>
            </w:pPr>
          </w:p>
        </w:tc>
        <w:tc>
          <w:tcPr>
            <w:tcW w:w="3600" w:type="dxa"/>
            <w:noWrap/>
          </w:tcPr>
          <w:p w:rsidR="00ED49AC" w:rsidRPr="00E237BA" w:rsidRDefault="00DA3EF0" w:rsidP="00DA3EF0">
            <w:r>
              <w:t xml:space="preserve">Secondary </w:t>
            </w:r>
            <w:r>
              <w:t>Game Screen</w:t>
            </w:r>
          </w:p>
        </w:tc>
        <w:tc>
          <w:tcPr>
            <w:tcW w:w="2880" w:type="dxa"/>
          </w:tcPr>
          <w:p w:rsidR="00ED49AC" w:rsidRPr="00E237BA" w:rsidRDefault="00DA3EF0" w:rsidP="00DA3EF0">
            <w:r>
              <w:t>If needed based on the selected game</w:t>
            </w:r>
          </w:p>
        </w:tc>
      </w:tr>
      <w:tr w:rsidR="00ED49AC" w:rsidRPr="00E237BA" w:rsidTr="00DA3EF0">
        <w:trPr>
          <w:trHeight w:val="300"/>
        </w:trPr>
        <w:tc>
          <w:tcPr>
            <w:tcW w:w="445" w:type="dxa"/>
            <w:vMerge/>
            <w:hideMark/>
          </w:tcPr>
          <w:p w:rsidR="00ED49AC" w:rsidRPr="00E237BA" w:rsidRDefault="00ED49AC" w:rsidP="00ED49AC">
            <w:pPr>
              <w:rPr>
                <w:b/>
                <w:bCs/>
              </w:rPr>
            </w:pPr>
          </w:p>
        </w:tc>
        <w:tc>
          <w:tcPr>
            <w:tcW w:w="2610" w:type="dxa"/>
            <w:vMerge/>
            <w:hideMark/>
          </w:tcPr>
          <w:p w:rsidR="00ED49AC" w:rsidRPr="00E237BA" w:rsidRDefault="00ED49AC" w:rsidP="00ED49AC">
            <w:pPr>
              <w:rPr>
                <w:b/>
                <w:bCs/>
              </w:rPr>
            </w:pPr>
          </w:p>
        </w:tc>
        <w:tc>
          <w:tcPr>
            <w:tcW w:w="3600" w:type="dxa"/>
            <w:noWrap/>
          </w:tcPr>
          <w:p w:rsidR="00ED49AC" w:rsidRPr="00E237BA" w:rsidRDefault="006613E1" w:rsidP="006613E1">
            <w:r>
              <w:t>Game Results</w:t>
            </w:r>
            <w:r>
              <w:t xml:space="preserve"> (with win/failed message) + Gift Voucher</w:t>
            </w:r>
          </w:p>
        </w:tc>
        <w:tc>
          <w:tcPr>
            <w:tcW w:w="2880" w:type="dxa"/>
          </w:tcPr>
          <w:p w:rsidR="00ED49AC" w:rsidRPr="00E237BA" w:rsidRDefault="00ED49AC" w:rsidP="00ED49AC"/>
        </w:tc>
      </w:tr>
      <w:tr w:rsidR="00ED49AC" w:rsidRPr="00E237BA" w:rsidTr="00DA3EF0">
        <w:trPr>
          <w:trHeight w:val="300"/>
        </w:trPr>
        <w:tc>
          <w:tcPr>
            <w:tcW w:w="445" w:type="dxa"/>
            <w:vMerge/>
            <w:hideMark/>
          </w:tcPr>
          <w:p w:rsidR="00ED49AC" w:rsidRPr="00E237BA" w:rsidRDefault="00ED49AC" w:rsidP="00ED49AC">
            <w:pPr>
              <w:rPr>
                <w:b/>
                <w:bCs/>
              </w:rPr>
            </w:pPr>
          </w:p>
        </w:tc>
        <w:tc>
          <w:tcPr>
            <w:tcW w:w="2610" w:type="dxa"/>
            <w:vMerge/>
            <w:hideMark/>
          </w:tcPr>
          <w:p w:rsidR="00ED49AC" w:rsidRPr="00E237BA" w:rsidRDefault="00ED49AC" w:rsidP="00ED49AC">
            <w:pPr>
              <w:rPr>
                <w:b/>
                <w:bCs/>
              </w:rPr>
            </w:pPr>
          </w:p>
        </w:tc>
        <w:tc>
          <w:tcPr>
            <w:tcW w:w="3600" w:type="dxa"/>
            <w:noWrap/>
            <w:hideMark/>
          </w:tcPr>
          <w:p w:rsidR="00ED49AC" w:rsidRPr="00E237BA" w:rsidRDefault="00ED49AC" w:rsidP="00ED49AC">
            <w:r>
              <w:t>Export Game Result (PDF/XLS)</w:t>
            </w:r>
          </w:p>
        </w:tc>
        <w:tc>
          <w:tcPr>
            <w:tcW w:w="2880" w:type="dxa"/>
          </w:tcPr>
          <w:p w:rsidR="00ED49AC" w:rsidRPr="00E237BA" w:rsidRDefault="00ED49AC" w:rsidP="00ED49AC"/>
        </w:tc>
      </w:tr>
      <w:tr w:rsidR="00ED49AC" w:rsidRPr="00E237BA" w:rsidTr="00DA3EF0">
        <w:trPr>
          <w:trHeight w:val="300"/>
        </w:trPr>
        <w:tc>
          <w:tcPr>
            <w:tcW w:w="445" w:type="dxa"/>
            <w:vMerge/>
            <w:hideMark/>
          </w:tcPr>
          <w:p w:rsidR="00ED49AC" w:rsidRPr="00E237BA" w:rsidRDefault="00ED49AC" w:rsidP="00ED49AC">
            <w:pPr>
              <w:rPr>
                <w:b/>
                <w:bCs/>
              </w:rPr>
            </w:pPr>
          </w:p>
        </w:tc>
        <w:tc>
          <w:tcPr>
            <w:tcW w:w="2610" w:type="dxa"/>
            <w:vMerge/>
            <w:hideMark/>
          </w:tcPr>
          <w:p w:rsidR="00ED49AC" w:rsidRPr="00E237BA" w:rsidRDefault="00ED49AC" w:rsidP="00ED49AC">
            <w:pPr>
              <w:rPr>
                <w:b/>
                <w:bCs/>
              </w:rPr>
            </w:pPr>
          </w:p>
        </w:tc>
        <w:tc>
          <w:tcPr>
            <w:tcW w:w="3600" w:type="dxa"/>
            <w:noWrap/>
            <w:hideMark/>
          </w:tcPr>
          <w:p w:rsidR="00ED49AC" w:rsidRPr="00E237BA" w:rsidRDefault="00ED49AC" w:rsidP="00ED49AC"/>
        </w:tc>
        <w:tc>
          <w:tcPr>
            <w:tcW w:w="2880" w:type="dxa"/>
          </w:tcPr>
          <w:p w:rsidR="00ED49AC" w:rsidRPr="00E237BA" w:rsidRDefault="00ED49AC" w:rsidP="00ED49AC"/>
        </w:tc>
      </w:tr>
    </w:tbl>
    <w:p w:rsidR="00562076" w:rsidRPr="00953609" w:rsidRDefault="00562076" w:rsidP="00953609">
      <w:pPr>
        <w:rPr>
          <w:rFonts w:eastAsiaTheme="majorEastAsia" w:cstheme="minorHAnsi"/>
          <w:b/>
          <w:bCs/>
          <w:color w:val="C00000"/>
          <w:sz w:val="40"/>
          <w:szCs w:val="40"/>
        </w:rPr>
      </w:pPr>
    </w:p>
    <w:sectPr w:rsidR="00562076" w:rsidRPr="00953609" w:rsidSect="008F599A">
      <w:headerReference w:type="default" r:id="rId14"/>
      <w:footerReference w:type="default" r:id="rId15"/>
      <w:pgSz w:w="12240" w:h="15840"/>
      <w:pgMar w:top="1440" w:right="1267" w:bottom="864" w:left="1440" w:header="0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C5687" w:rsidRDefault="00FC5687" w:rsidP="005660AF">
      <w:pPr>
        <w:spacing w:after="0" w:line="240" w:lineRule="auto"/>
      </w:pPr>
      <w:r>
        <w:separator/>
      </w:r>
    </w:p>
  </w:endnote>
  <w:endnote w:type="continuationSeparator" w:id="0">
    <w:p w:rsidR="00FC5687" w:rsidRDefault="00FC5687" w:rsidP="005660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6509" w:type="pct"/>
      <w:jc w:val="center"/>
      <w:tblCellMar>
        <w:top w:w="144" w:type="dxa"/>
        <w:left w:w="720" w:type="dxa"/>
        <w:bottom w:w="144" w:type="dxa"/>
        <w:right w:w="115" w:type="dxa"/>
      </w:tblCellMar>
      <w:tblLook w:val="04A0" w:firstRow="1" w:lastRow="0" w:firstColumn="1" w:lastColumn="0" w:noHBand="0" w:noVBand="1"/>
    </w:tblPr>
    <w:tblGrid>
      <w:gridCol w:w="6571"/>
      <w:gridCol w:w="5839"/>
    </w:tblGrid>
    <w:tr w:rsidR="00CA46AD" w:rsidTr="000A5928">
      <w:trPr>
        <w:trHeight w:hRule="exact" w:val="115"/>
        <w:jc w:val="center"/>
      </w:trPr>
      <w:tc>
        <w:tcPr>
          <w:tcW w:w="6576" w:type="dxa"/>
          <w:shd w:val="clear" w:color="auto" w:fill="D9D9D9" w:themeFill="background1" w:themeFillShade="D9"/>
          <w:tcMar>
            <w:top w:w="0" w:type="dxa"/>
            <w:left w:w="432" w:type="dxa"/>
            <w:bottom w:w="0" w:type="dxa"/>
          </w:tcMar>
        </w:tcPr>
        <w:p w:rsidR="00CA46AD" w:rsidRDefault="00CA46AD">
          <w:pPr>
            <w:pStyle w:val="Header"/>
            <w:tabs>
              <w:tab w:val="clear" w:pos="4680"/>
              <w:tab w:val="clear" w:pos="9360"/>
            </w:tabs>
            <w:rPr>
              <w:caps/>
              <w:sz w:val="18"/>
            </w:rPr>
          </w:pPr>
        </w:p>
      </w:tc>
      <w:tc>
        <w:tcPr>
          <w:tcW w:w="5843" w:type="dxa"/>
          <w:shd w:val="clear" w:color="auto" w:fill="D9D9D9" w:themeFill="background1" w:themeFillShade="D9"/>
          <w:tcMar>
            <w:top w:w="0" w:type="dxa"/>
            <w:left w:w="576" w:type="dxa"/>
            <w:bottom w:w="0" w:type="dxa"/>
            <w:right w:w="720" w:type="dxa"/>
          </w:tcMar>
        </w:tcPr>
        <w:p w:rsidR="00CA46AD" w:rsidRDefault="00CA46AD">
          <w:pPr>
            <w:pStyle w:val="Header"/>
            <w:tabs>
              <w:tab w:val="clear" w:pos="4680"/>
              <w:tab w:val="clear" w:pos="9360"/>
            </w:tabs>
            <w:jc w:val="right"/>
            <w:rPr>
              <w:caps/>
              <w:sz w:val="18"/>
            </w:rPr>
          </w:pPr>
        </w:p>
      </w:tc>
    </w:tr>
    <w:tr w:rsidR="00CA46AD" w:rsidTr="00024FCC">
      <w:trPr>
        <w:jc w:val="center"/>
      </w:trPr>
      <w:sdt>
        <w:sdtPr>
          <w:rPr>
            <w:caps/>
            <w:color w:val="808080" w:themeColor="background1" w:themeShade="80"/>
            <w:sz w:val="18"/>
            <w:szCs w:val="18"/>
          </w:rPr>
          <w:alias w:val="Subject"/>
          <w:tag w:val=""/>
          <w:id w:val="-2031105221"/>
          <w:placeholder>
            <w:docPart w:val="9F73AE9727AF440B8906BCFF8659EF14"/>
          </w:placeholder>
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<w:text/>
        </w:sdtPr>
        <w:sdtEndPr/>
        <w:sdtContent>
          <w:tc>
            <w:tcPr>
              <w:tcW w:w="6576" w:type="dxa"/>
              <w:shd w:val="clear" w:color="auto" w:fill="auto"/>
              <w:tcMar>
                <w:left w:w="432" w:type="dxa"/>
              </w:tcMar>
              <w:vAlign w:val="center"/>
            </w:tcPr>
            <w:p w:rsidR="00CA46AD" w:rsidRDefault="008166B7">
              <w:pPr>
                <w:pStyle w:val="Footer"/>
                <w:tabs>
                  <w:tab w:val="clear" w:pos="4680"/>
                  <w:tab w:val="clear" w:pos="9360"/>
                </w:tabs>
                <w:rPr>
                  <w:caps/>
                  <w:color w:val="808080" w:themeColor="background1" w:themeShade="80"/>
                  <w:sz w:val="18"/>
                  <w:szCs w:val="18"/>
                </w:rPr>
              </w:pPr>
              <w:r>
                <w:rPr>
                  <w:caps/>
                  <w:color w:val="808080" w:themeColor="background1" w:themeShade="80"/>
                  <w:sz w:val="18"/>
                  <w:szCs w:val="18"/>
                </w:rPr>
                <w:t>Azadea – Memory Game</w:t>
              </w:r>
            </w:p>
          </w:tc>
        </w:sdtContent>
      </w:sdt>
      <w:tc>
        <w:tcPr>
          <w:tcW w:w="5843" w:type="dxa"/>
          <w:shd w:val="clear" w:color="auto" w:fill="auto"/>
          <w:tcMar>
            <w:left w:w="576" w:type="dxa"/>
            <w:right w:w="720" w:type="dxa"/>
          </w:tcMar>
          <w:vAlign w:val="center"/>
        </w:tcPr>
        <w:p w:rsidR="00CA46AD" w:rsidRDefault="00CA46AD">
          <w:pPr>
            <w:pStyle w:val="Footer"/>
            <w:tabs>
              <w:tab w:val="clear" w:pos="4680"/>
              <w:tab w:val="clear" w:pos="9360"/>
            </w:tabs>
            <w:jc w:val="right"/>
            <w:rPr>
              <w:caps/>
              <w:color w:val="808080" w:themeColor="background1" w:themeShade="80"/>
              <w:sz w:val="18"/>
              <w:szCs w:val="18"/>
            </w:rPr>
          </w:pPr>
          <w:r>
            <w:rPr>
              <w:caps/>
              <w:color w:val="808080" w:themeColor="background1" w:themeShade="80"/>
              <w:sz w:val="18"/>
              <w:szCs w:val="18"/>
            </w:rPr>
            <w:fldChar w:fldCharType="begin"/>
          </w:r>
          <w:r>
            <w:rPr>
              <w:caps/>
              <w:color w:val="808080" w:themeColor="background1" w:themeShade="80"/>
              <w:sz w:val="18"/>
              <w:szCs w:val="18"/>
            </w:rPr>
            <w:instrText xml:space="preserve"> PAGE   \* MERGEFORMAT </w:instrText>
          </w:r>
          <w:r>
            <w:rPr>
              <w:caps/>
              <w:color w:val="808080" w:themeColor="background1" w:themeShade="80"/>
              <w:sz w:val="18"/>
              <w:szCs w:val="18"/>
            </w:rPr>
            <w:fldChar w:fldCharType="separate"/>
          </w:r>
          <w:r w:rsidR="00CD5DC8">
            <w:rPr>
              <w:caps/>
              <w:noProof/>
              <w:color w:val="808080" w:themeColor="background1" w:themeShade="80"/>
              <w:sz w:val="18"/>
              <w:szCs w:val="18"/>
            </w:rPr>
            <w:t>9</w:t>
          </w:r>
          <w:r>
            <w:rPr>
              <w:caps/>
              <w:noProof/>
              <w:color w:val="808080" w:themeColor="background1" w:themeShade="80"/>
              <w:sz w:val="18"/>
              <w:szCs w:val="18"/>
            </w:rPr>
            <w:fldChar w:fldCharType="end"/>
          </w:r>
        </w:p>
      </w:tc>
    </w:tr>
  </w:tbl>
  <w:p w:rsidR="00CA46AD" w:rsidRDefault="00CA46A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C5687" w:rsidRDefault="00FC5687" w:rsidP="005660AF">
      <w:pPr>
        <w:spacing w:after="0" w:line="240" w:lineRule="auto"/>
      </w:pPr>
      <w:r>
        <w:separator/>
      </w:r>
    </w:p>
  </w:footnote>
  <w:footnote w:type="continuationSeparator" w:id="0">
    <w:p w:rsidR="00FC5687" w:rsidRDefault="00FC5687" w:rsidP="005660A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A46AD" w:rsidRPr="00996B1F" w:rsidRDefault="00CA46AD" w:rsidP="00996B1F">
    <w:pPr>
      <w:pStyle w:val="Header"/>
    </w:pPr>
    <w:r w:rsidRPr="00996B1F">
      <w:rPr>
        <w:noProof/>
      </w:rPr>
      <mc:AlternateContent>
        <mc:Choice Requires="wps">
          <w:drawing>
            <wp:anchor distT="228600" distB="228600" distL="114300" distR="114300" simplePos="0" relativeHeight="251660288" behindDoc="0" locked="0" layoutInCell="1" allowOverlap="0" wp14:anchorId="5ED02F73" wp14:editId="05B12733">
              <wp:simplePos x="0" y="0"/>
              <wp:positionH relativeFrom="page">
                <wp:align>left</wp:align>
              </wp:positionH>
              <wp:positionV relativeFrom="page">
                <wp:posOffset>10160</wp:posOffset>
              </wp:positionV>
              <wp:extent cx="1924050" cy="323850"/>
              <wp:effectExtent l="0" t="0" r="0" b="0"/>
              <wp:wrapTopAndBottom/>
              <wp:docPr id="133" name="Rectangle 133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/>
                    </wps:cNvSpPr>
                    <wps:spPr>
                      <a:xfrm>
                        <a:off x="0" y="0"/>
                        <a:ext cx="1924050" cy="323850"/>
                      </a:xfrm>
                      <a:prstGeom prst="rect">
                        <a:avLst/>
                      </a:prstGeom>
                      <a:solidFill>
                        <a:srgbClr val="B12025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sdt>
                          <w:sdtPr>
                            <w:alias w:val="Title"/>
                            <w:tag w:val=""/>
                            <w:id w:val="-1049683938"/>
                            <w:placeholder>
                              <w:docPart w:val="3110E219DF2E43B88D7BA139B64C338C"/>
                            </w:placeholder>
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<w:text/>
                          </w:sdtPr>
                          <w:sdtEndPr/>
                          <w:sdtContent>
                            <w:p w:rsidR="00CA46AD" w:rsidRPr="00CB2086" w:rsidRDefault="00E4197F" w:rsidP="00524D65">
                              <w:pPr>
                                <w:pStyle w:val="TOC3"/>
                              </w:pPr>
                              <w:r>
                                <w:t>Technical Proposal</w:t>
                              </w:r>
                            </w:p>
                          </w:sdtContent>
                        </w:sdt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ED02F73" id="Rectangle 133" o:spid="_x0000_s1027" style="position:absolute;margin-left:0;margin-top:.8pt;width:151.5pt;height:25.5pt;z-index:251660288;visibility:visible;mso-wrap-style:square;mso-width-percent:0;mso-height-percent:0;mso-wrap-distance-left:9pt;mso-wrap-distance-top:18pt;mso-wrap-distance-right:9pt;mso-wrap-distance-bottom:18pt;mso-position-horizontal:left;mso-position-horizontal-relative:page;mso-position-vertical:absolute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YeXzsQIAAL4FAAAOAAAAZHJzL2Uyb0RvYy54bWysVMlu2zAQvRfoPxC8N1pst4kQOXAdpChg&#10;JEGSImeaoiyhFIclaUvu13dILXHToIeiOggk582bfS6vukaSgzC2BpXT5CymRCgORa12Of32dPPh&#10;nBLrmCqYBCVyehSWXi3fv7tsdSZSqEAWwhAkUTZrdU4r53QWRZZXomH2DLRQKCzBNMzh1eyiwrAW&#10;2RsZpXH8MWrBFNoAF9bi63UvpMvAX5aCu7uytMIRmVP0zYW/Cf+t/0fLS5btDNNVzQc32D940bBa&#10;odGJ6po5Rvam/oOqqbkBC6U749BEUJY1FyEGjCaJX0XzWDEtQiyYHKunNNn/R8tvD/eG1AXWbjaj&#10;RLEGi/SAaWNqJwXxj5iiVtsMkY/63vggrd4A/26JgnWFOLGyGjWQwmOj38D+Yge1rjSNV8eoSRdK&#10;cJxKIDpHOD4mF+k8XmClOMpm6ewcz56UZaO2NtZ9EdAQf8ipQcsh8+ywsa6HjpDgK8i6uKmlDBez&#10;266lIQeG7fA5SeN0MbDbU5hUHqzAq/WM/iUE1scSonJHKTxOqgdRYgrR+zR4EppXTHYY50K5pBdV&#10;rBC9+UWM32jdt7vXCJEGQs9cov2JeyAYkT3JyN17OeC9qgi9PynHf3OsV540gmVQblJuagXmLQKJ&#10;UQ2We/yYpD41Pkuu23YI8cctFEfsNQP9EFrNb2os4YZZd88MTh1WHTeJu8NfKaHNKQwnSiowP996&#10;93gcBpRS0uIU59T+2DMjKJFfFY7JRTKf+7EPl/niU4oXcyrZnkrUvlkDdkaCO0vzcPR4J8djaaB5&#10;xoWz8lZRxBRH2zndjse163cLLiwuVqsAwkHXzG3Uo+ae2qfXN+hT98yMHrrYYf/fwjjvLHvVzD3W&#10;aypY7R2Udej0l6wOicclETpoWGh+C53eA+pl7S5/AQAA//8DAFBLAwQUAAYACAAAACEAtRBjcNwA&#10;AAAFAQAADwAAAGRycy9kb3ducmV2LnhtbEyPzU7DMBCE70i8g7VI3KhNo0ZViFPxIw5IXGgBcXTi&#10;bRwRr6PYadM+PcsJjrOzmvmm3My+FwccYxdIw+1CgUBqgu2o1fC+e75Zg4jJkDV9INRwwgib6vKi&#10;NIUNR3rDwza1gkMoFkaDS2kopIyNQ2/iIgxI7O3D6E1iObbSjubI4b6XS6Vy6U1H3ODMgI8Om+/t&#10;5DU8TKfsI3PmdUX10/7lvA6fZ/Wl9fXVfH8HIuGc/p7hF5/RoWKmOkxko+g18JDE1xwEm5nKWNca&#10;VsscZFXK//TVDwAAAP//AwBQSwECLQAUAAYACAAAACEAtoM4kv4AAADhAQAAEwAAAAAAAAAAAAAA&#10;AAAAAAAAW0NvbnRlbnRfVHlwZXNdLnhtbFBLAQItABQABgAIAAAAIQA4/SH/1gAAAJQBAAALAAAA&#10;AAAAAAAAAAAAAC8BAABfcmVscy8ucmVsc1BLAQItABQABgAIAAAAIQBvYeXzsQIAAL4FAAAOAAAA&#10;AAAAAAAAAAAAAC4CAABkcnMvZTJvRG9jLnhtbFBLAQItABQABgAIAAAAIQC1EGNw3AAAAAUBAAAP&#10;AAAAAAAAAAAAAAAAAAsFAABkcnMvZG93bnJldi54bWxQSwUGAAAAAAQABADzAAAAFAYAAAAA&#10;" o:allowoverlap="f" fillcolor="#b12025" stroked="f" strokeweight="2pt">
              <v:path arrowok="t"/>
              <o:lock v:ext="edit" aspectratio="t"/>
              <v:textbox>
                <w:txbxContent>
                  <w:sdt>
                    <w:sdtPr>
                      <w:alias w:val="Title"/>
                      <w:tag w:val=""/>
                      <w:id w:val="-1049683938"/>
                      <w:placeholder>
                        <w:docPart w:val="3110E219DF2E43B88D7BA139B64C338C"/>
                      </w:placeholder>
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<w:text/>
                    </w:sdtPr>
                    <w:sdtEndPr/>
                    <w:sdtContent>
                      <w:p w:rsidR="00CA46AD" w:rsidRPr="00CB2086" w:rsidRDefault="00E4197F" w:rsidP="00524D65">
                        <w:pPr>
                          <w:pStyle w:val="TOC3"/>
                        </w:pPr>
                        <w:r>
                          <w:t>Technical Proposal</w:t>
                        </w:r>
                      </w:p>
                    </w:sdtContent>
                  </w:sdt>
                </w:txbxContent>
              </v:textbox>
              <w10:wrap type="topAndBottom" anchorx="page" anchory="page"/>
            </v:rect>
          </w:pict>
        </mc:Fallback>
      </mc:AlternateContent>
    </w:r>
    <w:r w:rsidRPr="00996B1F">
      <w:rPr>
        <w:noProof/>
      </w:rPr>
      <w:drawing>
        <wp:anchor distT="0" distB="0" distL="114300" distR="114300" simplePos="0" relativeHeight="251659264" behindDoc="1" locked="0" layoutInCell="1" allowOverlap="1" wp14:anchorId="019260FB" wp14:editId="712D8A96">
          <wp:simplePos x="0" y="0"/>
          <wp:positionH relativeFrom="column">
            <wp:posOffset>1133475</wp:posOffset>
          </wp:positionH>
          <wp:positionV relativeFrom="paragraph">
            <wp:posOffset>9525</wp:posOffset>
          </wp:positionV>
          <wp:extent cx="5724525" cy="323850"/>
          <wp:effectExtent l="0" t="0" r="9525" b="0"/>
          <wp:wrapTight wrapText="bothSides">
            <wp:wrapPolygon edited="0">
              <wp:start x="0" y="0"/>
              <wp:lineTo x="0" y="20329"/>
              <wp:lineTo x="21564" y="20329"/>
              <wp:lineTo x="21564" y="0"/>
              <wp:lineTo x="0" y="0"/>
            </wp:wrapPolygon>
          </wp:wrapTight>
          <wp:docPr id="130" name="Picture 130" descr="D:\Users\ksaleh\Desktop\header.b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D:\Users\ksaleh\Desktop\header.bmp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24525" cy="323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A91295"/>
    <w:multiLevelType w:val="hybridMultilevel"/>
    <w:tmpl w:val="10D41C1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8C1785F"/>
    <w:multiLevelType w:val="multilevel"/>
    <w:tmpl w:val="BD422464"/>
    <w:lvl w:ilvl="0">
      <w:start w:val="1"/>
      <w:numFmt w:val="decimal"/>
      <w:pStyle w:val="VLSubject2"/>
      <w:lvlText w:val="%1."/>
      <w:lvlJc w:val="left"/>
      <w:pPr>
        <w:ind w:left="720" w:hanging="360"/>
      </w:pPr>
    </w:lvl>
    <w:lvl w:ilvl="1">
      <w:start w:val="1"/>
      <w:numFmt w:val="decimal"/>
      <w:pStyle w:val="VLSubtitle1"/>
      <w:isLgl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pStyle w:val="VLSubject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4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04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2">
    <w:nsid w:val="10C4696A"/>
    <w:multiLevelType w:val="hybridMultilevel"/>
    <w:tmpl w:val="AC70D6D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19743A8E"/>
    <w:multiLevelType w:val="hybridMultilevel"/>
    <w:tmpl w:val="3E689DAE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">
    <w:nsid w:val="347C3FFB"/>
    <w:multiLevelType w:val="hybridMultilevel"/>
    <w:tmpl w:val="3E689DAE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5">
    <w:nsid w:val="34B83FA2"/>
    <w:multiLevelType w:val="hybridMultilevel"/>
    <w:tmpl w:val="3E689DAE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6">
    <w:nsid w:val="358C093D"/>
    <w:multiLevelType w:val="hybridMultilevel"/>
    <w:tmpl w:val="50D0AC04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7">
    <w:nsid w:val="366D35F1"/>
    <w:multiLevelType w:val="multilevel"/>
    <w:tmpl w:val="7D4A1CB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pStyle w:val="Heading2"/>
      <w:isLgl/>
      <w:lvlText w:val="%1.%2"/>
      <w:lvlJc w:val="left"/>
      <w:pPr>
        <w:ind w:left="720" w:hanging="360"/>
      </w:pPr>
      <w:rPr>
        <w:rFonts w:hint="default"/>
        <w:b/>
        <w:bCs/>
        <w:color w:val="365F91" w:themeColor="accent1" w:themeShade="BF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  <w:bCs/>
        <w:color w:val="FF0000"/>
        <w:sz w:val="24"/>
        <w:szCs w:val="24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8">
    <w:nsid w:val="4A72305A"/>
    <w:multiLevelType w:val="hybridMultilevel"/>
    <w:tmpl w:val="98764EA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4BEA02FC"/>
    <w:multiLevelType w:val="hybridMultilevel"/>
    <w:tmpl w:val="474200B4"/>
    <w:lvl w:ilvl="0" w:tplc="04090001">
      <w:start w:val="1"/>
      <w:numFmt w:val="bullet"/>
      <w:lvlText w:val=""/>
      <w:lvlJc w:val="left"/>
      <w:pPr>
        <w:ind w:left="121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3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5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7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9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1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3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5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75" w:hanging="360"/>
      </w:pPr>
      <w:rPr>
        <w:rFonts w:ascii="Wingdings" w:hAnsi="Wingdings" w:hint="default"/>
      </w:rPr>
    </w:lvl>
  </w:abstractNum>
  <w:abstractNum w:abstractNumId="10">
    <w:nsid w:val="4E527395"/>
    <w:multiLevelType w:val="multilevel"/>
    <w:tmpl w:val="FC6A201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55" w:hanging="495"/>
      </w:pPr>
      <w:rPr>
        <w:rFonts w:asciiTheme="minorHAnsi" w:eastAsiaTheme="majorEastAsia" w:hAnsiTheme="minorHAnsi" w:cstheme="minorHAnsi" w:hint="default"/>
        <w:b/>
        <w:color w:val="DE0808"/>
        <w:sz w:val="32"/>
        <w:szCs w:val="4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asciiTheme="minorHAnsi" w:eastAsiaTheme="majorEastAsia" w:hAnsiTheme="minorHAnsi" w:cstheme="minorHAnsi" w:hint="default"/>
        <w:b/>
        <w:color w:val="365F91" w:themeColor="accent1" w:themeShade="BF"/>
        <w:sz w:val="28"/>
        <w:szCs w:val="28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asciiTheme="minorHAnsi" w:eastAsiaTheme="majorEastAsia" w:hAnsiTheme="minorHAnsi" w:cstheme="minorHAnsi" w:hint="default"/>
        <w:b/>
        <w:color w:val="365F91" w:themeColor="accent1" w:themeShade="BF"/>
        <w:sz w:val="24"/>
      </w:rPr>
    </w:lvl>
    <w:lvl w:ilvl="4">
      <w:start w:val="1"/>
      <w:numFmt w:val="decimal"/>
      <w:pStyle w:val="VLSubject3"/>
      <w:isLgl/>
      <w:lvlText w:val="%1.%2.%3.%4.%5"/>
      <w:lvlJc w:val="left"/>
      <w:pPr>
        <w:ind w:left="1728" w:hanging="1368"/>
      </w:pPr>
      <w:rPr>
        <w:rFonts w:asciiTheme="minorHAnsi" w:eastAsiaTheme="majorEastAsia" w:hAnsiTheme="minorHAnsi" w:cstheme="minorHAnsi" w:hint="default"/>
        <w:b/>
        <w:color w:val="365F91" w:themeColor="accent1" w:themeShade="BF"/>
        <w:sz w:val="24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asciiTheme="majorHAnsi" w:eastAsiaTheme="majorEastAsia" w:hAnsiTheme="majorHAnsi" w:cstheme="majorBidi" w:hint="default"/>
        <w:b/>
        <w:color w:val="365F91" w:themeColor="accent1" w:themeShade="BF"/>
        <w:sz w:val="24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asciiTheme="majorHAnsi" w:eastAsiaTheme="majorEastAsia" w:hAnsiTheme="majorHAnsi" w:cstheme="majorBidi" w:hint="default"/>
        <w:b/>
        <w:color w:val="365F91" w:themeColor="accent1" w:themeShade="BF"/>
        <w:sz w:val="24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asciiTheme="majorHAnsi" w:eastAsiaTheme="majorEastAsia" w:hAnsiTheme="majorHAnsi" w:cstheme="majorBidi" w:hint="default"/>
        <w:b/>
        <w:color w:val="365F91" w:themeColor="accent1" w:themeShade="BF"/>
        <w:sz w:val="24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asciiTheme="majorHAnsi" w:eastAsiaTheme="majorEastAsia" w:hAnsiTheme="majorHAnsi" w:cstheme="majorBidi" w:hint="default"/>
        <w:b/>
        <w:color w:val="365F91" w:themeColor="accent1" w:themeShade="BF"/>
        <w:sz w:val="24"/>
      </w:rPr>
    </w:lvl>
  </w:abstractNum>
  <w:abstractNum w:abstractNumId="11">
    <w:nsid w:val="60032997"/>
    <w:multiLevelType w:val="multilevel"/>
    <w:tmpl w:val="837CD0F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55" w:hanging="405"/>
      </w:pPr>
      <w:rPr>
        <w:rFonts w:asciiTheme="majorHAnsi" w:eastAsiaTheme="majorEastAsia" w:hAnsiTheme="majorHAnsi" w:cstheme="majorBidi" w:hint="default"/>
        <w:b/>
        <w:color w:val="365F91" w:themeColor="accent1" w:themeShade="BF"/>
        <w:sz w:val="24"/>
      </w:rPr>
    </w:lvl>
    <w:lvl w:ilvl="2">
      <w:start w:val="1"/>
      <w:numFmt w:val="decimal"/>
      <w:isLgl/>
      <w:lvlText w:val="%1.%2.%3"/>
      <w:lvlJc w:val="left"/>
      <w:pPr>
        <w:ind w:left="1944" w:hanging="1008"/>
      </w:pPr>
      <w:rPr>
        <w:rFonts w:asciiTheme="majorHAnsi" w:eastAsiaTheme="majorEastAsia" w:hAnsiTheme="majorHAnsi" w:cstheme="majorBidi" w:hint="default"/>
        <w:b/>
        <w:color w:val="365F91" w:themeColor="accent1" w:themeShade="BF"/>
        <w:sz w:val="24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asciiTheme="majorHAnsi" w:eastAsiaTheme="majorEastAsia" w:hAnsiTheme="majorHAnsi" w:cstheme="majorBidi" w:hint="default"/>
        <w:b/>
        <w:color w:val="365F91" w:themeColor="accent1" w:themeShade="BF"/>
        <w:sz w:val="24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asciiTheme="majorHAnsi" w:eastAsiaTheme="majorEastAsia" w:hAnsiTheme="majorHAnsi" w:cstheme="majorBidi" w:hint="default"/>
        <w:b/>
        <w:color w:val="365F91" w:themeColor="accent1" w:themeShade="BF"/>
        <w:sz w:val="24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asciiTheme="majorHAnsi" w:eastAsiaTheme="majorEastAsia" w:hAnsiTheme="majorHAnsi" w:cstheme="majorBidi" w:hint="default"/>
        <w:b/>
        <w:color w:val="365F91" w:themeColor="accent1" w:themeShade="BF"/>
        <w:sz w:val="24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asciiTheme="majorHAnsi" w:eastAsiaTheme="majorEastAsia" w:hAnsiTheme="majorHAnsi" w:cstheme="majorBidi" w:hint="default"/>
        <w:b/>
        <w:color w:val="365F91" w:themeColor="accent1" w:themeShade="BF"/>
        <w:sz w:val="24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asciiTheme="majorHAnsi" w:eastAsiaTheme="majorEastAsia" w:hAnsiTheme="majorHAnsi" w:cstheme="majorBidi" w:hint="default"/>
        <w:b/>
        <w:color w:val="365F91" w:themeColor="accent1" w:themeShade="BF"/>
        <w:sz w:val="24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asciiTheme="majorHAnsi" w:eastAsiaTheme="majorEastAsia" w:hAnsiTheme="majorHAnsi" w:cstheme="majorBidi" w:hint="default"/>
        <w:b/>
        <w:color w:val="365F91" w:themeColor="accent1" w:themeShade="BF"/>
        <w:sz w:val="24"/>
      </w:rPr>
    </w:lvl>
  </w:abstractNum>
  <w:abstractNum w:abstractNumId="12">
    <w:nsid w:val="6DBC10D9"/>
    <w:multiLevelType w:val="multilevel"/>
    <w:tmpl w:val="BA886B2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>
    <w:nsid w:val="73136BB2"/>
    <w:multiLevelType w:val="multilevel"/>
    <w:tmpl w:val="0409001F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lvlText w:val="%1.%2."/>
      <w:lvlJc w:val="left"/>
      <w:pPr>
        <w:ind w:left="1512" w:hanging="432"/>
      </w:pPr>
    </w:lvl>
    <w:lvl w:ilvl="2">
      <w:start w:val="1"/>
      <w:numFmt w:val="decimal"/>
      <w:lvlText w:val="%1.%2.%3."/>
      <w:lvlJc w:val="left"/>
      <w:pPr>
        <w:ind w:left="1944" w:hanging="504"/>
      </w:pPr>
    </w:lvl>
    <w:lvl w:ilvl="3">
      <w:start w:val="1"/>
      <w:numFmt w:val="decimal"/>
      <w:lvlText w:val="%1.%2.%3.%4."/>
      <w:lvlJc w:val="left"/>
      <w:pPr>
        <w:ind w:left="2448" w:hanging="648"/>
      </w:pPr>
    </w:lvl>
    <w:lvl w:ilvl="4">
      <w:start w:val="1"/>
      <w:numFmt w:val="decimal"/>
      <w:lvlText w:val="%1.%2.%3.%4.%5."/>
      <w:lvlJc w:val="left"/>
      <w:pPr>
        <w:ind w:left="2952" w:hanging="792"/>
      </w:pPr>
    </w:lvl>
    <w:lvl w:ilvl="5">
      <w:start w:val="1"/>
      <w:numFmt w:val="decimal"/>
      <w:lvlText w:val="%1.%2.%3.%4.%5.%6."/>
      <w:lvlJc w:val="left"/>
      <w:pPr>
        <w:ind w:left="3456" w:hanging="936"/>
      </w:pPr>
    </w:lvl>
    <w:lvl w:ilvl="6">
      <w:start w:val="1"/>
      <w:numFmt w:val="decimal"/>
      <w:lvlText w:val="%1.%2.%3.%4.%5.%6.%7."/>
      <w:lvlJc w:val="left"/>
      <w:pPr>
        <w:ind w:left="3960" w:hanging="1080"/>
      </w:pPr>
    </w:lvl>
    <w:lvl w:ilvl="7">
      <w:start w:val="1"/>
      <w:numFmt w:val="decimal"/>
      <w:lvlText w:val="%1.%2.%3.%4.%5.%6.%7.%8."/>
      <w:lvlJc w:val="left"/>
      <w:pPr>
        <w:ind w:left="4464" w:hanging="1224"/>
      </w:pPr>
    </w:lvl>
    <w:lvl w:ilvl="8">
      <w:start w:val="1"/>
      <w:numFmt w:val="decimal"/>
      <w:lvlText w:val="%1.%2.%3.%4.%5.%6.%7.%8.%9."/>
      <w:lvlJc w:val="left"/>
      <w:pPr>
        <w:ind w:left="5040" w:hanging="1440"/>
      </w:pPr>
    </w:lvl>
  </w:abstractNum>
  <w:abstractNum w:abstractNumId="14">
    <w:nsid w:val="7E4D27A4"/>
    <w:multiLevelType w:val="hybridMultilevel"/>
    <w:tmpl w:val="FC0ABCE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0"/>
  </w:num>
  <w:num w:numId="3">
    <w:abstractNumId w:val="11"/>
  </w:num>
  <w:num w:numId="4">
    <w:abstractNumId w:val="0"/>
  </w:num>
  <w:num w:numId="5">
    <w:abstractNumId w:val="7"/>
  </w:num>
  <w:num w:numId="6">
    <w:abstractNumId w:val="9"/>
  </w:num>
  <w:num w:numId="7">
    <w:abstractNumId w:val="7"/>
  </w:num>
  <w:num w:numId="8">
    <w:abstractNumId w:val="7"/>
  </w:num>
  <w:num w:numId="9">
    <w:abstractNumId w:val="7"/>
  </w:num>
  <w:num w:numId="10">
    <w:abstractNumId w:val="7"/>
  </w:num>
  <w:num w:numId="11">
    <w:abstractNumId w:val="7"/>
  </w:num>
  <w:num w:numId="12">
    <w:abstractNumId w:val="8"/>
  </w:num>
  <w:num w:numId="13">
    <w:abstractNumId w:val="2"/>
  </w:num>
  <w:num w:numId="14">
    <w:abstractNumId w:val="7"/>
  </w:num>
  <w:num w:numId="15">
    <w:abstractNumId w:val="7"/>
  </w:num>
  <w:num w:numId="16">
    <w:abstractNumId w:val="7"/>
  </w:num>
  <w:num w:numId="17">
    <w:abstractNumId w:val="7"/>
  </w:num>
  <w:num w:numId="18">
    <w:abstractNumId w:val="10"/>
  </w:num>
  <w:num w:numId="19">
    <w:abstractNumId w:val="10"/>
  </w:num>
  <w:num w:numId="20">
    <w:abstractNumId w:val="10"/>
  </w:num>
  <w:num w:numId="21">
    <w:abstractNumId w:val="10"/>
  </w:num>
  <w:num w:numId="22">
    <w:abstractNumId w:val="1"/>
  </w:num>
  <w:num w:numId="23">
    <w:abstractNumId w:val="13"/>
  </w:num>
  <w:num w:numId="24">
    <w:abstractNumId w:val="12"/>
  </w:num>
  <w:num w:numId="25">
    <w:abstractNumId w:val="14"/>
  </w:num>
  <w:num w:numId="26">
    <w:abstractNumId w:val="6"/>
  </w:num>
  <w:num w:numId="27">
    <w:abstractNumId w:val="3"/>
  </w:num>
  <w:num w:numId="28">
    <w:abstractNumId w:val="5"/>
  </w:num>
  <w:num w:numId="29">
    <w:abstractNumId w:val="4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1830"/>
    <w:rsid w:val="000001F9"/>
    <w:rsid w:val="00000608"/>
    <w:rsid w:val="00000762"/>
    <w:rsid w:val="00002AE5"/>
    <w:rsid w:val="00010120"/>
    <w:rsid w:val="0001026C"/>
    <w:rsid w:val="00010A8F"/>
    <w:rsid w:val="00011082"/>
    <w:rsid w:val="000119F1"/>
    <w:rsid w:val="00011A35"/>
    <w:rsid w:val="000126E8"/>
    <w:rsid w:val="00013048"/>
    <w:rsid w:val="000135C9"/>
    <w:rsid w:val="000175AB"/>
    <w:rsid w:val="00017C8D"/>
    <w:rsid w:val="00022591"/>
    <w:rsid w:val="00023D70"/>
    <w:rsid w:val="00024FCC"/>
    <w:rsid w:val="000263A5"/>
    <w:rsid w:val="0002706C"/>
    <w:rsid w:val="00027703"/>
    <w:rsid w:val="00030217"/>
    <w:rsid w:val="0003078E"/>
    <w:rsid w:val="0003104C"/>
    <w:rsid w:val="000312A8"/>
    <w:rsid w:val="0003184F"/>
    <w:rsid w:val="00031D93"/>
    <w:rsid w:val="000324E4"/>
    <w:rsid w:val="000334FA"/>
    <w:rsid w:val="00033B82"/>
    <w:rsid w:val="00033DD8"/>
    <w:rsid w:val="000341B0"/>
    <w:rsid w:val="00034D77"/>
    <w:rsid w:val="00036BB6"/>
    <w:rsid w:val="000372C5"/>
    <w:rsid w:val="00037640"/>
    <w:rsid w:val="00037864"/>
    <w:rsid w:val="00041A69"/>
    <w:rsid w:val="000425A1"/>
    <w:rsid w:val="000471EA"/>
    <w:rsid w:val="000528FF"/>
    <w:rsid w:val="00053178"/>
    <w:rsid w:val="00053B09"/>
    <w:rsid w:val="000549DE"/>
    <w:rsid w:val="00056542"/>
    <w:rsid w:val="0006060A"/>
    <w:rsid w:val="00060A15"/>
    <w:rsid w:val="00061AF6"/>
    <w:rsid w:val="00061E7E"/>
    <w:rsid w:val="000632D7"/>
    <w:rsid w:val="00063ED5"/>
    <w:rsid w:val="00070447"/>
    <w:rsid w:val="00070465"/>
    <w:rsid w:val="00072711"/>
    <w:rsid w:val="000727BF"/>
    <w:rsid w:val="000728AF"/>
    <w:rsid w:val="00073B13"/>
    <w:rsid w:val="0007427D"/>
    <w:rsid w:val="00074CCF"/>
    <w:rsid w:val="0007503D"/>
    <w:rsid w:val="000753BD"/>
    <w:rsid w:val="00076D68"/>
    <w:rsid w:val="00077FCE"/>
    <w:rsid w:val="0008206F"/>
    <w:rsid w:val="000830C8"/>
    <w:rsid w:val="00083DCC"/>
    <w:rsid w:val="00084099"/>
    <w:rsid w:val="00084735"/>
    <w:rsid w:val="00084BDF"/>
    <w:rsid w:val="00086CC3"/>
    <w:rsid w:val="00093631"/>
    <w:rsid w:val="00093991"/>
    <w:rsid w:val="00094324"/>
    <w:rsid w:val="00094910"/>
    <w:rsid w:val="00095275"/>
    <w:rsid w:val="00095F8D"/>
    <w:rsid w:val="00096239"/>
    <w:rsid w:val="00096C52"/>
    <w:rsid w:val="00096D1B"/>
    <w:rsid w:val="000979EE"/>
    <w:rsid w:val="000A13FA"/>
    <w:rsid w:val="000A5928"/>
    <w:rsid w:val="000A6A87"/>
    <w:rsid w:val="000A74E4"/>
    <w:rsid w:val="000B074A"/>
    <w:rsid w:val="000B08B7"/>
    <w:rsid w:val="000B125D"/>
    <w:rsid w:val="000B1626"/>
    <w:rsid w:val="000B1951"/>
    <w:rsid w:val="000B1E28"/>
    <w:rsid w:val="000B222F"/>
    <w:rsid w:val="000B365F"/>
    <w:rsid w:val="000B43F1"/>
    <w:rsid w:val="000B4AA8"/>
    <w:rsid w:val="000B584A"/>
    <w:rsid w:val="000B60EC"/>
    <w:rsid w:val="000B6892"/>
    <w:rsid w:val="000B7225"/>
    <w:rsid w:val="000C0513"/>
    <w:rsid w:val="000C0EB8"/>
    <w:rsid w:val="000C2B06"/>
    <w:rsid w:val="000C2EE8"/>
    <w:rsid w:val="000C312F"/>
    <w:rsid w:val="000C4B37"/>
    <w:rsid w:val="000C53C3"/>
    <w:rsid w:val="000C6409"/>
    <w:rsid w:val="000C7B61"/>
    <w:rsid w:val="000D015F"/>
    <w:rsid w:val="000D107D"/>
    <w:rsid w:val="000D2AC7"/>
    <w:rsid w:val="000D3D99"/>
    <w:rsid w:val="000D3F64"/>
    <w:rsid w:val="000D4306"/>
    <w:rsid w:val="000D444A"/>
    <w:rsid w:val="000D55C2"/>
    <w:rsid w:val="000D6F3B"/>
    <w:rsid w:val="000D7155"/>
    <w:rsid w:val="000E0438"/>
    <w:rsid w:val="000E04FD"/>
    <w:rsid w:val="000E06B8"/>
    <w:rsid w:val="000E0720"/>
    <w:rsid w:val="000E0C38"/>
    <w:rsid w:val="000E1599"/>
    <w:rsid w:val="000E1896"/>
    <w:rsid w:val="000E1993"/>
    <w:rsid w:val="000E294E"/>
    <w:rsid w:val="000E5E50"/>
    <w:rsid w:val="000E7EEB"/>
    <w:rsid w:val="000F0250"/>
    <w:rsid w:val="000F028C"/>
    <w:rsid w:val="000F0BE4"/>
    <w:rsid w:val="000F358C"/>
    <w:rsid w:val="000F39CB"/>
    <w:rsid w:val="000F4140"/>
    <w:rsid w:val="000F46A2"/>
    <w:rsid w:val="000F4F5F"/>
    <w:rsid w:val="000F6144"/>
    <w:rsid w:val="000F6EB1"/>
    <w:rsid w:val="000F7999"/>
    <w:rsid w:val="000F7BA4"/>
    <w:rsid w:val="001001C5"/>
    <w:rsid w:val="0010048E"/>
    <w:rsid w:val="0010111D"/>
    <w:rsid w:val="001018ED"/>
    <w:rsid w:val="0010207E"/>
    <w:rsid w:val="00102230"/>
    <w:rsid w:val="0010240B"/>
    <w:rsid w:val="001024DC"/>
    <w:rsid w:val="00102BD4"/>
    <w:rsid w:val="00102DB6"/>
    <w:rsid w:val="00107AE9"/>
    <w:rsid w:val="00110B72"/>
    <w:rsid w:val="00111AE5"/>
    <w:rsid w:val="00113070"/>
    <w:rsid w:val="00115EC7"/>
    <w:rsid w:val="00116548"/>
    <w:rsid w:val="00116BDD"/>
    <w:rsid w:val="001207AB"/>
    <w:rsid w:val="00121102"/>
    <w:rsid w:val="00121DEE"/>
    <w:rsid w:val="00122359"/>
    <w:rsid w:val="001224C2"/>
    <w:rsid w:val="00122A32"/>
    <w:rsid w:val="001250EA"/>
    <w:rsid w:val="00125FBA"/>
    <w:rsid w:val="0012710B"/>
    <w:rsid w:val="00130878"/>
    <w:rsid w:val="0013234E"/>
    <w:rsid w:val="00134B57"/>
    <w:rsid w:val="00134C6F"/>
    <w:rsid w:val="00136890"/>
    <w:rsid w:val="001372E1"/>
    <w:rsid w:val="00137709"/>
    <w:rsid w:val="00137FBF"/>
    <w:rsid w:val="001401D4"/>
    <w:rsid w:val="00142073"/>
    <w:rsid w:val="00142344"/>
    <w:rsid w:val="00142502"/>
    <w:rsid w:val="00145040"/>
    <w:rsid w:val="001455DE"/>
    <w:rsid w:val="00145D83"/>
    <w:rsid w:val="00145E01"/>
    <w:rsid w:val="00146770"/>
    <w:rsid w:val="001505B4"/>
    <w:rsid w:val="0015090A"/>
    <w:rsid w:val="00151FA8"/>
    <w:rsid w:val="00153088"/>
    <w:rsid w:val="00153DFC"/>
    <w:rsid w:val="00153F62"/>
    <w:rsid w:val="0015404A"/>
    <w:rsid w:val="00154160"/>
    <w:rsid w:val="001542EE"/>
    <w:rsid w:val="001543AB"/>
    <w:rsid w:val="00155AE6"/>
    <w:rsid w:val="001561D8"/>
    <w:rsid w:val="00156CEC"/>
    <w:rsid w:val="00157473"/>
    <w:rsid w:val="00157758"/>
    <w:rsid w:val="001577C1"/>
    <w:rsid w:val="001605DC"/>
    <w:rsid w:val="00160CCA"/>
    <w:rsid w:val="00161B98"/>
    <w:rsid w:val="001626D3"/>
    <w:rsid w:val="0016407E"/>
    <w:rsid w:val="00164ECC"/>
    <w:rsid w:val="001672AE"/>
    <w:rsid w:val="0017268A"/>
    <w:rsid w:val="00172A58"/>
    <w:rsid w:val="00173D11"/>
    <w:rsid w:val="00174490"/>
    <w:rsid w:val="00174AA9"/>
    <w:rsid w:val="001752AC"/>
    <w:rsid w:val="001757FD"/>
    <w:rsid w:val="0018004F"/>
    <w:rsid w:val="00180A7F"/>
    <w:rsid w:val="0018102A"/>
    <w:rsid w:val="0018267B"/>
    <w:rsid w:val="00183AA9"/>
    <w:rsid w:val="001908B2"/>
    <w:rsid w:val="001918ED"/>
    <w:rsid w:val="00191F1E"/>
    <w:rsid w:val="0019268D"/>
    <w:rsid w:val="0019302E"/>
    <w:rsid w:val="001942D7"/>
    <w:rsid w:val="001946EE"/>
    <w:rsid w:val="001A0D74"/>
    <w:rsid w:val="001A13D7"/>
    <w:rsid w:val="001A38AE"/>
    <w:rsid w:val="001A450E"/>
    <w:rsid w:val="001A5DC1"/>
    <w:rsid w:val="001A5E50"/>
    <w:rsid w:val="001A7070"/>
    <w:rsid w:val="001A7454"/>
    <w:rsid w:val="001A7BE9"/>
    <w:rsid w:val="001B0AC0"/>
    <w:rsid w:val="001B0ECD"/>
    <w:rsid w:val="001B1947"/>
    <w:rsid w:val="001B1969"/>
    <w:rsid w:val="001B3402"/>
    <w:rsid w:val="001B3D6D"/>
    <w:rsid w:val="001B3D88"/>
    <w:rsid w:val="001B3F4A"/>
    <w:rsid w:val="001B41EE"/>
    <w:rsid w:val="001B4681"/>
    <w:rsid w:val="001B49CC"/>
    <w:rsid w:val="001B5562"/>
    <w:rsid w:val="001B565B"/>
    <w:rsid w:val="001B6A4D"/>
    <w:rsid w:val="001C1531"/>
    <w:rsid w:val="001C259D"/>
    <w:rsid w:val="001C4128"/>
    <w:rsid w:val="001C5E7F"/>
    <w:rsid w:val="001C5EBF"/>
    <w:rsid w:val="001C611D"/>
    <w:rsid w:val="001C65EC"/>
    <w:rsid w:val="001C6A4A"/>
    <w:rsid w:val="001C71D6"/>
    <w:rsid w:val="001D05BB"/>
    <w:rsid w:val="001D1885"/>
    <w:rsid w:val="001D266D"/>
    <w:rsid w:val="001D37C1"/>
    <w:rsid w:val="001D4698"/>
    <w:rsid w:val="001D46C6"/>
    <w:rsid w:val="001D4C1D"/>
    <w:rsid w:val="001D4D95"/>
    <w:rsid w:val="001D5BA6"/>
    <w:rsid w:val="001D659E"/>
    <w:rsid w:val="001D6DB0"/>
    <w:rsid w:val="001D764A"/>
    <w:rsid w:val="001E0D7E"/>
    <w:rsid w:val="001E14E5"/>
    <w:rsid w:val="001E32AC"/>
    <w:rsid w:val="001E3CA4"/>
    <w:rsid w:val="001E462A"/>
    <w:rsid w:val="001E50E6"/>
    <w:rsid w:val="001E5816"/>
    <w:rsid w:val="001E5E1E"/>
    <w:rsid w:val="001E5F10"/>
    <w:rsid w:val="001F09F1"/>
    <w:rsid w:val="001F1C69"/>
    <w:rsid w:val="001F484F"/>
    <w:rsid w:val="001F4C2E"/>
    <w:rsid w:val="001F504C"/>
    <w:rsid w:val="001F5ACE"/>
    <w:rsid w:val="001F5C46"/>
    <w:rsid w:val="001F78C5"/>
    <w:rsid w:val="00200302"/>
    <w:rsid w:val="00201D01"/>
    <w:rsid w:val="002022A7"/>
    <w:rsid w:val="00205045"/>
    <w:rsid w:val="00205623"/>
    <w:rsid w:val="00205B92"/>
    <w:rsid w:val="00205C46"/>
    <w:rsid w:val="002101B8"/>
    <w:rsid w:val="00212131"/>
    <w:rsid w:val="00212EA5"/>
    <w:rsid w:val="002140BD"/>
    <w:rsid w:val="0021431A"/>
    <w:rsid w:val="0021496C"/>
    <w:rsid w:val="00216211"/>
    <w:rsid w:val="002169F5"/>
    <w:rsid w:val="00220595"/>
    <w:rsid w:val="00220C27"/>
    <w:rsid w:val="00221738"/>
    <w:rsid w:val="00221A3F"/>
    <w:rsid w:val="00222F2A"/>
    <w:rsid w:val="0022427E"/>
    <w:rsid w:val="00225528"/>
    <w:rsid w:val="00225D38"/>
    <w:rsid w:val="00230301"/>
    <w:rsid w:val="00231D5D"/>
    <w:rsid w:val="002328EC"/>
    <w:rsid w:val="00232F4D"/>
    <w:rsid w:val="00233E93"/>
    <w:rsid w:val="0023479A"/>
    <w:rsid w:val="002365D0"/>
    <w:rsid w:val="002375A4"/>
    <w:rsid w:val="0024051E"/>
    <w:rsid w:val="00240D27"/>
    <w:rsid w:val="00240E9A"/>
    <w:rsid w:val="0024189D"/>
    <w:rsid w:val="0024307B"/>
    <w:rsid w:val="00245C86"/>
    <w:rsid w:val="00245E05"/>
    <w:rsid w:val="00246CAC"/>
    <w:rsid w:val="00251057"/>
    <w:rsid w:val="0025236B"/>
    <w:rsid w:val="00254611"/>
    <w:rsid w:val="00254690"/>
    <w:rsid w:val="002548DB"/>
    <w:rsid w:val="00255120"/>
    <w:rsid w:val="0026185E"/>
    <w:rsid w:val="00262B62"/>
    <w:rsid w:val="002642E0"/>
    <w:rsid w:val="00265162"/>
    <w:rsid w:val="002652D3"/>
    <w:rsid w:val="0026688F"/>
    <w:rsid w:val="00267B83"/>
    <w:rsid w:val="0027190E"/>
    <w:rsid w:val="00272692"/>
    <w:rsid w:val="002726F0"/>
    <w:rsid w:val="00273235"/>
    <w:rsid w:val="00273563"/>
    <w:rsid w:val="002747D5"/>
    <w:rsid w:val="00276F97"/>
    <w:rsid w:val="0027767A"/>
    <w:rsid w:val="00277DC0"/>
    <w:rsid w:val="00277E69"/>
    <w:rsid w:val="00280B4A"/>
    <w:rsid w:val="002811F0"/>
    <w:rsid w:val="00281331"/>
    <w:rsid w:val="00281634"/>
    <w:rsid w:val="00281D9E"/>
    <w:rsid w:val="002821CE"/>
    <w:rsid w:val="0028252F"/>
    <w:rsid w:val="0028296E"/>
    <w:rsid w:val="00284AD2"/>
    <w:rsid w:val="00284C13"/>
    <w:rsid w:val="00284F90"/>
    <w:rsid w:val="0028587F"/>
    <w:rsid w:val="002859EC"/>
    <w:rsid w:val="00287012"/>
    <w:rsid w:val="002873EE"/>
    <w:rsid w:val="00287565"/>
    <w:rsid w:val="00287750"/>
    <w:rsid w:val="0028779C"/>
    <w:rsid w:val="00287AE6"/>
    <w:rsid w:val="00291147"/>
    <w:rsid w:val="00293132"/>
    <w:rsid w:val="00293C63"/>
    <w:rsid w:val="00293D91"/>
    <w:rsid w:val="002942F1"/>
    <w:rsid w:val="0029469F"/>
    <w:rsid w:val="00296ECA"/>
    <w:rsid w:val="002A36A5"/>
    <w:rsid w:val="002A37C1"/>
    <w:rsid w:val="002A563E"/>
    <w:rsid w:val="002A6EDA"/>
    <w:rsid w:val="002A7BF6"/>
    <w:rsid w:val="002B22A1"/>
    <w:rsid w:val="002B2718"/>
    <w:rsid w:val="002B391F"/>
    <w:rsid w:val="002C0020"/>
    <w:rsid w:val="002C0ED5"/>
    <w:rsid w:val="002C2973"/>
    <w:rsid w:val="002C5BE2"/>
    <w:rsid w:val="002C6452"/>
    <w:rsid w:val="002D2E17"/>
    <w:rsid w:val="002D3051"/>
    <w:rsid w:val="002D3F25"/>
    <w:rsid w:val="002D44E6"/>
    <w:rsid w:val="002D4B27"/>
    <w:rsid w:val="002D4F8F"/>
    <w:rsid w:val="002D5060"/>
    <w:rsid w:val="002D6F4A"/>
    <w:rsid w:val="002D7D7A"/>
    <w:rsid w:val="002E08A4"/>
    <w:rsid w:val="002E0F8F"/>
    <w:rsid w:val="002E1B1D"/>
    <w:rsid w:val="002E1CE1"/>
    <w:rsid w:val="002E275D"/>
    <w:rsid w:val="002E27DD"/>
    <w:rsid w:val="002E28FC"/>
    <w:rsid w:val="002E3A7B"/>
    <w:rsid w:val="002E431E"/>
    <w:rsid w:val="002E6667"/>
    <w:rsid w:val="002E73D9"/>
    <w:rsid w:val="002E7F90"/>
    <w:rsid w:val="002F11FA"/>
    <w:rsid w:val="002F15D1"/>
    <w:rsid w:val="002F3165"/>
    <w:rsid w:val="002F3365"/>
    <w:rsid w:val="002F3AE6"/>
    <w:rsid w:val="002F3D65"/>
    <w:rsid w:val="002F4D91"/>
    <w:rsid w:val="002F51DD"/>
    <w:rsid w:val="002F5CAE"/>
    <w:rsid w:val="002F7688"/>
    <w:rsid w:val="002F7ADB"/>
    <w:rsid w:val="00301FA4"/>
    <w:rsid w:val="00302058"/>
    <w:rsid w:val="00302CCA"/>
    <w:rsid w:val="0030573F"/>
    <w:rsid w:val="0030652E"/>
    <w:rsid w:val="00306656"/>
    <w:rsid w:val="00307B59"/>
    <w:rsid w:val="00307D01"/>
    <w:rsid w:val="00310103"/>
    <w:rsid w:val="003106EE"/>
    <w:rsid w:val="003108F0"/>
    <w:rsid w:val="003111E8"/>
    <w:rsid w:val="00317134"/>
    <w:rsid w:val="00317FB8"/>
    <w:rsid w:val="00321830"/>
    <w:rsid w:val="0032216D"/>
    <w:rsid w:val="00322855"/>
    <w:rsid w:val="00322984"/>
    <w:rsid w:val="00324721"/>
    <w:rsid w:val="00324735"/>
    <w:rsid w:val="00325E0A"/>
    <w:rsid w:val="0032698C"/>
    <w:rsid w:val="00326BE1"/>
    <w:rsid w:val="00326E2D"/>
    <w:rsid w:val="00327627"/>
    <w:rsid w:val="0033064D"/>
    <w:rsid w:val="003310D6"/>
    <w:rsid w:val="00332790"/>
    <w:rsid w:val="003333C1"/>
    <w:rsid w:val="00333731"/>
    <w:rsid w:val="00333985"/>
    <w:rsid w:val="00333AB6"/>
    <w:rsid w:val="00334C0E"/>
    <w:rsid w:val="003362B1"/>
    <w:rsid w:val="0033722B"/>
    <w:rsid w:val="0034072B"/>
    <w:rsid w:val="003417DF"/>
    <w:rsid w:val="00341E12"/>
    <w:rsid w:val="00343BF7"/>
    <w:rsid w:val="003462A1"/>
    <w:rsid w:val="00346967"/>
    <w:rsid w:val="003476CC"/>
    <w:rsid w:val="00347E8C"/>
    <w:rsid w:val="00351021"/>
    <w:rsid w:val="0035184D"/>
    <w:rsid w:val="00351859"/>
    <w:rsid w:val="003519D3"/>
    <w:rsid w:val="00353240"/>
    <w:rsid w:val="00357804"/>
    <w:rsid w:val="00357CEC"/>
    <w:rsid w:val="003609CB"/>
    <w:rsid w:val="00361B33"/>
    <w:rsid w:val="00362C57"/>
    <w:rsid w:val="00363385"/>
    <w:rsid w:val="00366F86"/>
    <w:rsid w:val="00366FD7"/>
    <w:rsid w:val="00367BBC"/>
    <w:rsid w:val="003719EA"/>
    <w:rsid w:val="003721A7"/>
    <w:rsid w:val="003721C2"/>
    <w:rsid w:val="00374A88"/>
    <w:rsid w:val="0037539B"/>
    <w:rsid w:val="00376907"/>
    <w:rsid w:val="00376FC5"/>
    <w:rsid w:val="00377E6B"/>
    <w:rsid w:val="003809AF"/>
    <w:rsid w:val="00381AC3"/>
    <w:rsid w:val="0038240D"/>
    <w:rsid w:val="00382479"/>
    <w:rsid w:val="003832BC"/>
    <w:rsid w:val="003836DE"/>
    <w:rsid w:val="00384DF7"/>
    <w:rsid w:val="003856C0"/>
    <w:rsid w:val="00390348"/>
    <w:rsid w:val="0039101A"/>
    <w:rsid w:val="003934C9"/>
    <w:rsid w:val="00396154"/>
    <w:rsid w:val="003A09C6"/>
    <w:rsid w:val="003A0D2B"/>
    <w:rsid w:val="003A0EE5"/>
    <w:rsid w:val="003A1C63"/>
    <w:rsid w:val="003A5788"/>
    <w:rsid w:val="003A5F57"/>
    <w:rsid w:val="003A6336"/>
    <w:rsid w:val="003A72D5"/>
    <w:rsid w:val="003A75D5"/>
    <w:rsid w:val="003B0E89"/>
    <w:rsid w:val="003B19E7"/>
    <w:rsid w:val="003B1FE3"/>
    <w:rsid w:val="003B2D65"/>
    <w:rsid w:val="003B396C"/>
    <w:rsid w:val="003B4F7C"/>
    <w:rsid w:val="003B5030"/>
    <w:rsid w:val="003C0011"/>
    <w:rsid w:val="003C1E3A"/>
    <w:rsid w:val="003C2444"/>
    <w:rsid w:val="003C2DA1"/>
    <w:rsid w:val="003C3087"/>
    <w:rsid w:val="003C3EB9"/>
    <w:rsid w:val="003C4D92"/>
    <w:rsid w:val="003C5880"/>
    <w:rsid w:val="003C5E91"/>
    <w:rsid w:val="003C65A8"/>
    <w:rsid w:val="003C7580"/>
    <w:rsid w:val="003D1339"/>
    <w:rsid w:val="003D13CE"/>
    <w:rsid w:val="003D1864"/>
    <w:rsid w:val="003D19ED"/>
    <w:rsid w:val="003D2481"/>
    <w:rsid w:val="003D5E4D"/>
    <w:rsid w:val="003D62B0"/>
    <w:rsid w:val="003E09E5"/>
    <w:rsid w:val="003E21D7"/>
    <w:rsid w:val="003E403F"/>
    <w:rsid w:val="003E4877"/>
    <w:rsid w:val="003E58A9"/>
    <w:rsid w:val="003E756F"/>
    <w:rsid w:val="003E7581"/>
    <w:rsid w:val="003E7776"/>
    <w:rsid w:val="003F0A95"/>
    <w:rsid w:val="003F1A1E"/>
    <w:rsid w:val="003F1C25"/>
    <w:rsid w:val="003F31A8"/>
    <w:rsid w:val="003F3536"/>
    <w:rsid w:val="003F552A"/>
    <w:rsid w:val="003F5D0E"/>
    <w:rsid w:val="003F61A1"/>
    <w:rsid w:val="003F7810"/>
    <w:rsid w:val="003F7C37"/>
    <w:rsid w:val="003F7CC0"/>
    <w:rsid w:val="00400433"/>
    <w:rsid w:val="0040074A"/>
    <w:rsid w:val="00400865"/>
    <w:rsid w:val="00400D99"/>
    <w:rsid w:val="004012CF"/>
    <w:rsid w:val="004037F6"/>
    <w:rsid w:val="00403EAB"/>
    <w:rsid w:val="0040507C"/>
    <w:rsid w:val="00405192"/>
    <w:rsid w:val="00405297"/>
    <w:rsid w:val="00405AA9"/>
    <w:rsid w:val="004102EE"/>
    <w:rsid w:val="0041064C"/>
    <w:rsid w:val="00410AE4"/>
    <w:rsid w:val="00411337"/>
    <w:rsid w:val="004113DF"/>
    <w:rsid w:val="0041185F"/>
    <w:rsid w:val="0041256D"/>
    <w:rsid w:val="00413A07"/>
    <w:rsid w:val="00415B4E"/>
    <w:rsid w:val="004169BF"/>
    <w:rsid w:val="00417546"/>
    <w:rsid w:val="004209FB"/>
    <w:rsid w:val="00420DBD"/>
    <w:rsid w:val="0042108C"/>
    <w:rsid w:val="00421EA3"/>
    <w:rsid w:val="004220EC"/>
    <w:rsid w:val="00422B68"/>
    <w:rsid w:val="00423C95"/>
    <w:rsid w:val="004311D1"/>
    <w:rsid w:val="00431D70"/>
    <w:rsid w:val="0043331D"/>
    <w:rsid w:val="00435897"/>
    <w:rsid w:val="00437C18"/>
    <w:rsid w:val="004405E7"/>
    <w:rsid w:val="004412ED"/>
    <w:rsid w:val="004437DB"/>
    <w:rsid w:val="00443FD4"/>
    <w:rsid w:val="00444702"/>
    <w:rsid w:val="00444FC2"/>
    <w:rsid w:val="004450DE"/>
    <w:rsid w:val="00445274"/>
    <w:rsid w:val="00445360"/>
    <w:rsid w:val="004472AB"/>
    <w:rsid w:val="004511EC"/>
    <w:rsid w:val="00453156"/>
    <w:rsid w:val="0045397E"/>
    <w:rsid w:val="0045453F"/>
    <w:rsid w:val="00455694"/>
    <w:rsid w:val="004561F0"/>
    <w:rsid w:val="00456E31"/>
    <w:rsid w:val="00456E8B"/>
    <w:rsid w:val="0045787B"/>
    <w:rsid w:val="00460258"/>
    <w:rsid w:val="00460B10"/>
    <w:rsid w:val="00460CFD"/>
    <w:rsid w:val="0046207D"/>
    <w:rsid w:val="00462DBB"/>
    <w:rsid w:val="0046312F"/>
    <w:rsid w:val="0046321B"/>
    <w:rsid w:val="004634D0"/>
    <w:rsid w:val="004643A5"/>
    <w:rsid w:val="0046533A"/>
    <w:rsid w:val="0046713C"/>
    <w:rsid w:val="004713CD"/>
    <w:rsid w:val="00471589"/>
    <w:rsid w:val="00471836"/>
    <w:rsid w:val="004719A2"/>
    <w:rsid w:val="004726FD"/>
    <w:rsid w:val="00472944"/>
    <w:rsid w:val="00473A16"/>
    <w:rsid w:val="0047417E"/>
    <w:rsid w:val="00475535"/>
    <w:rsid w:val="00476137"/>
    <w:rsid w:val="004762A8"/>
    <w:rsid w:val="00476887"/>
    <w:rsid w:val="00477B14"/>
    <w:rsid w:val="00480CB4"/>
    <w:rsid w:val="004822E5"/>
    <w:rsid w:val="00484498"/>
    <w:rsid w:val="004859F7"/>
    <w:rsid w:val="00490A0C"/>
    <w:rsid w:val="00490CEB"/>
    <w:rsid w:val="004914E2"/>
    <w:rsid w:val="00491613"/>
    <w:rsid w:val="00491C23"/>
    <w:rsid w:val="004934B2"/>
    <w:rsid w:val="004936EC"/>
    <w:rsid w:val="00494EA1"/>
    <w:rsid w:val="00495AC5"/>
    <w:rsid w:val="00496EC0"/>
    <w:rsid w:val="00497213"/>
    <w:rsid w:val="00497233"/>
    <w:rsid w:val="0049753B"/>
    <w:rsid w:val="00497709"/>
    <w:rsid w:val="004A11DF"/>
    <w:rsid w:val="004A187C"/>
    <w:rsid w:val="004A53E1"/>
    <w:rsid w:val="004A67DD"/>
    <w:rsid w:val="004B17DC"/>
    <w:rsid w:val="004B3682"/>
    <w:rsid w:val="004B3B1D"/>
    <w:rsid w:val="004B4E71"/>
    <w:rsid w:val="004B505C"/>
    <w:rsid w:val="004B62D8"/>
    <w:rsid w:val="004B6D4D"/>
    <w:rsid w:val="004B7637"/>
    <w:rsid w:val="004B7F07"/>
    <w:rsid w:val="004C07AA"/>
    <w:rsid w:val="004C0EA5"/>
    <w:rsid w:val="004C256F"/>
    <w:rsid w:val="004C2A8C"/>
    <w:rsid w:val="004C3709"/>
    <w:rsid w:val="004C3DC5"/>
    <w:rsid w:val="004C402C"/>
    <w:rsid w:val="004C5A53"/>
    <w:rsid w:val="004C6259"/>
    <w:rsid w:val="004C7853"/>
    <w:rsid w:val="004D0718"/>
    <w:rsid w:val="004D2571"/>
    <w:rsid w:val="004D6D8B"/>
    <w:rsid w:val="004D77EE"/>
    <w:rsid w:val="004D7932"/>
    <w:rsid w:val="004E0911"/>
    <w:rsid w:val="004E2148"/>
    <w:rsid w:val="004E2ECF"/>
    <w:rsid w:val="004E38BD"/>
    <w:rsid w:val="004E54DB"/>
    <w:rsid w:val="004E5F5A"/>
    <w:rsid w:val="004E78AA"/>
    <w:rsid w:val="004F0591"/>
    <w:rsid w:val="004F0833"/>
    <w:rsid w:val="004F1E81"/>
    <w:rsid w:val="004F3846"/>
    <w:rsid w:val="004F46FA"/>
    <w:rsid w:val="004F7FC6"/>
    <w:rsid w:val="0050032D"/>
    <w:rsid w:val="005006B4"/>
    <w:rsid w:val="00500FA3"/>
    <w:rsid w:val="00501B57"/>
    <w:rsid w:val="0050327C"/>
    <w:rsid w:val="005045FB"/>
    <w:rsid w:val="005066EF"/>
    <w:rsid w:val="00507966"/>
    <w:rsid w:val="00507A68"/>
    <w:rsid w:val="00511352"/>
    <w:rsid w:val="005121AB"/>
    <w:rsid w:val="0051285B"/>
    <w:rsid w:val="00512CAB"/>
    <w:rsid w:val="005142E2"/>
    <w:rsid w:val="0051519C"/>
    <w:rsid w:val="00515629"/>
    <w:rsid w:val="005156CF"/>
    <w:rsid w:val="00516444"/>
    <w:rsid w:val="00516B3E"/>
    <w:rsid w:val="00522108"/>
    <w:rsid w:val="00523679"/>
    <w:rsid w:val="00523CE7"/>
    <w:rsid w:val="00523E38"/>
    <w:rsid w:val="005241EB"/>
    <w:rsid w:val="00524D65"/>
    <w:rsid w:val="00526633"/>
    <w:rsid w:val="00530BD4"/>
    <w:rsid w:val="005322C9"/>
    <w:rsid w:val="005337AF"/>
    <w:rsid w:val="00534FCF"/>
    <w:rsid w:val="00535BD7"/>
    <w:rsid w:val="00537783"/>
    <w:rsid w:val="00537E8C"/>
    <w:rsid w:val="00541C8F"/>
    <w:rsid w:val="00541DBA"/>
    <w:rsid w:val="0054206D"/>
    <w:rsid w:val="00542361"/>
    <w:rsid w:val="00542C6B"/>
    <w:rsid w:val="005440B4"/>
    <w:rsid w:val="00544B2F"/>
    <w:rsid w:val="0054531F"/>
    <w:rsid w:val="00546384"/>
    <w:rsid w:val="00547D44"/>
    <w:rsid w:val="0055098F"/>
    <w:rsid w:val="00554591"/>
    <w:rsid w:val="0055508D"/>
    <w:rsid w:val="0055695F"/>
    <w:rsid w:val="00556A07"/>
    <w:rsid w:val="00557D3C"/>
    <w:rsid w:val="005600B8"/>
    <w:rsid w:val="0056099C"/>
    <w:rsid w:val="00561581"/>
    <w:rsid w:val="00561D0A"/>
    <w:rsid w:val="00562076"/>
    <w:rsid w:val="00562D9C"/>
    <w:rsid w:val="00563120"/>
    <w:rsid w:val="00563922"/>
    <w:rsid w:val="00564EF9"/>
    <w:rsid w:val="005660AF"/>
    <w:rsid w:val="00567B75"/>
    <w:rsid w:val="00570940"/>
    <w:rsid w:val="00570E4E"/>
    <w:rsid w:val="00571BB9"/>
    <w:rsid w:val="00571F0A"/>
    <w:rsid w:val="0057345D"/>
    <w:rsid w:val="005759F6"/>
    <w:rsid w:val="00575F66"/>
    <w:rsid w:val="005760C2"/>
    <w:rsid w:val="005764CC"/>
    <w:rsid w:val="00577FA9"/>
    <w:rsid w:val="00580622"/>
    <w:rsid w:val="00580DE7"/>
    <w:rsid w:val="0058183D"/>
    <w:rsid w:val="00581EE0"/>
    <w:rsid w:val="00582936"/>
    <w:rsid w:val="00583711"/>
    <w:rsid w:val="00584DF3"/>
    <w:rsid w:val="005853F6"/>
    <w:rsid w:val="005858B7"/>
    <w:rsid w:val="00585BB6"/>
    <w:rsid w:val="00587356"/>
    <w:rsid w:val="00587AB8"/>
    <w:rsid w:val="00587B4E"/>
    <w:rsid w:val="00587C9B"/>
    <w:rsid w:val="0059013F"/>
    <w:rsid w:val="00590507"/>
    <w:rsid w:val="00591AEA"/>
    <w:rsid w:val="00591E2E"/>
    <w:rsid w:val="00592FCA"/>
    <w:rsid w:val="005933A1"/>
    <w:rsid w:val="00595C2A"/>
    <w:rsid w:val="00596065"/>
    <w:rsid w:val="00597381"/>
    <w:rsid w:val="005A0829"/>
    <w:rsid w:val="005A0ED2"/>
    <w:rsid w:val="005A2A33"/>
    <w:rsid w:val="005A2CA8"/>
    <w:rsid w:val="005A30C4"/>
    <w:rsid w:val="005A46EC"/>
    <w:rsid w:val="005A5212"/>
    <w:rsid w:val="005A5D9D"/>
    <w:rsid w:val="005B0477"/>
    <w:rsid w:val="005B0F6F"/>
    <w:rsid w:val="005B1652"/>
    <w:rsid w:val="005B1DB0"/>
    <w:rsid w:val="005B3008"/>
    <w:rsid w:val="005B5692"/>
    <w:rsid w:val="005C0F6A"/>
    <w:rsid w:val="005C1507"/>
    <w:rsid w:val="005C351A"/>
    <w:rsid w:val="005C3C75"/>
    <w:rsid w:val="005C688B"/>
    <w:rsid w:val="005D01B5"/>
    <w:rsid w:val="005D2833"/>
    <w:rsid w:val="005D37CA"/>
    <w:rsid w:val="005D3D8C"/>
    <w:rsid w:val="005D4083"/>
    <w:rsid w:val="005D42FA"/>
    <w:rsid w:val="005D4617"/>
    <w:rsid w:val="005D51F4"/>
    <w:rsid w:val="005D5358"/>
    <w:rsid w:val="005D5385"/>
    <w:rsid w:val="005D5DEC"/>
    <w:rsid w:val="005D633F"/>
    <w:rsid w:val="005D6D7E"/>
    <w:rsid w:val="005E02E5"/>
    <w:rsid w:val="005E039B"/>
    <w:rsid w:val="005E1B6A"/>
    <w:rsid w:val="005E7792"/>
    <w:rsid w:val="005F3EAD"/>
    <w:rsid w:val="005F4A3C"/>
    <w:rsid w:val="005F5AA3"/>
    <w:rsid w:val="005F5D94"/>
    <w:rsid w:val="005F763E"/>
    <w:rsid w:val="00601F5B"/>
    <w:rsid w:val="00602E03"/>
    <w:rsid w:val="00603408"/>
    <w:rsid w:val="006036D5"/>
    <w:rsid w:val="00604142"/>
    <w:rsid w:val="006048D5"/>
    <w:rsid w:val="00605C72"/>
    <w:rsid w:val="00606597"/>
    <w:rsid w:val="00606A82"/>
    <w:rsid w:val="00610041"/>
    <w:rsid w:val="006131DA"/>
    <w:rsid w:val="00614DE8"/>
    <w:rsid w:val="00615E1B"/>
    <w:rsid w:val="006163AC"/>
    <w:rsid w:val="00616885"/>
    <w:rsid w:val="006179D8"/>
    <w:rsid w:val="00620AF3"/>
    <w:rsid w:val="00621DAE"/>
    <w:rsid w:val="00623A74"/>
    <w:rsid w:val="00624E45"/>
    <w:rsid w:val="00625E31"/>
    <w:rsid w:val="006262A1"/>
    <w:rsid w:val="00626958"/>
    <w:rsid w:val="006277E8"/>
    <w:rsid w:val="0063095A"/>
    <w:rsid w:val="00630E98"/>
    <w:rsid w:val="00632DBE"/>
    <w:rsid w:val="006331B5"/>
    <w:rsid w:val="00633389"/>
    <w:rsid w:val="00634BE1"/>
    <w:rsid w:val="00635D63"/>
    <w:rsid w:val="006368CD"/>
    <w:rsid w:val="00640CCC"/>
    <w:rsid w:val="00641999"/>
    <w:rsid w:val="00642D67"/>
    <w:rsid w:val="006438FA"/>
    <w:rsid w:val="0064409A"/>
    <w:rsid w:val="00644FB3"/>
    <w:rsid w:val="00645BF5"/>
    <w:rsid w:val="00646467"/>
    <w:rsid w:val="00646489"/>
    <w:rsid w:val="00646AD3"/>
    <w:rsid w:val="00650D8E"/>
    <w:rsid w:val="006510B6"/>
    <w:rsid w:val="006521C5"/>
    <w:rsid w:val="006531F5"/>
    <w:rsid w:val="00653B2E"/>
    <w:rsid w:val="00654CA4"/>
    <w:rsid w:val="0065675A"/>
    <w:rsid w:val="00657490"/>
    <w:rsid w:val="00657B95"/>
    <w:rsid w:val="00660692"/>
    <w:rsid w:val="00660981"/>
    <w:rsid w:val="006613E1"/>
    <w:rsid w:val="00662609"/>
    <w:rsid w:val="00662717"/>
    <w:rsid w:val="00664E5C"/>
    <w:rsid w:val="00665649"/>
    <w:rsid w:val="00665D3C"/>
    <w:rsid w:val="00666BA2"/>
    <w:rsid w:val="00667E84"/>
    <w:rsid w:val="00671C6F"/>
    <w:rsid w:val="0067324B"/>
    <w:rsid w:val="00675FDF"/>
    <w:rsid w:val="006761FD"/>
    <w:rsid w:val="0067649D"/>
    <w:rsid w:val="00680FD8"/>
    <w:rsid w:val="00683D01"/>
    <w:rsid w:val="00684489"/>
    <w:rsid w:val="00684E07"/>
    <w:rsid w:val="00686970"/>
    <w:rsid w:val="006875C3"/>
    <w:rsid w:val="00687B87"/>
    <w:rsid w:val="00690026"/>
    <w:rsid w:val="00691825"/>
    <w:rsid w:val="00691861"/>
    <w:rsid w:val="006924EA"/>
    <w:rsid w:val="00693217"/>
    <w:rsid w:val="00693E3C"/>
    <w:rsid w:val="00694BAF"/>
    <w:rsid w:val="00694E40"/>
    <w:rsid w:val="0069727D"/>
    <w:rsid w:val="006A0CAB"/>
    <w:rsid w:val="006A0E26"/>
    <w:rsid w:val="006A11D1"/>
    <w:rsid w:val="006A125D"/>
    <w:rsid w:val="006A13E4"/>
    <w:rsid w:val="006A2D68"/>
    <w:rsid w:val="006A59BA"/>
    <w:rsid w:val="006B2C60"/>
    <w:rsid w:val="006B3BA3"/>
    <w:rsid w:val="006B464F"/>
    <w:rsid w:val="006B628C"/>
    <w:rsid w:val="006B6E0B"/>
    <w:rsid w:val="006C0DCD"/>
    <w:rsid w:val="006C158E"/>
    <w:rsid w:val="006C2BBA"/>
    <w:rsid w:val="006C326F"/>
    <w:rsid w:val="006C3803"/>
    <w:rsid w:val="006C5098"/>
    <w:rsid w:val="006C5275"/>
    <w:rsid w:val="006C5757"/>
    <w:rsid w:val="006D1F7C"/>
    <w:rsid w:val="006D3015"/>
    <w:rsid w:val="006D38EA"/>
    <w:rsid w:val="006D4E4B"/>
    <w:rsid w:val="006D58B0"/>
    <w:rsid w:val="006D5F12"/>
    <w:rsid w:val="006D62D6"/>
    <w:rsid w:val="006D7FC9"/>
    <w:rsid w:val="006E1047"/>
    <w:rsid w:val="006E1800"/>
    <w:rsid w:val="006E2111"/>
    <w:rsid w:val="006E2C76"/>
    <w:rsid w:val="006E377D"/>
    <w:rsid w:val="006E4308"/>
    <w:rsid w:val="006E4E2A"/>
    <w:rsid w:val="006F0F12"/>
    <w:rsid w:val="006F2328"/>
    <w:rsid w:val="006F284B"/>
    <w:rsid w:val="006F50D9"/>
    <w:rsid w:val="006F5CD9"/>
    <w:rsid w:val="007004D8"/>
    <w:rsid w:val="00700643"/>
    <w:rsid w:val="00702463"/>
    <w:rsid w:val="00702642"/>
    <w:rsid w:val="00702D5D"/>
    <w:rsid w:val="007042D2"/>
    <w:rsid w:val="0071048F"/>
    <w:rsid w:val="00711ACC"/>
    <w:rsid w:val="00712E50"/>
    <w:rsid w:val="00713DAB"/>
    <w:rsid w:val="00714D57"/>
    <w:rsid w:val="00714ECB"/>
    <w:rsid w:val="007164AA"/>
    <w:rsid w:val="00716FEC"/>
    <w:rsid w:val="007177C0"/>
    <w:rsid w:val="00717D81"/>
    <w:rsid w:val="0072070E"/>
    <w:rsid w:val="00721E54"/>
    <w:rsid w:val="007228F6"/>
    <w:rsid w:val="00722EB9"/>
    <w:rsid w:val="0072318A"/>
    <w:rsid w:val="00727785"/>
    <w:rsid w:val="00727FB1"/>
    <w:rsid w:val="00730539"/>
    <w:rsid w:val="0073184B"/>
    <w:rsid w:val="00732160"/>
    <w:rsid w:val="007321FE"/>
    <w:rsid w:val="007327B1"/>
    <w:rsid w:val="00734A34"/>
    <w:rsid w:val="0073689D"/>
    <w:rsid w:val="007373D3"/>
    <w:rsid w:val="007442EB"/>
    <w:rsid w:val="00745C98"/>
    <w:rsid w:val="00745D71"/>
    <w:rsid w:val="00752BEF"/>
    <w:rsid w:val="00753F16"/>
    <w:rsid w:val="00753F2B"/>
    <w:rsid w:val="007553CC"/>
    <w:rsid w:val="00755567"/>
    <w:rsid w:val="007556AE"/>
    <w:rsid w:val="00756270"/>
    <w:rsid w:val="007564EC"/>
    <w:rsid w:val="00756639"/>
    <w:rsid w:val="007609CB"/>
    <w:rsid w:val="00761FB9"/>
    <w:rsid w:val="0076451E"/>
    <w:rsid w:val="00764B29"/>
    <w:rsid w:val="00764F06"/>
    <w:rsid w:val="0076621C"/>
    <w:rsid w:val="007662B8"/>
    <w:rsid w:val="00766D22"/>
    <w:rsid w:val="0077121A"/>
    <w:rsid w:val="00773FB2"/>
    <w:rsid w:val="007754E3"/>
    <w:rsid w:val="00776625"/>
    <w:rsid w:val="007777B6"/>
    <w:rsid w:val="00781E0B"/>
    <w:rsid w:val="00782EE5"/>
    <w:rsid w:val="00784516"/>
    <w:rsid w:val="00784980"/>
    <w:rsid w:val="00785126"/>
    <w:rsid w:val="0078720F"/>
    <w:rsid w:val="007875D0"/>
    <w:rsid w:val="00787BFE"/>
    <w:rsid w:val="00791A34"/>
    <w:rsid w:val="00794303"/>
    <w:rsid w:val="00794C3B"/>
    <w:rsid w:val="007950AB"/>
    <w:rsid w:val="007952DC"/>
    <w:rsid w:val="00795AA5"/>
    <w:rsid w:val="007965D7"/>
    <w:rsid w:val="007A178E"/>
    <w:rsid w:val="007A380C"/>
    <w:rsid w:val="007A3978"/>
    <w:rsid w:val="007A405D"/>
    <w:rsid w:val="007A409C"/>
    <w:rsid w:val="007A52C5"/>
    <w:rsid w:val="007A645C"/>
    <w:rsid w:val="007A673F"/>
    <w:rsid w:val="007A73E0"/>
    <w:rsid w:val="007A7A42"/>
    <w:rsid w:val="007B14AE"/>
    <w:rsid w:val="007B1D21"/>
    <w:rsid w:val="007B2023"/>
    <w:rsid w:val="007B24AA"/>
    <w:rsid w:val="007B24D2"/>
    <w:rsid w:val="007B4FA8"/>
    <w:rsid w:val="007B606F"/>
    <w:rsid w:val="007C1000"/>
    <w:rsid w:val="007C3F92"/>
    <w:rsid w:val="007C6788"/>
    <w:rsid w:val="007C7FEE"/>
    <w:rsid w:val="007D111D"/>
    <w:rsid w:val="007D32D8"/>
    <w:rsid w:val="007D462C"/>
    <w:rsid w:val="007D4686"/>
    <w:rsid w:val="007D48C1"/>
    <w:rsid w:val="007D55FD"/>
    <w:rsid w:val="007D5797"/>
    <w:rsid w:val="007D6A31"/>
    <w:rsid w:val="007D7205"/>
    <w:rsid w:val="007E01D2"/>
    <w:rsid w:val="007E0DB2"/>
    <w:rsid w:val="007E10A7"/>
    <w:rsid w:val="007E1270"/>
    <w:rsid w:val="007E1F73"/>
    <w:rsid w:val="007E2F20"/>
    <w:rsid w:val="007E4327"/>
    <w:rsid w:val="007E4921"/>
    <w:rsid w:val="007E4B33"/>
    <w:rsid w:val="007E6FA7"/>
    <w:rsid w:val="007F058A"/>
    <w:rsid w:val="007F1D0C"/>
    <w:rsid w:val="007F2093"/>
    <w:rsid w:val="007F4024"/>
    <w:rsid w:val="007F5839"/>
    <w:rsid w:val="007F7620"/>
    <w:rsid w:val="007F7DD8"/>
    <w:rsid w:val="00800B3A"/>
    <w:rsid w:val="00801674"/>
    <w:rsid w:val="00801953"/>
    <w:rsid w:val="00801F11"/>
    <w:rsid w:val="008033B3"/>
    <w:rsid w:val="0080363D"/>
    <w:rsid w:val="00805935"/>
    <w:rsid w:val="00806D29"/>
    <w:rsid w:val="008102C5"/>
    <w:rsid w:val="008106C9"/>
    <w:rsid w:val="00810D70"/>
    <w:rsid w:val="00810DFA"/>
    <w:rsid w:val="00812407"/>
    <w:rsid w:val="00813ADC"/>
    <w:rsid w:val="00815435"/>
    <w:rsid w:val="00815F52"/>
    <w:rsid w:val="008166B7"/>
    <w:rsid w:val="00816A65"/>
    <w:rsid w:val="008172B1"/>
    <w:rsid w:val="00817AAF"/>
    <w:rsid w:val="00817BD8"/>
    <w:rsid w:val="00817F1C"/>
    <w:rsid w:val="008203B5"/>
    <w:rsid w:val="0082136A"/>
    <w:rsid w:val="00822F15"/>
    <w:rsid w:val="00823949"/>
    <w:rsid w:val="00823989"/>
    <w:rsid w:val="00824850"/>
    <w:rsid w:val="0082490C"/>
    <w:rsid w:val="00824CF3"/>
    <w:rsid w:val="008252A4"/>
    <w:rsid w:val="0082724A"/>
    <w:rsid w:val="0083031C"/>
    <w:rsid w:val="00830C5D"/>
    <w:rsid w:val="008322CF"/>
    <w:rsid w:val="00832574"/>
    <w:rsid w:val="008325CB"/>
    <w:rsid w:val="00832B36"/>
    <w:rsid w:val="00833025"/>
    <w:rsid w:val="008337A1"/>
    <w:rsid w:val="00834757"/>
    <w:rsid w:val="00834E76"/>
    <w:rsid w:val="00835F98"/>
    <w:rsid w:val="00837718"/>
    <w:rsid w:val="008378F7"/>
    <w:rsid w:val="00841958"/>
    <w:rsid w:val="00842BB8"/>
    <w:rsid w:val="0084333D"/>
    <w:rsid w:val="0084723C"/>
    <w:rsid w:val="008512C3"/>
    <w:rsid w:val="0085160A"/>
    <w:rsid w:val="00851B22"/>
    <w:rsid w:val="0085223D"/>
    <w:rsid w:val="008554C7"/>
    <w:rsid w:val="00856B69"/>
    <w:rsid w:val="00857F6F"/>
    <w:rsid w:val="00861C5E"/>
    <w:rsid w:val="0086326D"/>
    <w:rsid w:val="00863AFF"/>
    <w:rsid w:val="008651D8"/>
    <w:rsid w:val="008654EE"/>
    <w:rsid w:val="008671EB"/>
    <w:rsid w:val="00867BEC"/>
    <w:rsid w:val="00870C74"/>
    <w:rsid w:val="008710B3"/>
    <w:rsid w:val="00871A66"/>
    <w:rsid w:val="00872508"/>
    <w:rsid w:val="00875056"/>
    <w:rsid w:val="0087542D"/>
    <w:rsid w:val="00875B91"/>
    <w:rsid w:val="00876217"/>
    <w:rsid w:val="0087771A"/>
    <w:rsid w:val="00877EBB"/>
    <w:rsid w:val="008802D7"/>
    <w:rsid w:val="00880B7E"/>
    <w:rsid w:val="00880B87"/>
    <w:rsid w:val="00881446"/>
    <w:rsid w:val="00881459"/>
    <w:rsid w:val="0088190F"/>
    <w:rsid w:val="008821D7"/>
    <w:rsid w:val="0088284D"/>
    <w:rsid w:val="00883E56"/>
    <w:rsid w:val="00884247"/>
    <w:rsid w:val="00884EB0"/>
    <w:rsid w:val="00886284"/>
    <w:rsid w:val="00886B0B"/>
    <w:rsid w:val="00886BCC"/>
    <w:rsid w:val="00890ADA"/>
    <w:rsid w:val="008945F3"/>
    <w:rsid w:val="008A06AA"/>
    <w:rsid w:val="008A133E"/>
    <w:rsid w:val="008A20D6"/>
    <w:rsid w:val="008A22F9"/>
    <w:rsid w:val="008A353A"/>
    <w:rsid w:val="008A37EE"/>
    <w:rsid w:val="008B037D"/>
    <w:rsid w:val="008B0674"/>
    <w:rsid w:val="008B0E0D"/>
    <w:rsid w:val="008B0F82"/>
    <w:rsid w:val="008B1EFE"/>
    <w:rsid w:val="008B3188"/>
    <w:rsid w:val="008B33EE"/>
    <w:rsid w:val="008B4647"/>
    <w:rsid w:val="008B6118"/>
    <w:rsid w:val="008B7B04"/>
    <w:rsid w:val="008B7EDE"/>
    <w:rsid w:val="008C1222"/>
    <w:rsid w:val="008C1C28"/>
    <w:rsid w:val="008C1F3B"/>
    <w:rsid w:val="008C3142"/>
    <w:rsid w:val="008C405A"/>
    <w:rsid w:val="008C4BB6"/>
    <w:rsid w:val="008C4C42"/>
    <w:rsid w:val="008C530F"/>
    <w:rsid w:val="008C59DF"/>
    <w:rsid w:val="008C7B7B"/>
    <w:rsid w:val="008D1A5C"/>
    <w:rsid w:val="008D1DC2"/>
    <w:rsid w:val="008D2ACF"/>
    <w:rsid w:val="008D365D"/>
    <w:rsid w:val="008D6CBC"/>
    <w:rsid w:val="008D7290"/>
    <w:rsid w:val="008D7A4D"/>
    <w:rsid w:val="008E0266"/>
    <w:rsid w:val="008E0777"/>
    <w:rsid w:val="008E1D9C"/>
    <w:rsid w:val="008E23E3"/>
    <w:rsid w:val="008E3B1F"/>
    <w:rsid w:val="008E4949"/>
    <w:rsid w:val="008E5F63"/>
    <w:rsid w:val="008E608A"/>
    <w:rsid w:val="008E61AF"/>
    <w:rsid w:val="008E6227"/>
    <w:rsid w:val="008E638B"/>
    <w:rsid w:val="008E7CF7"/>
    <w:rsid w:val="008E7DB1"/>
    <w:rsid w:val="008F1145"/>
    <w:rsid w:val="008F1274"/>
    <w:rsid w:val="008F3487"/>
    <w:rsid w:val="008F414A"/>
    <w:rsid w:val="008F47C2"/>
    <w:rsid w:val="008F4907"/>
    <w:rsid w:val="008F599A"/>
    <w:rsid w:val="008F6139"/>
    <w:rsid w:val="008F64D2"/>
    <w:rsid w:val="008F70A7"/>
    <w:rsid w:val="00901162"/>
    <w:rsid w:val="00902B08"/>
    <w:rsid w:val="00902F74"/>
    <w:rsid w:val="009037AD"/>
    <w:rsid w:val="0090412A"/>
    <w:rsid w:val="00904481"/>
    <w:rsid w:val="00904DC1"/>
    <w:rsid w:val="00905C1A"/>
    <w:rsid w:val="00906579"/>
    <w:rsid w:val="00906835"/>
    <w:rsid w:val="00907228"/>
    <w:rsid w:val="00907795"/>
    <w:rsid w:val="00907B72"/>
    <w:rsid w:val="009117F9"/>
    <w:rsid w:val="00913373"/>
    <w:rsid w:val="00913872"/>
    <w:rsid w:val="00913E57"/>
    <w:rsid w:val="00914B29"/>
    <w:rsid w:val="00914B56"/>
    <w:rsid w:val="00914FE6"/>
    <w:rsid w:val="00916041"/>
    <w:rsid w:val="00916357"/>
    <w:rsid w:val="00917401"/>
    <w:rsid w:val="00917E09"/>
    <w:rsid w:val="0092141B"/>
    <w:rsid w:val="00921E60"/>
    <w:rsid w:val="00923B8E"/>
    <w:rsid w:val="00923EAB"/>
    <w:rsid w:val="0092596C"/>
    <w:rsid w:val="00926AB9"/>
    <w:rsid w:val="00927417"/>
    <w:rsid w:val="0092779C"/>
    <w:rsid w:val="009278E3"/>
    <w:rsid w:val="00930191"/>
    <w:rsid w:val="009306CE"/>
    <w:rsid w:val="009313EA"/>
    <w:rsid w:val="00931CF7"/>
    <w:rsid w:val="009333ED"/>
    <w:rsid w:val="009338B5"/>
    <w:rsid w:val="00933A16"/>
    <w:rsid w:val="00933EEB"/>
    <w:rsid w:val="009342C3"/>
    <w:rsid w:val="00935348"/>
    <w:rsid w:val="009356CB"/>
    <w:rsid w:val="00937111"/>
    <w:rsid w:val="00941E22"/>
    <w:rsid w:val="009420E9"/>
    <w:rsid w:val="00944235"/>
    <w:rsid w:val="009445A4"/>
    <w:rsid w:val="00944C4E"/>
    <w:rsid w:val="00944CB5"/>
    <w:rsid w:val="00944D2D"/>
    <w:rsid w:val="00944EB6"/>
    <w:rsid w:val="009453C4"/>
    <w:rsid w:val="00946024"/>
    <w:rsid w:val="009461CB"/>
    <w:rsid w:val="0094673D"/>
    <w:rsid w:val="00946FA0"/>
    <w:rsid w:val="00947391"/>
    <w:rsid w:val="00947DF2"/>
    <w:rsid w:val="00953609"/>
    <w:rsid w:val="00954916"/>
    <w:rsid w:val="0095549B"/>
    <w:rsid w:val="00956358"/>
    <w:rsid w:val="00956ED9"/>
    <w:rsid w:val="00960797"/>
    <w:rsid w:val="00963D70"/>
    <w:rsid w:val="00970534"/>
    <w:rsid w:val="0097076B"/>
    <w:rsid w:val="00971612"/>
    <w:rsid w:val="00972D66"/>
    <w:rsid w:val="00974A8C"/>
    <w:rsid w:val="00975022"/>
    <w:rsid w:val="009806F6"/>
    <w:rsid w:val="009808F4"/>
    <w:rsid w:val="00980CA7"/>
    <w:rsid w:val="009816B2"/>
    <w:rsid w:val="00981BD1"/>
    <w:rsid w:val="00981C65"/>
    <w:rsid w:val="00981CB1"/>
    <w:rsid w:val="00983D41"/>
    <w:rsid w:val="009843CE"/>
    <w:rsid w:val="00987150"/>
    <w:rsid w:val="00987461"/>
    <w:rsid w:val="00991AED"/>
    <w:rsid w:val="00991F35"/>
    <w:rsid w:val="009940E8"/>
    <w:rsid w:val="00994AFD"/>
    <w:rsid w:val="0099538B"/>
    <w:rsid w:val="0099548B"/>
    <w:rsid w:val="00995FDB"/>
    <w:rsid w:val="00996663"/>
    <w:rsid w:val="00996B1F"/>
    <w:rsid w:val="00997CF0"/>
    <w:rsid w:val="009A039B"/>
    <w:rsid w:val="009A10FA"/>
    <w:rsid w:val="009A1E32"/>
    <w:rsid w:val="009A2270"/>
    <w:rsid w:val="009A22F7"/>
    <w:rsid w:val="009A2FCB"/>
    <w:rsid w:val="009A48C1"/>
    <w:rsid w:val="009A6460"/>
    <w:rsid w:val="009A6D9B"/>
    <w:rsid w:val="009B2DF7"/>
    <w:rsid w:val="009B3C67"/>
    <w:rsid w:val="009B4500"/>
    <w:rsid w:val="009B454B"/>
    <w:rsid w:val="009B594F"/>
    <w:rsid w:val="009B6769"/>
    <w:rsid w:val="009B6EAA"/>
    <w:rsid w:val="009B75C7"/>
    <w:rsid w:val="009B7DD3"/>
    <w:rsid w:val="009B7FFC"/>
    <w:rsid w:val="009C01B7"/>
    <w:rsid w:val="009C19D6"/>
    <w:rsid w:val="009C295A"/>
    <w:rsid w:val="009C2F4D"/>
    <w:rsid w:val="009C434D"/>
    <w:rsid w:val="009C477E"/>
    <w:rsid w:val="009C597D"/>
    <w:rsid w:val="009C692D"/>
    <w:rsid w:val="009C75BB"/>
    <w:rsid w:val="009C7E0E"/>
    <w:rsid w:val="009D0028"/>
    <w:rsid w:val="009D2665"/>
    <w:rsid w:val="009D3853"/>
    <w:rsid w:val="009D416E"/>
    <w:rsid w:val="009D4F40"/>
    <w:rsid w:val="009D5708"/>
    <w:rsid w:val="009D5E8D"/>
    <w:rsid w:val="009D63B1"/>
    <w:rsid w:val="009D700B"/>
    <w:rsid w:val="009D7228"/>
    <w:rsid w:val="009E0768"/>
    <w:rsid w:val="009E2014"/>
    <w:rsid w:val="009E24BE"/>
    <w:rsid w:val="009E32CE"/>
    <w:rsid w:val="009E34CC"/>
    <w:rsid w:val="009E422D"/>
    <w:rsid w:val="009E5730"/>
    <w:rsid w:val="009E5AAF"/>
    <w:rsid w:val="009E5FA7"/>
    <w:rsid w:val="009E71A1"/>
    <w:rsid w:val="009E74D7"/>
    <w:rsid w:val="009E7891"/>
    <w:rsid w:val="009E78E6"/>
    <w:rsid w:val="009F199F"/>
    <w:rsid w:val="009F1C25"/>
    <w:rsid w:val="009F2361"/>
    <w:rsid w:val="009F3441"/>
    <w:rsid w:val="009F3830"/>
    <w:rsid w:val="009F409F"/>
    <w:rsid w:val="009F4281"/>
    <w:rsid w:val="009F43B6"/>
    <w:rsid w:val="009F4447"/>
    <w:rsid w:val="009F446A"/>
    <w:rsid w:val="009F495D"/>
    <w:rsid w:val="009F4DA8"/>
    <w:rsid w:val="009F50DE"/>
    <w:rsid w:val="009F5182"/>
    <w:rsid w:val="009F75F9"/>
    <w:rsid w:val="00A00AB4"/>
    <w:rsid w:val="00A01907"/>
    <w:rsid w:val="00A04514"/>
    <w:rsid w:val="00A04EF4"/>
    <w:rsid w:val="00A06F93"/>
    <w:rsid w:val="00A07157"/>
    <w:rsid w:val="00A07501"/>
    <w:rsid w:val="00A07B6C"/>
    <w:rsid w:val="00A108FC"/>
    <w:rsid w:val="00A11E2C"/>
    <w:rsid w:val="00A123A1"/>
    <w:rsid w:val="00A12D01"/>
    <w:rsid w:val="00A138BB"/>
    <w:rsid w:val="00A15D42"/>
    <w:rsid w:val="00A15F82"/>
    <w:rsid w:val="00A1764F"/>
    <w:rsid w:val="00A21875"/>
    <w:rsid w:val="00A21BAF"/>
    <w:rsid w:val="00A27783"/>
    <w:rsid w:val="00A30AF1"/>
    <w:rsid w:val="00A3153E"/>
    <w:rsid w:val="00A318A6"/>
    <w:rsid w:val="00A33F95"/>
    <w:rsid w:val="00A35473"/>
    <w:rsid w:val="00A36A83"/>
    <w:rsid w:val="00A4102E"/>
    <w:rsid w:val="00A466F4"/>
    <w:rsid w:val="00A47B36"/>
    <w:rsid w:val="00A50F8D"/>
    <w:rsid w:val="00A5143F"/>
    <w:rsid w:val="00A521B2"/>
    <w:rsid w:val="00A522D5"/>
    <w:rsid w:val="00A531E9"/>
    <w:rsid w:val="00A53554"/>
    <w:rsid w:val="00A53BD2"/>
    <w:rsid w:val="00A5418F"/>
    <w:rsid w:val="00A54C7E"/>
    <w:rsid w:val="00A553B5"/>
    <w:rsid w:val="00A56DF1"/>
    <w:rsid w:val="00A57BEB"/>
    <w:rsid w:val="00A61A05"/>
    <w:rsid w:val="00A61BFD"/>
    <w:rsid w:val="00A62255"/>
    <w:rsid w:val="00A63F88"/>
    <w:rsid w:val="00A64006"/>
    <w:rsid w:val="00A64E38"/>
    <w:rsid w:val="00A65B08"/>
    <w:rsid w:val="00A65FE0"/>
    <w:rsid w:val="00A719DC"/>
    <w:rsid w:val="00A72A27"/>
    <w:rsid w:val="00A72C83"/>
    <w:rsid w:val="00A737A0"/>
    <w:rsid w:val="00A73C3D"/>
    <w:rsid w:val="00A74645"/>
    <w:rsid w:val="00A74849"/>
    <w:rsid w:val="00A757BA"/>
    <w:rsid w:val="00A758E4"/>
    <w:rsid w:val="00A7748E"/>
    <w:rsid w:val="00A807C2"/>
    <w:rsid w:val="00A80A18"/>
    <w:rsid w:val="00A818BA"/>
    <w:rsid w:val="00A82924"/>
    <w:rsid w:val="00A82C49"/>
    <w:rsid w:val="00A835E5"/>
    <w:rsid w:val="00A84DA7"/>
    <w:rsid w:val="00A8672F"/>
    <w:rsid w:val="00A871BE"/>
    <w:rsid w:val="00A872DC"/>
    <w:rsid w:val="00A87DCE"/>
    <w:rsid w:val="00A904EA"/>
    <w:rsid w:val="00A90BE1"/>
    <w:rsid w:val="00A90CB9"/>
    <w:rsid w:val="00A91125"/>
    <w:rsid w:val="00A91CDB"/>
    <w:rsid w:val="00A95645"/>
    <w:rsid w:val="00A958CF"/>
    <w:rsid w:val="00A9606B"/>
    <w:rsid w:val="00AA1987"/>
    <w:rsid w:val="00AA1A8A"/>
    <w:rsid w:val="00AA4EED"/>
    <w:rsid w:val="00AA4F5F"/>
    <w:rsid w:val="00AA5CDC"/>
    <w:rsid w:val="00AA6208"/>
    <w:rsid w:val="00AB053C"/>
    <w:rsid w:val="00AB087D"/>
    <w:rsid w:val="00AB0B5B"/>
    <w:rsid w:val="00AB0BD9"/>
    <w:rsid w:val="00AB0EED"/>
    <w:rsid w:val="00AB103A"/>
    <w:rsid w:val="00AB1CAF"/>
    <w:rsid w:val="00AB2E72"/>
    <w:rsid w:val="00AB3130"/>
    <w:rsid w:val="00AB38D0"/>
    <w:rsid w:val="00AB5A8C"/>
    <w:rsid w:val="00AB75AB"/>
    <w:rsid w:val="00AB7E71"/>
    <w:rsid w:val="00AC1725"/>
    <w:rsid w:val="00AC1B65"/>
    <w:rsid w:val="00AC1E6E"/>
    <w:rsid w:val="00AC210A"/>
    <w:rsid w:val="00AC27B5"/>
    <w:rsid w:val="00AC285A"/>
    <w:rsid w:val="00AC41E8"/>
    <w:rsid w:val="00AC5180"/>
    <w:rsid w:val="00AC5B23"/>
    <w:rsid w:val="00AD0961"/>
    <w:rsid w:val="00AD0C08"/>
    <w:rsid w:val="00AD3460"/>
    <w:rsid w:val="00AD3823"/>
    <w:rsid w:val="00AD39F2"/>
    <w:rsid w:val="00AD3C6A"/>
    <w:rsid w:val="00AD4483"/>
    <w:rsid w:val="00AD56A5"/>
    <w:rsid w:val="00AD5D30"/>
    <w:rsid w:val="00AD61BF"/>
    <w:rsid w:val="00AD680B"/>
    <w:rsid w:val="00AD70D8"/>
    <w:rsid w:val="00AD7BF9"/>
    <w:rsid w:val="00AE0621"/>
    <w:rsid w:val="00AE0B18"/>
    <w:rsid w:val="00AE1AED"/>
    <w:rsid w:val="00AE25C9"/>
    <w:rsid w:val="00AE25D9"/>
    <w:rsid w:val="00AE3929"/>
    <w:rsid w:val="00AE41E4"/>
    <w:rsid w:val="00AE51D4"/>
    <w:rsid w:val="00AE52B9"/>
    <w:rsid w:val="00AF073F"/>
    <w:rsid w:val="00AF0A17"/>
    <w:rsid w:val="00AF1668"/>
    <w:rsid w:val="00AF174F"/>
    <w:rsid w:val="00AF3ACE"/>
    <w:rsid w:val="00AF458E"/>
    <w:rsid w:val="00AF5FA8"/>
    <w:rsid w:val="00AF7E1C"/>
    <w:rsid w:val="00B00FA1"/>
    <w:rsid w:val="00B014A5"/>
    <w:rsid w:val="00B02623"/>
    <w:rsid w:val="00B044FA"/>
    <w:rsid w:val="00B04872"/>
    <w:rsid w:val="00B05F13"/>
    <w:rsid w:val="00B05FE7"/>
    <w:rsid w:val="00B11631"/>
    <w:rsid w:val="00B13B36"/>
    <w:rsid w:val="00B146B1"/>
    <w:rsid w:val="00B1519A"/>
    <w:rsid w:val="00B15B43"/>
    <w:rsid w:val="00B1651A"/>
    <w:rsid w:val="00B168B8"/>
    <w:rsid w:val="00B171B5"/>
    <w:rsid w:val="00B17800"/>
    <w:rsid w:val="00B215C2"/>
    <w:rsid w:val="00B21B15"/>
    <w:rsid w:val="00B22DFB"/>
    <w:rsid w:val="00B22ED2"/>
    <w:rsid w:val="00B23549"/>
    <w:rsid w:val="00B236EA"/>
    <w:rsid w:val="00B329AF"/>
    <w:rsid w:val="00B33003"/>
    <w:rsid w:val="00B3314E"/>
    <w:rsid w:val="00B33DDE"/>
    <w:rsid w:val="00B34D01"/>
    <w:rsid w:val="00B36364"/>
    <w:rsid w:val="00B37BAC"/>
    <w:rsid w:val="00B42E9E"/>
    <w:rsid w:val="00B44A35"/>
    <w:rsid w:val="00B45B97"/>
    <w:rsid w:val="00B46693"/>
    <w:rsid w:val="00B46D77"/>
    <w:rsid w:val="00B47CDB"/>
    <w:rsid w:val="00B501FD"/>
    <w:rsid w:val="00B5069A"/>
    <w:rsid w:val="00B50D46"/>
    <w:rsid w:val="00B50E1C"/>
    <w:rsid w:val="00B51F39"/>
    <w:rsid w:val="00B53B5B"/>
    <w:rsid w:val="00B53C1F"/>
    <w:rsid w:val="00B54093"/>
    <w:rsid w:val="00B541FE"/>
    <w:rsid w:val="00B54282"/>
    <w:rsid w:val="00B5459D"/>
    <w:rsid w:val="00B5537F"/>
    <w:rsid w:val="00B573EF"/>
    <w:rsid w:val="00B577EF"/>
    <w:rsid w:val="00B602CD"/>
    <w:rsid w:val="00B604DF"/>
    <w:rsid w:val="00B616C6"/>
    <w:rsid w:val="00B61AF3"/>
    <w:rsid w:val="00B62CBB"/>
    <w:rsid w:val="00B62D75"/>
    <w:rsid w:val="00B64059"/>
    <w:rsid w:val="00B65097"/>
    <w:rsid w:val="00B655DC"/>
    <w:rsid w:val="00B66BB9"/>
    <w:rsid w:val="00B6706B"/>
    <w:rsid w:val="00B71EA9"/>
    <w:rsid w:val="00B71ECB"/>
    <w:rsid w:val="00B72386"/>
    <w:rsid w:val="00B72AFF"/>
    <w:rsid w:val="00B731A6"/>
    <w:rsid w:val="00B73425"/>
    <w:rsid w:val="00B73B19"/>
    <w:rsid w:val="00B773E8"/>
    <w:rsid w:val="00B778BE"/>
    <w:rsid w:val="00B8036B"/>
    <w:rsid w:val="00B82B84"/>
    <w:rsid w:val="00B83A6A"/>
    <w:rsid w:val="00B857E5"/>
    <w:rsid w:val="00B86691"/>
    <w:rsid w:val="00B87D1B"/>
    <w:rsid w:val="00B87E78"/>
    <w:rsid w:val="00B9117C"/>
    <w:rsid w:val="00B91C5D"/>
    <w:rsid w:val="00B923B2"/>
    <w:rsid w:val="00B926AE"/>
    <w:rsid w:val="00B93BD8"/>
    <w:rsid w:val="00B9479F"/>
    <w:rsid w:val="00B9484F"/>
    <w:rsid w:val="00B94CEB"/>
    <w:rsid w:val="00B9618D"/>
    <w:rsid w:val="00B9628A"/>
    <w:rsid w:val="00B96FFF"/>
    <w:rsid w:val="00BA221F"/>
    <w:rsid w:val="00BA37C3"/>
    <w:rsid w:val="00BA7EE1"/>
    <w:rsid w:val="00BB06D9"/>
    <w:rsid w:val="00BB1220"/>
    <w:rsid w:val="00BB2761"/>
    <w:rsid w:val="00BB30CB"/>
    <w:rsid w:val="00BB4A0E"/>
    <w:rsid w:val="00BB76CB"/>
    <w:rsid w:val="00BB78F3"/>
    <w:rsid w:val="00BC0BDD"/>
    <w:rsid w:val="00BC41A0"/>
    <w:rsid w:val="00BC464D"/>
    <w:rsid w:val="00BD0CF2"/>
    <w:rsid w:val="00BD0E80"/>
    <w:rsid w:val="00BD127C"/>
    <w:rsid w:val="00BD18A6"/>
    <w:rsid w:val="00BD597A"/>
    <w:rsid w:val="00BD73E3"/>
    <w:rsid w:val="00BE0942"/>
    <w:rsid w:val="00BE3F25"/>
    <w:rsid w:val="00BE6254"/>
    <w:rsid w:val="00BE7D79"/>
    <w:rsid w:val="00BF02E0"/>
    <w:rsid w:val="00BF03B2"/>
    <w:rsid w:val="00BF03F2"/>
    <w:rsid w:val="00BF21B9"/>
    <w:rsid w:val="00BF21C2"/>
    <w:rsid w:val="00BF3DA0"/>
    <w:rsid w:val="00BF57D8"/>
    <w:rsid w:val="00BF7254"/>
    <w:rsid w:val="00C020F6"/>
    <w:rsid w:val="00C026C5"/>
    <w:rsid w:val="00C02AE6"/>
    <w:rsid w:val="00C0348E"/>
    <w:rsid w:val="00C052E8"/>
    <w:rsid w:val="00C07504"/>
    <w:rsid w:val="00C105C8"/>
    <w:rsid w:val="00C1170C"/>
    <w:rsid w:val="00C11E87"/>
    <w:rsid w:val="00C1244E"/>
    <w:rsid w:val="00C125FB"/>
    <w:rsid w:val="00C1281E"/>
    <w:rsid w:val="00C1310D"/>
    <w:rsid w:val="00C13837"/>
    <w:rsid w:val="00C14C3A"/>
    <w:rsid w:val="00C15D2F"/>
    <w:rsid w:val="00C15DA7"/>
    <w:rsid w:val="00C15F02"/>
    <w:rsid w:val="00C16050"/>
    <w:rsid w:val="00C17771"/>
    <w:rsid w:val="00C212DD"/>
    <w:rsid w:val="00C22031"/>
    <w:rsid w:val="00C23119"/>
    <w:rsid w:val="00C23286"/>
    <w:rsid w:val="00C248FA"/>
    <w:rsid w:val="00C252CF"/>
    <w:rsid w:val="00C255CB"/>
    <w:rsid w:val="00C25F77"/>
    <w:rsid w:val="00C26DDA"/>
    <w:rsid w:val="00C27D47"/>
    <w:rsid w:val="00C30FF0"/>
    <w:rsid w:val="00C322A9"/>
    <w:rsid w:val="00C329A8"/>
    <w:rsid w:val="00C32F7A"/>
    <w:rsid w:val="00C35777"/>
    <w:rsid w:val="00C35B28"/>
    <w:rsid w:val="00C42BBF"/>
    <w:rsid w:val="00C432BD"/>
    <w:rsid w:val="00C45155"/>
    <w:rsid w:val="00C46C6C"/>
    <w:rsid w:val="00C50134"/>
    <w:rsid w:val="00C5232F"/>
    <w:rsid w:val="00C52AD7"/>
    <w:rsid w:val="00C53095"/>
    <w:rsid w:val="00C53A96"/>
    <w:rsid w:val="00C53EE7"/>
    <w:rsid w:val="00C541CF"/>
    <w:rsid w:val="00C544B9"/>
    <w:rsid w:val="00C54E57"/>
    <w:rsid w:val="00C55EC5"/>
    <w:rsid w:val="00C561D0"/>
    <w:rsid w:val="00C56318"/>
    <w:rsid w:val="00C616B7"/>
    <w:rsid w:val="00C624B0"/>
    <w:rsid w:val="00C627E5"/>
    <w:rsid w:val="00C62C4D"/>
    <w:rsid w:val="00C63387"/>
    <w:rsid w:val="00C65B23"/>
    <w:rsid w:val="00C65DF9"/>
    <w:rsid w:val="00C65FEA"/>
    <w:rsid w:val="00C66041"/>
    <w:rsid w:val="00C661B2"/>
    <w:rsid w:val="00C705A1"/>
    <w:rsid w:val="00C70CD5"/>
    <w:rsid w:val="00C72B9B"/>
    <w:rsid w:val="00C74C2A"/>
    <w:rsid w:val="00C756E2"/>
    <w:rsid w:val="00C75AC3"/>
    <w:rsid w:val="00C77A49"/>
    <w:rsid w:val="00C801A2"/>
    <w:rsid w:val="00C8142A"/>
    <w:rsid w:val="00C814DE"/>
    <w:rsid w:val="00C815A8"/>
    <w:rsid w:val="00C815E8"/>
    <w:rsid w:val="00C81BBB"/>
    <w:rsid w:val="00C829C3"/>
    <w:rsid w:val="00C85047"/>
    <w:rsid w:val="00C850A0"/>
    <w:rsid w:val="00C86389"/>
    <w:rsid w:val="00C865EE"/>
    <w:rsid w:val="00C868CD"/>
    <w:rsid w:val="00C874F7"/>
    <w:rsid w:val="00C91BD6"/>
    <w:rsid w:val="00C927F9"/>
    <w:rsid w:val="00C939D7"/>
    <w:rsid w:val="00C93A03"/>
    <w:rsid w:val="00C9401E"/>
    <w:rsid w:val="00C94E4A"/>
    <w:rsid w:val="00C9508D"/>
    <w:rsid w:val="00C96365"/>
    <w:rsid w:val="00CA003A"/>
    <w:rsid w:val="00CA0131"/>
    <w:rsid w:val="00CA0951"/>
    <w:rsid w:val="00CA1E8B"/>
    <w:rsid w:val="00CA44DF"/>
    <w:rsid w:val="00CA46AD"/>
    <w:rsid w:val="00CA5C2B"/>
    <w:rsid w:val="00CA5D83"/>
    <w:rsid w:val="00CA6822"/>
    <w:rsid w:val="00CA7C89"/>
    <w:rsid w:val="00CB00F9"/>
    <w:rsid w:val="00CB1DF3"/>
    <w:rsid w:val="00CB2086"/>
    <w:rsid w:val="00CB2B1F"/>
    <w:rsid w:val="00CB35E3"/>
    <w:rsid w:val="00CB510F"/>
    <w:rsid w:val="00CB518B"/>
    <w:rsid w:val="00CB614A"/>
    <w:rsid w:val="00CB6600"/>
    <w:rsid w:val="00CB6F55"/>
    <w:rsid w:val="00CC04F1"/>
    <w:rsid w:val="00CC091B"/>
    <w:rsid w:val="00CC1203"/>
    <w:rsid w:val="00CC1593"/>
    <w:rsid w:val="00CC552F"/>
    <w:rsid w:val="00CC5740"/>
    <w:rsid w:val="00CC6AB8"/>
    <w:rsid w:val="00CD1A8F"/>
    <w:rsid w:val="00CD26C6"/>
    <w:rsid w:val="00CD29B3"/>
    <w:rsid w:val="00CD3CC9"/>
    <w:rsid w:val="00CD3FA8"/>
    <w:rsid w:val="00CD4C7A"/>
    <w:rsid w:val="00CD5DC8"/>
    <w:rsid w:val="00CD6527"/>
    <w:rsid w:val="00CD6C39"/>
    <w:rsid w:val="00CD6E20"/>
    <w:rsid w:val="00CE0901"/>
    <w:rsid w:val="00CE0B9D"/>
    <w:rsid w:val="00CE1A39"/>
    <w:rsid w:val="00CE29FC"/>
    <w:rsid w:val="00CE415E"/>
    <w:rsid w:val="00CE434B"/>
    <w:rsid w:val="00CE5053"/>
    <w:rsid w:val="00CE5515"/>
    <w:rsid w:val="00CE6E3D"/>
    <w:rsid w:val="00CE6FB2"/>
    <w:rsid w:val="00CE73DF"/>
    <w:rsid w:val="00CF04A7"/>
    <w:rsid w:val="00CF0B5F"/>
    <w:rsid w:val="00CF2D56"/>
    <w:rsid w:val="00CF4125"/>
    <w:rsid w:val="00CF44BE"/>
    <w:rsid w:val="00CF5793"/>
    <w:rsid w:val="00CF5A1B"/>
    <w:rsid w:val="00CF5EFA"/>
    <w:rsid w:val="00CF780E"/>
    <w:rsid w:val="00CF7A98"/>
    <w:rsid w:val="00D00682"/>
    <w:rsid w:val="00D02353"/>
    <w:rsid w:val="00D02E1D"/>
    <w:rsid w:val="00D0416B"/>
    <w:rsid w:val="00D05169"/>
    <w:rsid w:val="00D05310"/>
    <w:rsid w:val="00D05D0D"/>
    <w:rsid w:val="00D06B15"/>
    <w:rsid w:val="00D1008B"/>
    <w:rsid w:val="00D110B3"/>
    <w:rsid w:val="00D11176"/>
    <w:rsid w:val="00D113EF"/>
    <w:rsid w:val="00D11C80"/>
    <w:rsid w:val="00D11FDE"/>
    <w:rsid w:val="00D12071"/>
    <w:rsid w:val="00D12AA3"/>
    <w:rsid w:val="00D1308C"/>
    <w:rsid w:val="00D1359E"/>
    <w:rsid w:val="00D15BE5"/>
    <w:rsid w:val="00D15E1A"/>
    <w:rsid w:val="00D176BA"/>
    <w:rsid w:val="00D201E1"/>
    <w:rsid w:val="00D21B78"/>
    <w:rsid w:val="00D236A4"/>
    <w:rsid w:val="00D24E04"/>
    <w:rsid w:val="00D250D2"/>
    <w:rsid w:val="00D26B54"/>
    <w:rsid w:val="00D27161"/>
    <w:rsid w:val="00D27B23"/>
    <w:rsid w:val="00D30565"/>
    <w:rsid w:val="00D31A59"/>
    <w:rsid w:val="00D33849"/>
    <w:rsid w:val="00D3434F"/>
    <w:rsid w:val="00D35FF6"/>
    <w:rsid w:val="00D378BF"/>
    <w:rsid w:val="00D4043C"/>
    <w:rsid w:val="00D42244"/>
    <w:rsid w:val="00D42C96"/>
    <w:rsid w:val="00D42D64"/>
    <w:rsid w:val="00D434F3"/>
    <w:rsid w:val="00D435B0"/>
    <w:rsid w:val="00D4466D"/>
    <w:rsid w:val="00D44696"/>
    <w:rsid w:val="00D44E82"/>
    <w:rsid w:val="00D51697"/>
    <w:rsid w:val="00D5251B"/>
    <w:rsid w:val="00D5340B"/>
    <w:rsid w:val="00D54C55"/>
    <w:rsid w:val="00D55080"/>
    <w:rsid w:val="00D554FE"/>
    <w:rsid w:val="00D57064"/>
    <w:rsid w:val="00D57548"/>
    <w:rsid w:val="00D57DD6"/>
    <w:rsid w:val="00D60793"/>
    <w:rsid w:val="00D62EB2"/>
    <w:rsid w:val="00D63511"/>
    <w:rsid w:val="00D63729"/>
    <w:rsid w:val="00D6514C"/>
    <w:rsid w:val="00D6536A"/>
    <w:rsid w:val="00D67463"/>
    <w:rsid w:val="00D67548"/>
    <w:rsid w:val="00D7147A"/>
    <w:rsid w:val="00D71CAE"/>
    <w:rsid w:val="00D72597"/>
    <w:rsid w:val="00D740DD"/>
    <w:rsid w:val="00D74B81"/>
    <w:rsid w:val="00D761B0"/>
    <w:rsid w:val="00D77666"/>
    <w:rsid w:val="00D806EE"/>
    <w:rsid w:val="00D84076"/>
    <w:rsid w:val="00D85223"/>
    <w:rsid w:val="00D86034"/>
    <w:rsid w:val="00D868ED"/>
    <w:rsid w:val="00D86B02"/>
    <w:rsid w:val="00D86D0A"/>
    <w:rsid w:val="00D87F1E"/>
    <w:rsid w:val="00D91204"/>
    <w:rsid w:val="00D9206B"/>
    <w:rsid w:val="00D94783"/>
    <w:rsid w:val="00D9540D"/>
    <w:rsid w:val="00D95897"/>
    <w:rsid w:val="00D96575"/>
    <w:rsid w:val="00D97648"/>
    <w:rsid w:val="00DA0FD9"/>
    <w:rsid w:val="00DA14DE"/>
    <w:rsid w:val="00DA2C9F"/>
    <w:rsid w:val="00DA366E"/>
    <w:rsid w:val="00DA3EF0"/>
    <w:rsid w:val="00DA4B7C"/>
    <w:rsid w:val="00DA6ADE"/>
    <w:rsid w:val="00DA7730"/>
    <w:rsid w:val="00DB0734"/>
    <w:rsid w:val="00DB0E47"/>
    <w:rsid w:val="00DB38E0"/>
    <w:rsid w:val="00DB4956"/>
    <w:rsid w:val="00DB5333"/>
    <w:rsid w:val="00DB5E92"/>
    <w:rsid w:val="00DB6187"/>
    <w:rsid w:val="00DB6599"/>
    <w:rsid w:val="00DB70F3"/>
    <w:rsid w:val="00DB7E87"/>
    <w:rsid w:val="00DC0709"/>
    <w:rsid w:val="00DC239D"/>
    <w:rsid w:val="00DC34BC"/>
    <w:rsid w:val="00DC516A"/>
    <w:rsid w:val="00DC63C9"/>
    <w:rsid w:val="00DC6A5C"/>
    <w:rsid w:val="00DD0A1A"/>
    <w:rsid w:val="00DD3743"/>
    <w:rsid w:val="00DD4341"/>
    <w:rsid w:val="00DD468C"/>
    <w:rsid w:val="00DD4C9B"/>
    <w:rsid w:val="00DD59CD"/>
    <w:rsid w:val="00DD6F25"/>
    <w:rsid w:val="00DD7CA1"/>
    <w:rsid w:val="00DE0324"/>
    <w:rsid w:val="00DE4149"/>
    <w:rsid w:val="00DE4217"/>
    <w:rsid w:val="00DE4A06"/>
    <w:rsid w:val="00DF0E93"/>
    <w:rsid w:val="00DF27AC"/>
    <w:rsid w:val="00DF2A6B"/>
    <w:rsid w:val="00DF2BB1"/>
    <w:rsid w:val="00DF34E0"/>
    <w:rsid w:val="00DF3887"/>
    <w:rsid w:val="00DF3A74"/>
    <w:rsid w:val="00DF3CFE"/>
    <w:rsid w:val="00DF4186"/>
    <w:rsid w:val="00DF4618"/>
    <w:rsid w:val="00DF4FF3"/>
    <w:rsid w:val="00DF5CE4"/>
    <w:rsid w:val="00DF5E7B"/>
    <w:rsid w:val="00DF6326"/>
    <w:rsid w:val="00DF635C"/>
    <w:rsid w:val="00DF688E"/>
    <w:rsid w:val="00DF7141"/>
    <w:rsid w:val="00DF7562"/>
    <w:rsid w:val="00E00032"/>
    <w:rsid w:val="00E00067"/>
    <w:rsid w:val="00E002FA"/>
    <w:rsid w:val="00E00486"/>
    <w:rsid w:val="00E011C1"/>
    <w:rsid w:val="00E01E53"/>
    <w:rsid w:val="00E02E8D"/>
    <w:rsid w:val="00E0416C"/>
    <w:rsid w:val="00E0483A"/>
    <w:rsid w:val="00E05FB6"/>
    <w:rsid w:val="00E069C6"/>
    <w:rsid w:val="00E07F5B"/>
    <w:rsid w:val="00E10634"/>
    <w:rsid w:val="00E10F2F"/>
    <w:rsid w:val="00E114A5"/>
    <w:rsid w:val="00E14491"/>
    <w:rsid w:val="00E16A52"/>
    <w:rsid w:val="00E173BE"/>
    <w:rsid w:val="00E200BD"/>
    <w:rsid w:val="00E20334"/>
    <w:rsid w:val="00E21920"/>
    <w:rsid w:val="00E2313E"/>
    <w:rsid w:val="00E237BA"/>
    <w:rsid w:val="00E240BD"/>
    <w:rsid w:val="00E2530B"/>
    <w:rsid w:val="00E2719F"/>
    <w:rsid w:val="00E30380"/>
    <w:rsid w:val="00E305CF"/>
    <w:rsid w:val="00E30713"/>
    <w:rsid w:val="00E30755"/>
    <w:rsid w:val="00E30CBC"/>
    <w:rsid w:val="00E318E8"/>
    <w:rsid w:val="00E31EB1"/>
    <w:rsid w:val="00E33524"/>
    <w:rsid w:val="00E337CE"/>
    <w:rsid w:val="00E35ABA"/>
    <w:rsid w:val="00E35AEC"/>
    <w:rsid w:val="00E35CF3"/>
    <w:rsid w:val="00E360C0"/>
    <w:rsid w:val="00E3612D"/>
    <w:rsid w:val="00E372BB"/>
    <w:rsid w:val="00E412FE"/>
    <w:rsid w:val="00E4197F"/>
    <w:rsid w:val="00E42725"/>
    <w:rsid w:val="00E43020"/>
    <w:rsid w:val="00E431D3"/>
    <w:rsid w:val="00E43C83"/>
    <w:rsid w:val="00E444E3"/>
    <w:rsid w:val="00E44CD0"/>
    <w:rsid w:val="00E44EF2"/>
    <w:rsid w:val="00E450B7"/>
    <w:rsid w:val="00E45541"/>
    <w:rsid w:val="00E46667"/>
    <w:rsid w:val="00E47184"/>
    <w:rsid w:val="00E50F91"/>
    <w:rsid w:val="00E5176F"/>
    <w:rsid w:val="00E52D51"/>
    <w:rsid w:val="00E53650"/>
    <w:rsid w:val="00E564B3"/>
    <w:rsid w:val="00E60E60"/>
    <w:rsid w:val="00E61D26"/>
    <w:rsid w:val="00E66B84"/>
    <w:rsid w:val="00E67AB1"/>
    <w:rsid w:val="00E702C5"/>
    <w:rsid w:val="00E70CD6"/>
    <w:rsid w:val="00E70D71"/>
    <w:rsid w:val="00E72D44"/>
    <w:rsid w:val="00E72F9C"/>
    <w:rsid w:val="00E731F1"/>
    <w:rsid w:val="00E742EA"/>
    <w:rsid w:val="00E75E03"/>
    <w:rsid w:val="00E7689B"/>
    <w:rsid w:val="00E80281"/>
    <w:rsid w:val="00E80376"/>
    <w:rsid w:val="00E81354"/>
    <w:rsid w:val="00E81BE6"/>
    <w:rsid w:val="00E82595"/>
    <w:rsid w:val="00E82FD6"/>
    <w:rsid w:val="00E859CC"/>
    <w:rsid w:val="00E86F57"/>
    <w:rsid w:val="00E900A0"/>
    <w:rsid w:val="00E9247B"/>
    <w:rsid w:val="00E92D84"/>
    <w:rsid w:val="00E9316D"/>
    <w:rsid w:val="00E93792"/>
    <w:rsid w:val="00E938A3"/>
    <w:rsid w:val="00E93E6C"/>
    <w:rsid w:val="00E943A4"/>
    <w:rsid w:val="00E95D75"/>
    <w:rsid w:val="00E96138"/>
    <w:rsid w:val="00E96277"/>
    <w:rsid w:val="00E971DF"/>
    <w:rsid w:val="00EA026F"/>
    <w:rsid w:val="00EA2641"/>
    <w:rsid w:val="00EA2E7D"/>
    <w:rsid w:val="00EA4470"/>
    <w:rsid w:val="00EA4652"/>
    <w:rsid w:val="00EA510B"/>
    <w:rsid w:val="00EA6E1C"/>
    <w:rsid w:val="00EA710F"/>
    <w:rsid w:val="00EB05F8"/>
    <w:rsid w:val="00EB370F"/>
    <w:rsid w:val="00EB3EE4"/>
    <w:rsid w:val="00EB3F5C"/>
    <w:rsid w:val="00EB4590"/>
    <w:rsid w:val="00EB5476"/>
    <w:rsid w:val="00EB5EBE"/>
    <w:rsid w:val="00EB6C28"/>
    <w:rsid w:val="00EB6C50"/>
    <w:rsid w:val="00EC0CA8"/>
    <w:rsid w:val="00EC1703"/>
    <w:rsid w:val="00EC1EED"/>
    <w:rsid w:val="00EC3EE0"/>
    <w:rsid w:val="00EC44B0"/>
    <w:rsid w:val="00EC455E"/>
    <w:rsid w:val="00EC491C"/>
    <w:rsid w:val="00EC5572"/>
    <w:rsid w:val="00EC5862"/>
    <w:rsid w:val="00EC66E7"/>
    <w:rsid w:val="00EC6D24"/>
    <w:rsid w:val="00ED1A9D"/>
    <w:rsid w:val="00ED24D1"/>
    <w:rsid w:val="00ED2B57"/>
    <w:rsid w:val="00ED35E0"/>
    <w:rsid w:val="00ED39D4"/>
    <w:rsid w:val="00ED3FCF"/>
    <w:rsid w:val="00ED49AC"/>
    <w:rsid w:val="00ED54EC"/>
    <w:rsid w:val="00EE0790"/>
    <w:rsid w:val="00EE2C0D"/>
    <w:rsid w:val="00EE33C3"/>
    <w:rsid w:val="00EE344E"/>
    <w:rsid w:val="00EE5EB5"/>
    <w:rsid w:val="00EE680A"/>
    <w:rsid w:val="00EE69C1"/>
    <w:rsid w:val="00EF2D14"/>
    <w:rsid w:val="00EF4DB7"/>
    <w:rsid w:val="00EF5B8F"/>
    <w:rsid w:val="00EF6ADC"/>
    <w:rsid w:val="00EF7CB6"/>
    <w:rsid w:val="00F00340"/>
    <w:rsid w:val="00F03C2E"/>
    <w:rsid w:val="00F056DF"/>
    <w:rsid w:val="00F06886"/>
    <w:rsid w:val="00F07C59"/>
    <w:rsid w:val="00F1235E"/>
    <w:rsid w:val="00F13550"/>
    <w:rsid w:val="00F138E3"/>
    <w:rsid w:val="00F13D9E"/>
    <w:rsid w:val="00F14241"/>
    <w:rsid w:val="00F14CC7"/>
    <w:rsid w:val="00F14E37"/>
    <w:rsid w:val="00F16235"/>
    <w:rsid w:val="00F16799"/>
    <w:rsid w:val="00F16B30"/>
    <w:rsid w:val="00F207A7"/>
    <w:rsid w:val="00F2082C"/>
    <w:rsid w:val="00F20998"/>
    <w:rsid w:val="00F22475"/>
    <w:rsid w:val="00F2366A"/>
    <w:rsid w:val="00F2450B"/>
    <w:rsid w:val="00F24A2D"/>
    <w:rsid w:val="00F25F94"/>
    <w:rsid w:val="00F25FE8"/>
    <w:rsid w:val="00F26E2D"/>
    <w:rsid w:val="00F276A7"/>
    <w:rsid w:val="00F30379"/>
    <w:rsid w:val="00F311FE"/>
    <w:rsid w:val="00F33C9E"/>
    <w:rsid w:val="00F365D5"/>
    <w:rsid w:val="00F37034"/>
    <w:rsid w:val="00F40CBC"/>
    <w:rsid w:val="00F420A2"/>
    <w:rsid w:val="00F4308E"/>
    <w:rsid w:val="00F453E2"/>
    <w:rsid w:val="00F4609F"/>
    <w:rsid w:val="00F46410"/>
    <w:rsid w:val="00F50337"/>
    <w:rsid w:val="00F50593"/>
    <w:rsid w:val="00F50752"/>
    <w:rsid w:val="00F5077E"/>
    <w:rsid w:val="00F5174C"/>
    <w:rsid w:val="00F51932"/>
    <w:rsid w:val="00F51A9F"/>
    <w:rsid w:val="00F5318E"/>
    <w:rsid w:val="00F53928"/>
    <w:rsid w:val="00F54AE5"/>
    <w:rsid w:val="00F56778"/>
    <w:rsid w:val="00F567D8"/>
    <w:rsid w:val="00F573C3"/>
    <w:rsid w:val="00F57735"/>
    <w:rsid w:val="00F57A6E"/>
    <w:rsid w:val="00F60B02"/>
    <w:rsid w:val="00F6141D"/>
    <w:rsid w:val="00F616E1"/>
    <w:rsid w:val="00F63BDF"/>
    <w:rsid w:val="00F67132"/>
    <w:rsid w:val="00F70034"/>
    <w:rsid w:val="00F7017E"/>
    <w:rsid w:val="00F727BB"/>
    <w:rsid w:val="00F73A89"/>
    <w:rsid w:val="00F74240"/>
    <w:rsid w:val="00F75C39"/>
    <w:rsid w:val="00F77E30"/>
    <w:rsid w:val="00F81369"/>
    <w:rsid w:val="00F84792"/>
    <w:rsid w:val="00F85050"/>
    <w:rsid w:val="00F85082"/>
    <w:rsid w:val="00F90AEC"/>
    <w:rsid w:val="00F9149C"/>
    <w:rsid w:val="00F91728"/>
    <w:rsid w:val="00F92494"/>
    <w:rsid w:val="00F94076"/>
    <w:rsid w:val="00F94153"/>
    <w:rsid w:val="00FA0FD6"/>
    <w:rsid w:val="00FA1306"/>
    <w:rsid w:val="00FA20EC"/>
    <w:rsid w:val="00FA27E2"/>
    <w:rsid w:val="00FA4EA5"/>
    <w:rsid w:val="00FA52A3"/>
    <w:rsid w:val="00FA54EC"/>
    <w:rsid w:val="00FA5702"/>
    <w:rsid w:val="00FA7FD7"/>
    <w:rsid w:val="00FB3B42"/>
    <w:rsid w:val="00FB429F"/>
    <w:rsid w:val="00FB501C"/>
    <w:rsid w:val="00FB7FBC"/>
    <w:rsid w:val="00FC27A9"/>
    <w:rsid w:val="00FC28FC"/>
    <w:rsid w:val="00FC341A"/>
    <w:rsid w:val="00FC421B"/>
    <w:rsid w:val="00FC47A4"/>
    <w:rsid w:val="00FC4809"/>
    <w:rsid w:val="00FC483B"/>
    <w:rsid w:val="00FC4C7D"/>
    <w:rsid w:val="00FC515A"/>
    <w:rsid w:val="00FC5687"/>
    <w:rsid w:val="00FC7D3D"/>
    <w:rsid w:val="00FD19B4"/>
    <w:rsid w:val="00FD1D0F"/>
    <w:rsid w:val="00FD2D32"/>
    <w:rsid w:val="00FD4849"/>
    <w:rsid w:val="00FD4E77"/>
    <w:rsid w:val="00FD538E"/>
    <w:rsid w:val="00FD5D4A"/>
    <w:rsid w:val="00FD68E6"/>
    <w:rsid w:val="00FD742D"/>
    <w:rsid w:val="00FE0FDE"/>
    <w:rsid w:val="00FE1505"/>
    <w:rsid w:val="00FE294E"/>
    <w:rsid w:val="00FE2EE9"/>
    <w:rsid w:val="00FE3DB7"/>
    <w:rsid w:val="00FE54AD"/>
    <w:rsid w:val="00FE6E38"/>
    <w:rsid w:val="00FE7EF1"/>
    <w:rsid w:val="00FF0773"/>
    <w:rsid w:val="00FF0B61"/>
    <w:rsid w:val="00FF0F5E"/>
    <w:rsid w:val="00FF2D3D"/>
    <w:rsid w:val="00FF5CF9"/>
    <w:rsid w:val="00FF67AD"/>
    <w:rsid w:val="00FF73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E83A3F17-43C3-4062-A48D-925A1A4A4E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B38E0"/>
  </w:style>
  <w:style w:type="paragraph" w:styleId="Heading1">
    <w:name w:val="heading 1"/>
    <w:basedOn w:val="Normal"/>
    <w:next w:val="Normal"/>
    <w:link w:val="Heading1Char"/>
    <w:uiPriority w:val="9"/>
    <w:qFormat/>
    <w:rsid w:val="00D42C9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Heading1"/>
    <w:next w:val="Normal"/>
    <w:link w:val="Heading2Char"/>
    <w:unhideWhenUsed/>
    <w:qFormat/>
    <w:rsid w:val="004C5A53"/>
    <w:pPr>
      <w:numPr>
        <w:ilvl w:val="1"/>
        <w:numId w:val="1"/>
      </w:numPr>
      <w:spacing w:line="360" w:lineRule="auto"/>
      <w:ind w:right="-720"/>
      <w:outlineLvl w:val="1"/>
    </w:pPr>
    <w:rPr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541CF"/>
    <w:pPr>
      <w:keepNext/>
      <w:keepLines/>
      <w:spacing w:before="40" w:after="0"/>
      <w:ind w:left="1080" w:hanging="720"/>
      <w:outlineLvl w:val="2"/>
    </w:pPr>
    <w:rPr>
      <w:rFonts w:asciiTheme="majorHAnsi" w:eastAsiaTheme="majorEastAsia" w:hAnsiTheme="majorHAnsi" w:cstheme="majorBidi"/>
      <w:b/>
      <w:bCs/>
      <w:color w:val="0D0D0D" w:themeColor="text1" w:themeTint="F2"/>
      <w:sz w:val="24"/>
      <w:szCs w:val="24"/>
      <w:u w:val="single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334C0E"/>
    <w:pPr>
      <w:keepNext/>
      <w:keepLines/>
      <w:spacing w:before="40" w:after="0"/>
      <w:ind w:left="72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C53095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9E7891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6368C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4C5A53"/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D42C9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odyText">
    <w:name w:val="Body Text"/>
    <w:basedOn w:val="Normal"/>
    <w:link w:val="BodyTextChar"/>
    <w:unhideWhenUsed/>
    <w:rsid w:val="001018E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BodyTextChar">
    <w:name w:val="Body Text Char"/>
    <w:basedOn w:val="DefaultParagraphFont"/>
    <w:link w:val="BodyText"/>
    <w:rsid w:val="001018ED"/>
    <w:rPr>
      <w:rFonts w:ascii="Times New Roman" w:eastAsia="Times New Roman" w:hAnsi="Times New Roman" w:cs="Times New Roman"/>
      <w:sz w:val="24"/>
      <w:szCs w:val="20"/>
    </w:rPr>
  </w:style>
  <w:style w:type="paragraph" w:customStyle="1" w:styleId="InstructionText">
    <w:name w:val="Instruction Text"/>
    <w:basedOn w:val="Normal"/>
    <w:rsid w:val="00E70CD6"/>
    <w:pPr>
      <w:spacing w:after="0" w:line="240" w:lineRule="atLeast"/>
    </w:pPr>
    <w:rPr>
      <w:rFonts w:ascii="Tahoma" w:eastAsia="Times New Roman" w:hAnsi="Tahoma" w:cs="Times New Roman"/>
      <w:color w:val="000000"/>
      <w:sz w:val="18"/>
      <w:szCs w:val="20"/>
    </w:rPr>
  </w:style>
  <w:style w:type="paragraph" w:customStyle="1" w:styleId="StyleHeading1BottomSinglesolidlineGray-5015ptLin">
    <w:name w:val="Style Heading 1 + Bottom: (Single solid line Gray-50%  1.5 pt Lin..."/>
    <w:basedOn w:val="Heading1"/>
    <w:rsid w:val="005A46EC"/>
    <w:pPr>
      <w:keepLines w:val="0"/>
      <w:pBdr>
        <w:bottom w:val="single" w:sz="12" w:space="1" w:color="808080"/>
      </w:pBdr>
      <w:spacing w:before="240" w:after="60" w:line="240" w:lineRule="auto"/>
    </w:pPr>
    <w:rPr>
      <w:rFonts w:ascii="Arial" w:eastAsia="Times New Roman" w:hAnsi="Arial" w:cs="Times New Roman"/>
      <w:smallCaps/>
      <w:color w:val="AF1E23"/>
      <w:kern w:val="32"/>
      <w:sz w:val="32"/>
      <w:szCs w:val="20"/>
    </w:rPr>
  </w:style>
  <w:style w:type="paragraph" w:customStyle="1" w:styleId="SignatureBlock">
    <w:name w:val="Signature Block"/>
    <w:basedOn w:val="Normal"/>
    <w:rsid w:val="004E0911"/>
    <w:pPr>
      <w:tabs>
        <w:tab w:val="left" w:pos="1440"/>
        <w:tab w:val="left" w:leader="underscore" w:pos="2880"/>
      </w:tabs>
      <w:overflowPunct w:val="0"/>
      <w:autoSpaceDE w:val="0"/>
      <w:autoSpaceDN w:val="0"/>
      <w:adjustRightInd w:val="0"/>
      <w:spacing w:before="60" w:after="60" w:line="240" w:lineRule="auto"/>
    </w:pPr>
    <w:rPr>
      <w:rFonts w:ascii="Arial" w:eastAsia="Times New Roman" w:hAnsi="Arial" w:cs="Times New Roman"/>
      <w:b/>
      <w:sz w:val="20"/>
      <w:szCs w:val="20"/>
      <w:lang w:val="en-C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D53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538E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39"/>
    <w:rsid w:val="0056099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5660A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660AF"/>
  </w:style>
  <w:style w:type="paragraph" w:styleId="Footer">
    <w:name w:val="footer"/>
    <w:basedOn w:val="Normal"/>
    <w:link w:val="FooterChar"/>
    <w:uiPriority w:val="99"/>
    <w:unhideWhenUsed/>
    <w:rsid w:val="005660A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660AF"/>
  </w:style>
  <w:style w:type="character" w:styleId="Hyperlink">
    <w:name w:val="Hyperlink"/>
    <w:basedOn w:val="DefaultParagraphFont"/>
    <w:uiPriority w:val="99"/>
    <w:unhideWhenUsed/>
    <w:rsid w:val="005660AF"/>
    <w:rPr>
      <w:color w:val="548DD4" w:themeColor="text2" w:themeTint="99"/>
      <w:u w:val="single"/>
    </w:rPr>
  </w:style>
  <w:style w:type="paragraph" w:styleId="TOCHeading">
    <w:name w:val="TOC Heading"/>
    <w:basedOn w:val="Heading1"/>
    <w:next w:val="Normal"/>
    <w:uiPriority w:val="39"/>
    <w:unhideWhenUsed/>
    <w:qFormat/>
    <w:rsid w:val="005660AF"/>
    <w:pPr>
      <w:spacing w:before="240" w:line="259" w:lineRule="auto"/>
      <w:outlineLvl w:val="9"/>
    </w:pPr>
    <w:rPr>
      <w:b w:val="0"/>
      <w:bCs w:val="0"/>
      <w:sz w:val="32"/>
      <w:szCs w:val="32"/>
    </w:rPr>
  </w:style>
  <w:style w:type="paragraph" w:styleId="TOC1">
    <w:name w:val="toc 1"/>
    <w:basedOn w:val="Normal"/>
    <w:next w:val="Normal"/>
    <w:autoRedefine/>
    <w:uiPriority w:val="39"/>
    <w:unhideWhenUsed/>
    <w:rsid w:val="005660AF"/>
    <w:pPr>
      <w:spacing w:after="100" w:line="300" w:lineRule="auto"/>
    </w:pPr>
    <w:rPr>
      <w:rFonts w:eastAsiaTheme="minorEastAsia"/>
      <w:sz w:val="17"/>
      <w:szCs w:val="17"/>
      <w:lang w:eastAsia="ja-JP"/>
    </w:rPr>
  </w:style>
  <w:style w:type="paragraph" w:styleId="TOC2">
    <w:name w:val="toc 2"/>
    <w:basedOn w:val="Normal"/>
    <w:next w:val="Normal"/>
    <w:autoRedefine/>
    <w:uiPriority w:val="39"/>
    <w:unhideWhenUsed/>
    <w:rsid w:val="00C252CF"/>
    <w:pPr>
      <w:tabs>
        <w:tab w:val="left" w:pos="880"/>
        <w:tab w:val="right" w:leader="dot" w:pos="9530"/>
      </w:tabs>
      <w:spacing w:after="100" w:line="300" w:lineRule="auto"/>
      <w:ind w:left="170"/>
    </w:pPr>
    <w:rPr>
      <w:rFonts w:eastAsiaTheme="minorEastAsia"/>
      <w:noProof/>
      <w:sz w:val="17"/>
      <w:szCs w:val="17"/>
      <w:lang w:eastAsia="ja-JP"/>
    </w:rPr>
  </w:style>
  <w:style w:type="paragraph" w:styleId="TOC3">
    <w:name w:val="toc 3"/>
    <w:basedOn w:val="Normal"/>
    <w:next w:val="Normal"/>
    <w:autoRedefine/>
    <w:uiPriority w:val="39"/>
    <w:unhideWhenUsed/>
    <w:rsid w:val="00CB2086"/>
    <w:pPr>
      <w:spacing w:after="100" w:line="300" w:lineRule="auto"/>
      <w:ind w:left="340"/>
    </w:pPr>
    <w:rPr>
      <w:rFonts w:eastAsiaTheme="minorEastAsia"/>
      <w:b/>
      <w:bCs/>
      <w:color w:val="FFFFFF" w:themeColor="background1"/>
      <w:sz w:val="16"/>
      <w:szCs w:val="16"/>
      <w:lang w:eastAsia="ja-JP"/>
    </w:rPr>
  </w:style>
  <w:style w:type="paragraph" w:styleId="ListParagraph">
    <w:name w:val="List Paragraph"/>
    <w:basedOn w:val="Normal"/>
    <w:link w:val="ListParagraphChar"/>
    <w:uiPriority w:val="34"/>
    <w:qFormat/>
    <w:rsid w:val="005660AF"/>
    <w:pPr>
      <w:ind w:left="720"/>
      <w:contextualSpacing/>
    </w:pPr>
  </w:style>
  <w:style w:type="paragraph" w:styleId="NoSpacing">
    <w:name w:val="No Spacing"/>
    <w:uiPriority w:val="1"/>
    <w:qFormat/>
    <w:rsid w:val="00293C63"/>
    <w:pPr>
      <w:spacing w:after="0" w:line="240" w:lineRule="auto"/>
    </w:pPr>
    <w:rPr>
      <w:color w:val="1F497D" w:themeColor="text2"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rsid w:val="00C541CF"/>
    <w:rPr>
      <w:rFonts w:asciiTheme="majorHAnsi" w:eastAsiaTheme="majorEastAsia" w:hAnsiTheme="majorHAnsi" w:cstheme="majorBidi"/>
      <w:b/>
      <w:bCs/>
      <w:color w:val="0D0D0D" w:themeColor="text1" w:themeTint="F2"/>
      <w:sz w:val="24"/>
      <w:szCs w:val="24"/>
      <w:u w:val="single"/>
    </w:rPr>
  </w:style>
  <w:style w:type="character" w:customStyle="1" w:styleId="apple-converted-space">
    <w:name w:val="apple-converted-space"/>
    <w:basedOn w:val="DefaultParagraphFont"/>
    <w:rsid w:val="00822F15"/>
  </w:style>
  <w:style w:type="character" w:styleId="FollowedHyperlink">
    <w:name w:val="FollowedHyperlink"/>
    <w:basedOn w:val="DefaultParagraphFont"/>
    <w:uiPriority w:val="99"/>
    <w:semiHidden/>
    <w:unhideWhenUsed/>
    <w:rsid w:val="001752AC"/>
    <w:rPr>
      <w:color w:val="800080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DF461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F461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F461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F461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F4618"/>
    <w:rPr>
      <w:b/>
      <w:bCs/>
      <w:sz w:val="20"/>
      <w:szCs w:val="20"/>
    </w:rPr>
  </w:style>
  <w:style w:type="character" w:customStyle="1" w:styleId="Heading4Char">
    <w:name w:val="Heading 4 Char"/>
    <w:basedOn w:val="DefaultParagraphFont"/>
    <w:link w:val="Heading4"/>
    <w:uiPriority w:val="9"/>
    <w:rsid w:val="00334C0E"/>
    <w:rPr>
      <w:rFonts w:asciiTheme="majorHAnsi" w:eastAsiaTheme="majorEastAsia" w:hAnsiTheme="majorHAnsi" w:cstheme="majorBidi"/>
      <w:i/>
      <w:iCs/>
      <w:color w:val="365F91" w:themeColor="accent1" w:themeShade="BF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C53095"/>
    <w:rPr>
      <w:rFonts w:asciiTheme="majorHAnsi" w:eastAsiaTheme="majorEastAsia" w:hAnsiTheme="majorHAnsi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sid w:val="009E7891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ListParagraphChar">
    <w:name w:val="List Paragraph Char"/>
    <w:basedOn w:val="DefaultParagraphFont"/>
    <w:link w:val="ListParagraph"/>
    <w:locked/>
    <w:rsid w:val="00AE1AED"/>
  </w:style>
  <w:style w:type="character" w:customStyle="1" w:styleId="Heading7Char">
    <w:name w:val="Heading 7 Char"/>
    <w:basedOn w:val="DefaultParagraphFont"/>
    <w:link w:val="Heading7"/>
    <w:uiPriority w:val="9"/>
    <w:rsid w:val="006368CD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OC4">
    <w:name w:val="toc 4"/>
    <w:basedOn w:val="Normal"/>
    <w:next w:val="Normal"/>
    <w:autoRedefine/>
    <w:uiPriority w:val="39"/>
    <w:unhideWhenUsed/>
    <w:rsid w:val="00A33F95"/>
    <w:pPr>
      <w:tabs>
        <w:tab w:val="left" w:pos="1760"/>
        <w:tab w:val="right" w:leader="dot" w:pos="9530"/>
      </w:tabs>
      <w:spacing w:after="100"/>
      <w:ind w:left="660"/>
    </w:pPr>
    <w:rPr>
      <w:b/>
      <w:bCs/>
      <w:noProof/>
      <w:sz w:val="16"/>
      <w:szCs w:val="16"/>
    </w:rPr>
  </w:style>
  <w:style w:type="paragraph" w:styleId="NormalWeb">
    <w:name w:val="Normal (Web)"/>
    <w:basedOn w:val="Normal"/>
    <w:uiPriority w:val="99"/>
    <w:unhideWhenUsed/>
    <w:rsid w:val="001B3D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OC5">
    <w:name w:val="toc 5"/>
    <w:basedOn w:val="Normal"/>
    <w:next w:val="Normal"/>
    <w:autoRedefine/>
    <w:uiPriority w:val="39"/>
    <w:unhideWhenUsed/>
    <w:rsid w:val="001D37C1"/>
    <w:pPr>
      <w:spacing w:after="100" w:line="259" w:lineRule="auto"/>
      <w:ind w:left="880"/>
    </w:pPr>
    <w:rPr>
      <w:rFonts w:eastAsiaTheme="minorEastAsia"/>
    </w:rPr>
  </w:style>
  <w:style w:type="paragraph" w:styleId="TOC6">
    <w:name w:val="toc 6"/>
    <w:basedOn w:val="Normal"/>
    <w:next w:val="Normal"/>
    <w:autoRedefine/>
    <w:uiPriority w:val="39"/>
    <w:unhideWhenUsed/>
    <w:rsid w:val="001D37C1"/>
    <w:pPr>
      <w:spacing w:after="100" w:line="259" w:lineRule="auto"/>
      <w:ind w:left="1100"/>
    </w:pPr>
    <w:rPr>
      <w:rFonts w:eastAsiaTheme="minorEastAsia"/>
    </w:rPr>
  </w:style>
  <w:style w:type="paragraph" w:styleId="TOC7">
    <w:name w:val="toc 7"/>
    <w:basedOn w:val="Normal"/>
    <w:next w:val="Normal"/>
    <w:autoRedefine/>
    <w:uiPriority w:val="39"/>
    <w:unhideWhenUsed/>
    <w:rsid w:val="001D37C1"/>
    <w:pPr>
      <w:spacing w:after="100" w:line="259" w:lineRule="auto"/>
      <w:ind w:left="1320"/>
    </w:pPr>
    <w:rPr>
      <w:rFonts w:eastAsiaTheme="minorEastAsia"/>
    </w:rPr>
  </w:style>
  <w:style w:type="paragraph" w:styleId="TOC8">
    <w:name w:val="toc 8"/>
    <w:basedOn w:val="Normal"/>
    <w:next w:val="Normal"/>
    <w:autoRedefine/>
    <w:uiPriority w:val="39"/>
    <w:unhideWhenUsed/>
    <w:rsid w:val="001D37C1"/>
    <w:pPr>
      <w:spacing w:after="100" w:line="259" w:lineRule="auto"/>
      <w:ind w:left="1540"/>
    </w:pPr>
    <w:rPr>
      <w:rFonts w:eastAsiaTheme="minorEastAsia"/>
    </w:rPr>
  </w:style>
  <w:style w:type="paragraph" w:styleId="TOC9">
    <w:name w:val="toc 9"/>
    <w:basedOn w:val="Normal"/>
    <w:next w:val="Normal"/>
    <w:autoRedefine/>
    <w:uiPriority w:val="39"/>
    <w:unhideWhenUsed/>
    <w:rsid w:val="001D37C1"/>
    <w:pPr>
      <w:spacing w:after="100" w:line="259" w:lineRule="auto"/>
      <w:ind w:left="1760"/>
    </w:pPr>
    <w:rPr>
      <w:rFonts w:eastAsiaTheme="minorEastAsia"/>
    </w:rPr>
  </w:style>
  <w:style w:type="paragraph" w:styleId="Caption">
    <w:name w:val="caption"/>
    <w:basedOn w:val="Normal"/>
    <w:next w:val="Normal"/>
    <w:uiPriority w:val="35"/>
    <w:unhideWhenUsed/>
    <w:qFormat/>
    <w:rsid w:val="000E1896"/>
    <w:pPr>
      <w:spacing w:line="240" w:lineRule="auto"/>
    </w:pPr>
    <w:rPr>
      <w:i/>
      <w:iCs/>
      <w:color w:val="1F497D" w:themeColor="text2"/>
      <w:sz w:val="18"/>
      <w:szCs w:val="18"/>
    </w:rPr>
  </w:style>
  <w:style w:type="paragraph" w:styleId="TableofFigures">
    <w:name w:val="table of figures"/>
    <w:basedOn w:val="Normal"/>
    <w:next w:val="Normal"/>
    <w:uiPriority w:val="99"/>
    <w:unhideWhenUsed/>
    <w:rsid w:val="00277E69"/>
    <w:pPr>
      <w:spacing w:after="0"/>
    </w:pPr>
  </w:style>
  <w:style w:type="character" w:styleId="PlaceholderText">
    <w:name w:val="Placeholder Text"/>
    <w:basedOn w:val="DefaultParagraphFont"/>
    <w:uiPriority w:val="99"/>
    <w:semiHidden/>
    <w:rsid w:val="00524D65"/>
    <w:rPr>
      <w:color w:val="808080"/>
    </w:rPr>
  </w:style>
  <w:style w:type="character" w:styleId="IntenseReference">
    <w:name w:val="Intense Reference"/>
    <w:basedOn w:val="DefaultParagraphFont"/>
    <w:uiPriority w:val="32"/>
    <w:qFormat/>
    <w:rsid w:val="00C850A0"/>
    <w:rPr>
      <w:b/>
      <w:bCs/>
      <w:smallCaps/>
      <w:color w:val="4F81BD" w:themeColor="accent1"/>
      <w:spacing w:val="5"/>
    </w:rPr>
  </w:style>
  <w:style w:type="character" w:styleId="SubtleEmphasis">
    <w:name w:val="Subtle Emphasis"/>
    <w:basedOn w:val="DefaultParagraphFont"/>
    <w:uiPriority w:val="19"/>
    <w:qFormat/>
    <w:rsid w:val="00584DF3"/>
    <w:rPr>
      <w:i/>
      <w:iCs/>
      <w:color w:val="404040" w:themeColor="text1" w:themeTint="BF"/>
    </w:rPr>
  </w:style>
  <w:style w:type="paragraph" w:customStyle="1" w:styleId="VLTitle1">
    <w:name w:val="VL Title 1"/>
    <w:basedOn w:val="Heading1"/>
    <w:qFormat/>
    <w:rsid w:val="00716FEC"/>
    <w:pPr>
      <w:spacing w:before="240" w:line="259" w:lineRule="auto"/>
    </w:pPr>
    <w:rPr>
      <w:rFonts w:asciiTheme="minorHAnsi" w:hAnsiTheme="minorHAnsi" w:cstheme="minorHAnsi"/>
      <w:color w:val="C00000"/>
      <w:sz w:val="40"/>
      <w:szCs w:val="40"/>
    </w:rPr>
  </w:style>
  <w:style w:type="paragraph" w:customStyle="1" w:styleId="VLSubtitle1">
    <w:name w:val="VL Subtitle 1"/>
    <w:basedOn w:val="Heading2"/>
    <w:autoRedefine/>
    <w:qFormat/>
    <w:rsid w:val="00453156"/>
    <w:pPr>
      <w:numPr>
        <w:numId w:val="22"/>
      </w:numPr>
    </w:pPr>
    <w:rPr>
      <w:rFonts w:asciiTheme="minorHAnsi" w:hAnsiTheme="minorHAnsi" w:cstheme="minorHAnsi"/>
      <w:color w:val="DE0808"/>
      <w:sz w:val="32"/>
      <w:szCs w:val="32"/>
      <w:lang w:eastAsia="ja-JP"/>
    </w:rPr>
  </w:style>
  <w:style w:type="paragraph" w:customStyle="1" w:styleId="VLSubject">
    <w:name w:val="VL Subject"/>
    <w:basedOn w:val="Heading3"/>
    <w:autoRedefine/>
    <w:qFormat/>
    <w:rsid w:val="00562076"/>
    <w:pPr>
      <w:numPr>
        <w:ilvl w:val="2"/>
        <w:numId w:val="22"/>
      </w:numPr>
    </w:pPr>
    <w:rPr>
      <w:rFonts w:asciiTheme="minorHAnsi" w:hAnsiTheme="minorHAnsi" w:cstheme="minorHAnsi"/>
      <w:color w:val="365F91" w:themeColor="accent1" w:themeShade="BF"/>
      <w:sz w:val="28"/>
      <w:szCs w:val="28"/>
      <w:u w:val="none"/>
    </w:rPr>
  </w:style>
  <w:style w:type="paragraph" w:customStyle="1" w:styleId="VLSubject3">
    <w:name w:val="VL Subject 3"/>
    <w:basedOn w:val="Heading5"/>
    <w:autoRedefine/>
    <w:qFormat/>
    <w:rsid w:val="00562076"/>
    <w:pPr>
      <w:numPr>
        <w:ilvl w:val="4"/>
        <w:numId w:val="21"/>
      </w:numPr>
    </w:pPr>
    <w:rPr>
      <w:rFonts w:asciiTheme="minorHAnsi" w:hAnsiTheme="minorHAnsi" w:cstheme="minorHAnsi"/>
      <w:sz w:val="24"/>
      <w:szCs w:val="24"/>
    </w:rPr>
  </w:style>
  <w:style w:type="paragraph" w:customStyle="1" w:styleId="Reference">
    <w:name w:val="Reference"/>
    <w:basedOn w:val="Normal"/>
    <w:autoRedefine/>
    <w:qFormat/>
    <w:rsid w:val="00716FEC"/>
    <w:rPr>
      <w:color w:val="C00000"/>
    </w:rPr>
  </w:style>
  <w:style w:type="paragraph" w:customStyle="1" w:styleId="VLReference">
    <w:name w:val="VL Reference"/>
    <w:basedOn w:val="Reference"/>
    <w:autoRedefine/>
    <w:qFormat/>
    <w:rsid w:val="00716FEC"/>
  </w:style>
  <w:style w:type="paragraph" w:customStyle="1" w:styleId="VLHeader1">
    <w:name w:val="VL Header 1"/>
    <w:basedOn w:val="Heading1"/>
    <w:autoRedefine/>
    <w:qFormat/>
    <w:rsid w:val="00716FEC"/>
    <w:pPr>
      <w:spacing w:before="0" w:line="259" w:lineRule="auto"/>
    </w:pPr>
    <w:rPr>
      <w:color w:val="C00000"/>
    </w:rPr>
  </w:style>
  <w:style w:type="table" w:customStyle="1" w:styleId="VLTable1">
    <w:name w:val="VL Table 1"/>
    <w:basedOn w:val="TableNormal"/>
    <w:uiPriority w:val="99"/>
    <w:rsid w:val="00716FEC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VLSubject2">
    <w:name w:val="VL Subject 2"/>
    <w:basedOn w:val="Heading4"/>
    <w:autoRedefine/>
    <w:qFormat/>
    <w:rsid w:val="00ED3FCF"/>
    <w:pPr>
      <w:numPr>
        <w:numId w:val="22"/>
      </w:numPr>
    </w:pPr>
    <w:rPr>
      <w:rFonts w:asciiTheme="minorHAnsi" w:hAnsiTheme="minorHAnsi" w:cstheme="minorHAnsi"/>
      <w:b/>
      <w:i w:val="0"/>
      <w:sz w:val="24"/>
      <w:u w:val="none"/>
    </w:rPr>
  </w:style>
  <w:style w:type="paragraph" w:customStyle="1" w:styleId="DecimalAligned">
    <w:name w:val="Decimal Aligned"/>
    <w:basedOn w:val="Normal"/>
    <w:uiPriority w:val="40"/>
    <w:qFormat/>
    <w:rsid w:val="00562076"/>
    <w:pPr>
      <w:tabs>
        <w:tab w:val="decimal" w:pos="360"/>
      </w:tabs>
    </w:pPr>
    <w:rPr>
      <w:rFonts w:ascii="Calibri" w:eastAsia="Times New Roman" w:hAnsi="Calibri" w:cs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560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2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02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8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56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4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67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25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36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690033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6244959">
              <w:marLeft w:val="75"/>
              <w:marRight w:val="0"/>
              <w:marTop w:val="0"/>
              <w:marBottom w:val="0"/>
              <w:divBdr>
                <w:top w:val="single" w:sz="6" w:space="8" w:color="F9CDCD"/>
                <w:left w:val="single" w:sz="6" w:space="8" w:color="F9CDCD"/>
                <w:bottom w:val="single" w:sz="6" w:space="8" w:color="F9CDCD"/>
                <w:right w:val="single" w:sz="6" w:space="8" w:color="F9CDCD"/>
              </w:divBdr>
            </w:div>
          </w:divsChild>
        </w:div>
      </w:divsChild>
    </w:div>
    <w:div w:id="57980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6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2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4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25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400795">
          <w:marLeft w:val="288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169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00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20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02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1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23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1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6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12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2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25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44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00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8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86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908576">
          <w:marLeft w:val="288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822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8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09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45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70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37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3708177">
          <w:marLeft w:val="446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263016">
          <w:marLeft w:val="446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551691">
          <w:marLeft w:val="446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509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31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67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05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16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image" Target="media/image6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sers\blabib\Documents\Custom%20Office%20Templates\VL_%5bProject%20Name%5d_Feature%20List_%5bVersion%20Number%5d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9F73AE9727AF440B8906BCFF8659EF1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8B5E840-E053-4268-A7F8-FB1FC6EAD6AC}"/>
      </w:docPartPr>
      <w:docPartBody>
        <w:p w:rsidR="001274FB" w:rsidRDefault="00326180">
          <w:pPr>
            <w:pStyle w:val="9F73AE9727AF440B8906BCFF8659EF14"/>
          </w:pPr>
          <w:r w:rsidRPr="00AB6C85">
            <w:rPr>
              <w:rStyle w:val="PlaceholderText"/>
            </w:rPr>
            <w:t>[Title]</w:t>
          </w:r>
        </w:p>
      </w:docPartBody>
    </w:docPart>
    <w:docPart>
      <w:docPartPr>
        <w:name w:val="F956D25534D640B1BC1B2603D25170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766E63E-612B-4303-B107-B2686857B8E4}"/>
      </w:docPartPr>
      <w:docPartBody>
        <w:p w:rsidR="001274FB" w:rsidRDefault="00326180">
          <w:pPr>
            <w:pStyle w:val="F956D25534D640B1BC1B2603D2517016"/>
          </w:pPr>
          <w:r w:rsidRPr="00AB6C85">
            <w:rPr>
              <w:rStyle w:val="PlaceholderText"/>
            </w:rPr>
            <w:t>[Subject]</w:t>
          </w:r>
        </w:p>
      </w:docPartBody>
    </w:docPart>
    <w:docPart>
      <w:docPartPr>
        <w:name w:val="3110E219DF2E43B88D7BA139B64C33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ACA891-A3B2-4047-91AA-401890C00E6D}"/>
      </w:docPartPr>
      <w:docPartBody>
        <w:p w:rsidR="001274FB" w:rsidRDefault="00326180">
          <w:pPr>
            <w:pStyle w:val="3110E219DF2E43B88D7BA139B64C338C"/>
          </w:pPr>
          <w:r w:rsidRPr="00AB6C85">
            <w:rPr>
              <w:rStyle w:val="PlaceholderText"/>
            </w:rPr>
            <w:t>[Title]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6180"/>
    <w:rsid w:val="001274FB"/>
    <w:rsid w:val="00326180"/>
    <w:rsid w:val="0042403F"/>
    <w:rsid w:val="008B3F24"/>
    <w:rsid w:val="009411F5"/>
    <w:rsid w:val="00E621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9F73AE9727AF440B8906BCFF8659EF14">
    <w:name w:val="9F73AE9727AF440B8906BCFF8659EF14"/>
  </w:style>
  <w:style w:type="paragraph" w:customStyle="1" w:styleId="F956D25534D640B1BC1B2603D2517016">
    <w:name w:val="F956D25534D640B1BC1B2603D2517016"/>
  </w:style>
  <w:style w:type="paragraph" w:customStyle="1" w:styleId="3110E219DF2E43B88D7BA139B64C338C">
    <w:name w:val="3110E219DF2E43B88D7BA139B64C338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0E2C13-CD85-442A-8B88-DC4D09EE57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VL_[Project Name]_Feature List_[Version Number]</Template>
  <TotalTime>554</TotalTime>
  <Pages>9</Pages>
  <Words>929</Words>
  <Characters>5298</Characters>
  <Application>Microsoft Office Word</Application>
  <DocSecurity>0</DocSecurity>
  <Lines>44</Lines>
  <Paragraphs>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12</vt:i4>
      </vt:variant>
    </vt:vector>
  </HeadingPairs>
  <TitlesOfParts>
    <vt:vector size="13" baseType="lpstr">
      <vt:lpstr>Technical Proposal</vt:lpstr>
      <vt:lpstr>Revision History</vt:lpstr>
      <vt:lpstr>Document Overview </vt:lpstr>
      <vt:lpstr>Project Purpose and Scope</vt:lpstr>
      <vt:lpstr>Memory Games Ideas</vt:lpstr>
      <vt:lpstr>    Business Requirements</vt:lpstr>
      <vt:lpstr>        Secrets Closet Game	</vt:lpstr>
      <vt:lpstr>        Hidden Objects Game</vt:lpstr>
      <vt:lpstr>        Memory Matching Game</vt:lpstr>
      <vt:lpstr>    Features List</vt:lpstr>
      <vt:lpstr>Sign Off</vt:lpstr>
      <vt:lpstr/>
      <vt:lpstr/>
    </vt:vector>
  </TitlesOfParts>
  <Company/>
  <LinksUpToDate>false</LinksUpToDate>
  <CharactersWithSpaces>6215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Technical Proposal</dc:title>
  <dc:subject>Azadea – Memory Game</dc:subject>
  <dc:creator>Bassem Labib</dc:creator>
  <cp:lastModifiedBy>Bassem Labib</cp:lastModifiedBy>
  <cp:revision>39</cp:revision>
  <cp:lastPrinted>2017-07-03T11:30:00Z</cp:lastPrinted>
  <dcterms:created xsi:type="dcterms:W3CDTF">2017-09-10T13:23:00Z</dcterms:created>
  <dcterms:modified xsi:type="dcterms:W3CDTF">2017-09-11T16:24:00Z</dcterms:modified>
</cp:coreProperties>
</file>