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386323048"/>
        <w:docPartObj>
          <w:docPartGallery w:val="Cover Pages"/>
          <w:docPartUnique/>
        </w:docPartObj>
      </w:sdtPr>
      <w:sdtContent>
        <w:p w:rsidR="00EA6C75" w:rsidRPr="002E3D00" w:rsidRDefault="00AD0221">
          <w:r w:rsidRPr="002E3D00">
            <w:rPr>
              <w:noProof/>
              <w:lang w:eastAsia="en-US"/>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03770" cy="1216025"/>
                    <wp:effectExtent l="5715" t="3810" r="5715" b="0"/>
                    <wp:wrapNone/>
                    <wp:docPr id="3"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3770" cy="1216025"/>
                              <a:chOff x="0" y="0"/>
                              <a:chExt cx="73152" cy="12161"/>
                            </a:xfrm>
                          </wpg:grpSpPr>
                          <wps:wsp>
                            <wps:cNvPr id="6" name="Rectangle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9050" cap="rnd">
                                    <a:solidFill>
                                      <a:srgbClr val="000000"/>
                                    </a:solidFill>
                                    <a:round/>
                                    <a:headEnd/>
                                    <a:tailEnd/>
                                  </a14:hiddenLine>
                                </a:ext>
                              </a:extLst>
                            </wps:spPr>
                            <wps:bodyPr rot="0" vert="horz" wrap="square" lIns="91440" tIns="45720" rIns="91440" bIns="45720" anchor="ctr" anchorCtr="0" upright="1">
                              <a:noAutofit/>
                            </wps:bodyPr>
                          </wps:wsp>
                          <wps:wsp>
                            <wps:cNvPr id="7" name="Rectangle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9050" cap="rnd">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94100</wp14:pctWidth>
                    </wp14:sizeRelH>
                    <wp14:sizeRelV relativeFrom="page">
                      <wp14:pctHeight>12100</wp14:pctHeight>
                    </wp14:sizeRelV>
                  </wp:anchor>
                </w:drawing>
              </mc:Choice>
              <mc:Fallback>
                <w:pict>
                  <v:group w14:anchorId="4E5618E2" id="Group 149" o:spid="_x0000_s1026" style="position:absolute;margin-left:0;margin-top:0;width:575.1pt;height:95.75pt;z-index:251662336;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jsycIA&#10;AADaAAAADwAAAGRycy9kb3ducmV2LnhtbESPQYvCMBSE7wv+h/AEb2tqQdFqFBEUhfWg9eLt0Tzb&#10;YvNSm2jrv98IC3scZr4ZZrHqTCVe1LjSsoLRMAJBnFldcq7gkm6/pyCcR9ZYWSYFb3KwWva+Fpho&#10;2/KJXmefi1DCLkEFhfd1IqXLCjLohrYmDt7NNgZ9kE0udYNtKDeVjKNoIg2WHBYKrGlTUHY/P42C&#10;yVXG8XN8SNNW/jz2+WX2Xu+OSg363XoOwlPn/8N/9F4HDj5Xwg2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OzJwgAAANoAAAAPAAAAAAAAAAAAAAAAAJgCAABkcnMvZG93&#10;bnJldi54bWxQSwUGAAAAAAQABAD1AAAAhwMAAAAA&#10;" path="m,l7312660,r,1129665l3619500,733425,,1091565,,xe" fillcolor="#b01513 [3204]" stroked="f" strokeweight="1.5pt">
                      <v:stroke endcap="round"/>
                      <v:path arrowok="t" o:connecttype="custom" o:connectlocs="0,0;73177,0;73177,11310;36220,7343;0,1092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X0MIA&#10;AADaAAAADwAAAGRycy9kb3ducmV2LnhtbESPQWvCQBSE74L/YXmCF6kbpdQSXSWKgh5rPXh8Zl+T&#10;0OzbkF3N6q/vCkKPw8x8wyxWwdTiRq2rLCuYjBMQxLnVFRcKTt+7t08QziNrrC2Tgjs5WC37vQWm&#10;2nb8RbejL0SEsEtRQel9k0rp8pIMurFtiKP3Y1uDPsq2kLrFLsJNLadJ8iENVhwXSmxoU1L+e7ya&#10;SBk91rMQ/LbDLD8cHtX7JQtnpYaDkM1BeAr+P/xq77WCGTyvxBs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hfQwgAAANoAAAAPAAAAAAAAAAAAAAAAAJgCAABkcnMvZG93&#10;bnJldi54bWxQSwUGAAAAAAQABAD1AAAAhwMAAAAA&#10;" stroked="f" strokeweight="1.5pt">
                      <v:fill r:id="rId11" o:title="" recolor="t" rotate="t" type="frame"/>
                      <v:stroke endcap="round"/>
                    </v:rect>
                    <w10:wrap anchorx="page" anchory="page"/>
                  </v:group>
                </w:pict>
              </mc:Fallback>
            </mc:AlternateContent>
          </w:r>
          <w:r w:rsidRPr="002E3D00">
            <w:rPr>
              <w:noProof/>
              <w:lang w:eastAsia="en-US"/>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1390" cy="923925"/>
                    <wp:effectExtent l="0" t="0" r="0" b="8255"/>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1390"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486267" w:rsidRDefault="00486267" w:rsidP="00EA6C75">
                                    <w:pPr>
                                      <w:pStyle w:val="NoSpacing"/>
                                      <w:jc w:val="right"/>
                                      <w:rPr>
                                        <w:color w:val="595959" w:themeColor="text1" w:themeTint="A6"/>
                                        <w:sz w:val="28"/>
                                        <w:szCs w:val="28"/>
                                      </w:rPr>
                                    </w:pPr>
                                    <w:r>
                                      <w:rPr>
                                        <w:color w:val="595959" w:themeColor="text1" w:themeTint="A6"/>
                                        <w:sz w:val="28"/>
                                        <w:szCs w:val="28"/>
                                      </w:rPr>
                                      <w:t>Victory Link</w:t>
                                    </w:r>
                                  </w:p>
                                </w:sdtContent>
                              </w:sdt>
                              <w:p w:rsidR="00486267" w:rsidRDefault="00486267" w:rsidP="00EA6C75">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info@victorylink.com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575.7pt;height:72.75pt;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" filled="f" stroked="f" strokeweight=".5pt">
                    <v:path arrowok="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486267" w:rsidRDefault="00486267" w:rsidP="00EA6C75">
                              <w:pPr>
                                <w:pStyle w:val="NoSpacing"/>
                                <w:jc w:val="right"/>
                                <w:rPr>
                                  <w:color w:val="595959" w:themeColor="text1" w:themeTint="A6"/>
                                  <w:sz w:val="28"/>
                                  <w:szCs w:val="28"/>
                                </w:rPr>
                              </w:pPr>
                              <w:r>
                                <w:rPr>
                                  <w:color w:val="595959" w:themeColor="text1" w:themeTint="A6"/>
                                  <w:sz w:val="28"/>
                                  <w:szCs w:val="28"/>
                                </w:rPr>
                                <w:t>Victory Link</w:t>
                              </w:r>
                            </w:p>
                          </w:sdtContent>
                        </w:sdt>
                        <w:p w:rsidR="00486267" w:rsidRDefault="00486267" w:rsidP="00EA6C75">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info@victorylink.com</w:t>
                              </w:r>
                            </w:sdtContent>
                          </w:sdt>
                        </w:p>
                      </w:txbxContent>
                    </v:textbox>
                    <w10:wrap type="square" anchorx="page" anchory="page"/>
                  </v:shape>
                </w:pict>
              </mc:Fallback>
            </mc:AlternateContent>
          </w:r>
          <w:r w:rsidRPr="002E3D00">
            <w:rPr>
              <w:noProof/>
              <w:lang w:eastAsia="en-US"/>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1390" cy="685165"/>
                    <wp:effectExtent l="0" t="0" r="0" b="13335"/>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1390" cy="685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86267" w:rsidRDefault="00486267" w:rsidP="00EA6C75">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xt Box 153" o:spid="_x0000_s1027" type="#_x0000_t202" style="position:absolute;margin-left:0;margin-top:0;width:575.7pt;height:53.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" filled="f" stroked="f" strokeweight=".5pt">
                    <v:path arrowok="t"/>
                    <v:textbox style="mso-fit-shape-to-text:t" inset="126pt,0,54pt,0">
                      <w:txbxContent>
                        <w:p w:rsidR="00486267" w:rsidRDefault="00486267" w:rsidP="00EA6C75">
                          <w:pPr>
                            <w:pStyle w:val="NoSpacing"/>
                            <w:jc w:val="right"/>
                            <w:rPr>
                              <w:color w:val="595959" w:themeColor="text1" w:themeTint="A6"/>
                              <w:sz w:val="20"/>
                              <w:szCs w:val="20"/>
                            </w:rPr>
                          </w:pPr>
                        </w:p>
                      </w:txbxContent>
                    </v:textbox>
                    <w10:wrap type="square" anchorx="page" anchory="page"/>
                  </v:shape>
                </w:pict>
              </mc:Fallback>
            </mc:AlternateContent>
          </w:r>
          <w:r w:rsidRPr="002E3D00">
            <w:rPr>
              <w:noProof/>
              <w:lang w:eastAsia="en-US"/>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1390" cy="3651250"/>
                    <wp:effectExtent l="0" t="0" r="0" b="6350"/>
                    <wp:wrapSquare wrapText="bothSides"/>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1390"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86267" w:rsidRDefault="00486267" w:rsidP="00EA6C75">
                                <w:pPr>
                                  <w:jc w:val="right"/>
                                  <w:rPr>
                                    <w:color w:val="B01513" w:themeColor="accent1"/>
                                    <w:sz w:val="64"/>
                                    <w:szCs w:val="64"/>
                                  </w:rPr>
                                </w:pPr>
                                <w:sdt>
                                  <w:sdtPr>
                                    <w:rPr>
                                      <w:caps/>
                                      <w:color w:val="B01513" w:themeColor="accent1"/>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EA6C75">
                                      <w:rPr>
                                        <w:caps/>
                                        <w:color w:val="B01513" w:themeColor="accent1"/>
                                        <w:sz w:val="40"/>
                                        <w:szCs w:val="40"/>
                                      </w:rPr>
                                      <w:t>Software requiremnt specification</w:t>
                                    </w:r>
                                    <w:r>
                                      <w:rPr>
                                        <w:caps/>
                                        <w:color w:val="B01513" w:themeColor="accent1"/>
                                        <w:sz w:val="40"/>
                                        <w:szCs w:val="40"/>
                                      </w:rPr>
                                      <w:t>s</w:t>
                                    </w:r>
                                  </w:sdtContent>
                                </w:sdt>
                              </w:p>
                              <w:p w:rsidR="00486267" w:rsidRDefault="00486267" w:rsidP="002A4A6E">
                                <w:pPr>
                                  <w:rPr>
                                    <w:smallCaps/>
                                    <w:color w:val="404040" w:themeColor="text1" w:themeTint="BF"/>
                                    <w:sz w:val="36"/>
                                    <w:szCs w:val="36"/>
                                  </w:rPr>
                                </w:pPr>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Common Modules in Cap2, Soc Tool and Digital Log Book</w:t>
                                    </w:r>
                                  </w:sdtContent>
                                </w:sdt>
                                <w:r>
                                  <w:rPr>
                                    <w:color w:val="404040" w:themeColor="text1" w:themeTint="BF"/>
                                    <w:sz w:val="36"/>
                                    <w:szCs w:val="36"/>
                                  </w:rPr>
                                  <w:t xml:space="preserve"> Projects</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 Box 154" o:spid="_x0000_s1028" type="#_x0000_t202" style="position:absolute;margin-left:0;margin-top:0;width:575.7pt;height:287.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" filled="f" stroked="f" strokeweight=".5pt">
                    <v:path arrowok="t"/>
                    <v:textbox inset="126pt,0,54pt,0">
                      <w:txbxContent>
                        <w:p w:rsidR="00486267" w:rsidRDefault="00486267" w:rsidP="00EA6C75">
                          <w:pPr>
                            <w:jc w:val="right"/>
                            <w:rPr>
                              <w:color w:val="B01513" w:themeColor="accent1"/>
                              <w:sz w:val="64"/>
                              <w:szCs w:val="64"/>
                            </w:rPr>
                          </w:pPr>
                          <w:sdt>
                            <w:sdtPr>
                              <w:rPr>
                                <w:caps/>
                                <w:color w:val="B01513" w:themeColor="accent1"/>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EA6C75">
                                <w:rPr>
                                  <w:caps/>
                                  <w:color w:val="B01513" w:themeColor="accent1"/>
                                  <w:sz w:val="40"/>
                                  <w:szCs w:val="40"/>
                                </w:rPr>
                                <w:t>Software requiremnt specification</w:t>
                              </w:r>
                              <w:r>
                                <w:rPr>
                                  <w:caps/>
                                  <w:color w:val="B01513" w:themeColor="accent1"/>
                                  <w:sz w:val="40"/>
                                  <w:szCs w:val="40"/>
                                </w:rPr>
                                <w:t>s</w:t>
                              </w:r>
                            </w:sdtContent>
                          </w:sdt>
                        </w:p>
                        <w:p w:rsidR="00486267" w:rsidRDefault="00486267" w:rsidP="002A4A6E">
                          <w:pPr>
                            <w:rPr>
                              <w:smallCaps/>
                              <w:color w:val="404040" w:themeColor="text1" w:themeTint="BF"/>
                              <w:sz w:val="36"/>
                              <w:szCs w:val="36"/>
                            </w:rPr>
                          </w:pPr>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Common Modules in Cap2, Soc Tool and Digital Log Book</w:t>
                              </w:r>
                            </w:sdtContent>
                          </w:sdt>
                          <w:r>
                            <w:rPr>
                              <w:color w:val="404040" w:themeColor="text1" w:themeTint="BF"/>
                              <w:sz w:val="36"/>
                              <w:szCs w:val="36"/>
                            </w:rPr>
                            <w:t xml:space="preserve"> Projects</w:t>
                          </w:r>
                        </w:p>
                      </w:txbxContent>
                    </v:textbox>
                    <w10:wrap type="square" anchorx="page" anchory="page"/>
                  </v:shape>
                </w:pict>
              </mc:Fallback>
            </mc:AlternateContent>
          </w:r>
        </w:p>
        <w:p w:rsidR="00EA6C75" w:rsidRPr="002E3D00" w:rsidRDefault="00EA6C75">
          <w:pPr>
            <w:rPr>
              <w:rFonts w:asciiTheme="majorHAnsi" w:eastAsiaTheme="majorEastAsia" w:hAnsiTheme="majorHAnsi" w:cstheme="majorBidi"/>
              <w:color w:val="B01513" w:themeColor="accent1"/>
              <w:kern w:val="28"/>
              <w:sz w:val="72"/>
              <w:szCs w:val="72"/>
            </w:rPr>
          </w:pPr>
          <w:r w:rsidRPr="002E3D00">
            <w:br w:type="page"/>
          </w:r>
        </w:p>
      </w:sdtContent>
    </w:sdt>
    <w:sdt>
      <w:sdtPr>
        <w:rPr>
          <w:rFonts w:asciiTheme="minorHAnsi" w:eastAsiaTheme="minorEastAsia" w:hAnsiTheme="minorHAnsi" w:cstheme="minorBidi"/>
          <w:color w:val="auto"/>
          <w:sz w:val="17"/>
          <w:szCs w:val="17"/>
          <w:lang w:eastAsia="ja-JP"/>
        </w:rPr>
        <w:id w:val="-1148520131"/>
        <w:docPartObj>
          <w:docPartGallery w:val="Table of Contents"/>
          <w:docPartUnique/>
        </w:docPartObj>
      </w:sdtPr>
      <w:sdtEndPr>
        <w:rPr>
          <w:b/>
          <w:bCs/>
          <w:noProof/>
        </w:rPr>
      </w:sdtEndPr>
      <w:sdtContent>
        <w:p w:rsidR="00606A10" w:rsidRPr="002E3D00" w:rsidRDefault="00606A10">
          <w:pPr>
            <w:pStyle w:val="TOCHeading"/>
          </w:pPr>
          <w:r w:rsidRPr="002E3D00">
            <w:t>Contents</w:t>
          </w:r>
        </w:p>
        <w:p w:rsidR="00214A16" w:rsidRDefault="00946BA6">
          <w:pPr>
            <w:pStyle w:val="TOC1"/>
            <w:tabs>
              <w:tab w:val="right" w:leader="dot" w:pos="9350"/>
            </w:tabs>
            <w:rPr>
              <w:noProof/>
              <w:sz w:val="22"/>
              <w:szCs w:val="22"/>
              <w:lang w:eastAsia="en-US"/>
            </w:rPr>
          </w:pPr>
          <w:r w:rsidRPr="002E3D00">
            <w:fldChar w:fldCharType="begin"/>
          </w:r>
          <w:r w:rsidR="00606A10" w:rsidRPr="002E3D00">
            <w:instrText xml:space="preserve"> TOC \o "1-3" \h \z \u </w:instrText>
          </w:r>
          <w:r w:rsidRPr="002E3D00">
            <w:fldChar w:fldCharType="separate"/>
          </w:r>
          <w:hyperlink w:anchor="_Toc442357219" w:history="1">
            <w:r w:rsidR="00214A16" w:rsidRPr="0072654B">
              <w:rPr>
                <w:rStyle w:val="Hyperlink"/>
                <w:noProof/>
              </w:rPr>
              <w:t>Revision History</w:t>
            </w:r>
            <w:r w:rsidR="00214A16">
              <w:rPr>
                <w:noProof/>
                <w:webHidden/>
              </w:rPr>
              <w:tab/>
            </w:r>
            <w:r w:rsidR="00214A16">
              <w:rPr>
                <w:noProof/>
                <w:webHidden/>
              </w:rPr>
              <w:fldChar w:fldCharType="begin"/>
            </w:r>
            <w:r w:rsidR="00214A16">
              <w:rPr>
                <w:noProof/>
                <w:webHidden/>
              </w:rPr>
              <w:instrText xml:space="preserve"> PAGEREF _Toc442357219 \h </w:instrText>
            </w:r>
            <w:r w:rsidR="00214A16">
              <w:rPr>
                <w:noProof/>
                <w:webHidden/>
              </w:rPr>
            </w:r>
            <w:r w:rsidR="00214A16">
              <w:rPr>
                <w:noProof/>
                <w:webHidden/>
              </w:rPr>
              <w:fldChar w:fldCharType="separate"/>
            </w:r>
            <w:r w:rsidR="00CD17C6">
              <w:rPr>
                <w:noProof/>
                <w:webHidden/>
              </w:rPr>
              <w:t>2</w:t>
            </w:r>
            <w:r w:rsidR="00214A16">
              <w:rPr>
                <w:noProof/>
                <w:webHidden/>
              </w:rPr>
              <w:fldChar w:fldCharType="end"/>
            </w:r>
          </w:hyperlink>
        </w:p>
        <w:p w:rsidR="00214A16" w:rsidRDefault="00486267">
          <w:pPr>
            <w:pStyle w:val="TOC1"/>
            <w:tabs>
              <w:tab w:val="left" w:pos="340"/>
              <w:tab w:val="right" w:leader="dot" w:pos="9350"/>
            </w:tabs>
            <w:rPr>
              <w:noProof/>
              <w:sz w:val="22"/>
              <w:szCs w:val="22"/>
              <w:lang w:eastAsia="en-US"/>
            </w:rPr>
          </w:pPr>
          <w:hyperlink w:anchor="_Toc442357220" w:history="1">
            <w:r w:rsidR="00214A16" w:rsidRPr="0072654B">
              <w:rPr>
                <w:rStyle w:val="Hyperlink"/>
                <w:noProof/>
              </w:rPr>
              <w:t>1</w:t>
            </w:r>
            <w:r w:rsidR="00214A16">
              <w:rPr>
                <w:noProof/>
                <w:sz w:val="22"/>
                <w:szCs w:val="22"/>
                <w:lang w:eastAsia="en-US"/>
              </w:rPr>
              <w:tab/>
            </w:r>
            <w:r w:rsidR="00214A16" w:rsidRPr="0072654B">
              <w:rPr>
                <w:rStyle w:val="Hyperlink"/>
                <w:noProof/>
              </w:rPr>
              <w:t>Introduction</w:t>
            </w:r>
            <w:r w:rsidR="00214A16">
              <w:rPr>
                <w:noProof/>
                <w:webHidden/>
              </w:rPr>
              <w:tab/>
            </w:r>
            <w:r w:rsidR="00214A16">
              <w:rPr>
                <w:noProof/>
                <w:webHidden/>
              </w:rPr>
              <w:fldChar w:fldCharType="begin"/>
            </w:r>
            <w:r w:rsidR="00214A16">
              <w:rPr>
                <w:noProof/>
                <w:webHidden/>
              </w:rPr>
              <w:instrText xml:space="preserve"> PAGEREF _Toc442357220 \h </w:instrText>
            </w:r>
            <w:r w:rsidR="00214A16">
              <w:rPr>
                <w:noProof/>
                <w:webHidden/>
              </w:rPr>
            </w:r>
            <w:r w:rsidR="00214A16">
              <w:rPr>
                <w:noProof/>
                <w:webHidden/>
              </w:rPr>
              <w:fldChar w:fldCharType="separate"/>
            </w:r>
            <w:r w:rsidR="00CD17C6">
              <w:rPr>
                <w:noProof/>
                <w:webHidden/>
              </w:rPr>
              <w:t>3</w:t>
            </w:r>
            <w:r w:rsidR="00214A16">
              <w:rPr>
                <w:noProof/>
                <w:webHidden/>
              </w:rPr>
              <w:fldChar w:fldCharType="end"/>
            </w:r>
          </w:hyperlink>
        </w:p>
        <w:p w:rsidR="00214A16" w:rsidRDefault="00486267">
          <w:pPr>
            <w:pStyle w:val="TOC1"/>
            <w:tabs>
              <w:tab w:val="left" w:pos="340"/>
              <w:tab w:val="right" w:leader="dot" w:pos="9350"/>
            </w:tabs>
            <w:rPr>
              <w:noProof/>
              <w:sz w:val="22"/>
              <w:szCs w:val="22"/>
              <w:lang w:eastAsia="en-US"/>
            </w:rPr>
          </w:pPr>
          <w:hyperlink w:anchor="_Toc442357221" w:history="1">
            <w:r w:rsidR="00214A16" w:rsidRPr="0072654B">
              <w:rPr>
                <w:rStyle w:val="Hyperlink"/>
                <w:noProof/>
              </w:rPr>
              <w:t>2</w:t>
            </w:r>
            <w:r w:rsidR="00214A16">
              <w:rPr>
                <w:noProof/>
                <w:sz w:val="22"/>
                <w:szCs w:val="22"/>
                <w:lang w:eastAsia="en-US"/>
              </w:rPr>
              <w:tab/>
            </w:r>
            <w:r w:rsidR="00214A16" w:rsidRPr="0072654B">
              <w:rPr>
                <w:rStyle w:val="Hyperlink"/>
                <w:noProof/>
              </w:rPr>
              <w:t>Purpose</w:t>
            </w:r>
            <w:r w:rsidR="00214A16">
              <w:rPr>
                <w:noProof/>
                <w:webHidden/>
              </w:rPr>
              <w:tab/>
            </w:r>
            <w:r w:rsidR="00214A16">
              <w:rPr>
                <w:noProof/>
                <w:webHidden/>
              </w:rPr>
              <w:fldChar w:fldCharType="begin"/>
            </w:r>
            <w:r w:rsidR="00214A16">
              <w:rPr>
                <w:noProof/>
                <w:webHidden/>
              </w:rPr>
              <w:instrText xml:space="preserve"> PAGEREF _Toc442357221 \h </w:instrText>
            </w:r>
            <w:r w:rsidR="00214A16">
              <w:rPr>
                <w:noProof/>
                <w:webHidden/>
              </w:rPr>
            </w:r>
            <w:r w:rsidR="00214A16">
              <w:rPr>
                <w:noProof/>
                <w:webHidden/>
              </w:rPr>
              <w:fldChar w:fldCharType="separate"/>
            </w:r>
            <w:r w:rsidR="00CD17C6">
              <w:rPr>
                <w:noProof/>
                <w:webHidden/>
              </w:rPr>
              <w:t>3</w:t>
            </w:r>
            <w:r w:rsidR="00214A16">
              <w:rPr>
                <w:noProof/>
                <w:webHidden/>
              </w:rPr>
              <w:fldChar w:fldCharType="end"/>
            </w:r>
          </w:hyperlink>
        </w:p>
        <w:p w:rsidR="00214A16" w:rsidRDefault="00486267">
          <w:pPr>
            <w:pStyle w:val="TOC1"/>
            <w:tabs>
              <w:tab w:val="left" w:pos="340"/>
              <w:tab w:val="right" w:leader="dot" w:pos="9350"/>
            </w:tabs>
            <w:rPr>
              <w:noProof/>
              <w:sz w:val="22"/>
              <w:szCs w:val="22"/>
              <w:lang w:eastAsia="en-US"/>
            </w:rPr>
          </w:pPr>
          <w:hyperlink w:anchor="_Toc442357222" w:history="1">
            <w:r w:rsidR="00214A16" w:rsidRPr="0072654B">
              <w:rPr>
                <w:rStyle w:val="Hyperlink"/>
                <w:noProof/>
              </w:rPr>
              <w:t>3</w:t>
            </w:r>
            <w:r w:rsidR="00214A16">
              <w:rPr>
                <w:noProof/>
                <w:sz w:val="22"/>
                <w:szCs w:val="22"/>
                <w:lang w:eastAsia="en-US"/>
              </w:rPr>
              <w:tab/>
            </w:r>
            <w:r w:rsidR="00214A16" w:rsidRPr="0072654B">
              <w:rPr>
                <w:rStyle w:val="Hyperlink"/>
                <w:noProof/>
              </w:rPr>
              <w:t>Software Requirements</w:t>
            </w:r>
            <w:r w:rsidR="00214A16">
              <w:rPr>
                <w:noProof/>
                <w:webHidden/>
              </w:rPr>
              <w:tab/>
            </w:r>
            <w:r w:rsidR="00214A16">
              <w:rPr>
                <w:noProof/>
                <w:webHidden/>
              </w:rPr>
              <w:fldChar w:fldCharType="begin"/>
            </w:r>
            <w:r w:rsidR="00214A16">
              <w:rPr>
                <w:noProof/>
                <w:webHidden/>
              </w:rPr>
              <w:instrText xml:space="preserve"> PAGEREF _Toc442357222 \h </w:instrText>
            </w:r>
            <w:r w:rsidR="00214A16">
              <w:rPr>
                <w:noProof/>
                <w:webHidden/>
              </w:rPr>
            </w:r>
            <w:r w:rsidR="00214A16">
              <w:rPr>
                <w:noProof/>
                <w:webHidden/>
              </w:rPr>
              <w:fldChar w:fldCharType="separate"/>
            </w:r>
            <w:r w:rsidR="00CD17C6">
              <w:rPr>
                <w:noProof/>
                <w:webHidden/>
              </w:rPr>
              <w:t>4</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23" w:history="1">
            <w:r w:rsidR="00214A16" w:rsidRPr="0072654B">
              <w:rPr>
                <w:rStyle w:val="Hyperlink"/>
                <w:rFonts w:eastAsia="Times New Roman"/>
                <w:noProof/>
              </w:rPr>
              <w:t>3.1</w:t>
            </w:r>
            <w:r w:rsidR="00214A16">
              <w:rPr>
                <w:noProof/>
                <w:sz w:val="22"/>
                <w:szCs w:val="22"/>
                <w:lang w:eastAsia="en-US"/>
              </w:rPr>
              <w:tab/>
            </w:r>
            <w:r w:rsidR="00214A16" w:rsidRPr="0072654B">
              <w:rPr>
                <w:rStyle w:val="Hyperlink"/>
                <w:noProof/>
              </w:rPr>
              <w:t>Input Data of NGI Integration</w:t>
            </w:r>
            <w:r w:rsidR="00214A16">
              <w:rPr>
                <w:noProof/>
                <w:webHidden/>
              </w:rPr>
              <w:tab/>
            </w:r>
            <w:r w:rsidR="00214A16">
              <w:rPr>
                <w:noProof/>
                <w:webHidden/>
              </w:rPr>
              <w:fldChar w:fldCharType="begin"/>
            </w:r>
            <w:r w:rsidR="00214A16">
              <w:rPr>
                <w:noProof/>
                <w:webHidden/>
              </w:rPr>
              <w:instrText xml:space="preserve"> PAGEREF _Toc442357223 \h </w:instrText>
            </w:r>
            <w:r w:rsidR="00214A16">
              <w:rPr>
                <w:noProof/>
                <w:webHidden/>
              </w:rPr>
            </w:r>
            <w:r w:rsidR="00214A16">
              <w:rPr>
                <w:noProof/>
                <w:webHidden/>
              </w:rPr>
              <w:fldChar w:fldCharType="separate"/>
            </w:r>
            <w:r w:rsidR="00CD17C6">
              <w:rPr>
                <w:noProof/>
                <w:webHidden/>
              </w:rPr>
              <w:t>4</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24" w:history="1">
            <w:r w:rsidR="00214A16" w:rsidRPr="0072654B">
              <w:rPr>
                <w:rStyle w:val="Hyperlink"/>
                <w:rFonts w:eastAsia="Times New Roman"/>
                <w:noProof/>
              </w:rPr>
              <w:t>3.2</w:t>
            </w:r>
            <w:r w:rsidR="00214A16">
              <w:rPr>
                <w:noProof/>
                <w:sz w:val="22"/>
                <w:szCs w:val="22"/>
                <w:lang w:eastAsia="en-US"/>
              </w:rPr>
              <w:tab/>
            </w:r>
            <w:r w:rsidR="00214A16" w:rsidRPr="0072654B">
              <w:rPr>
                <w:rStyle w:val="Hyperlink"/>
                <w:noProof/>
              </w:rPr>
              <w:t>GIS Map</w:t>
            </w:r>
            <w:r w:rsidR="00214A16">
              <w:rPr>
                <w:noProof/>
                <w:webHidden/>
              </w:rPr>
              <w:tab/>
            </w:r>
            <w:r w:rsidR="00214A16">
              <w:rPr>
                <w:noProof/>
                <w:webHidden/>
              </w:rPr>
              <w:fldChar w:fldCharType="begin"/>
            </w:r>
            <w:r w:rsidR="00214A16">
              <w:rPr>
                <w:noProof/>
                <w:webHidden/>
              </w:rPr>
              <w:instrText xml:space="preserve"> PAGEREF _Toc442357224 \h </w:instrText>
            </w:r>
            <w:r w:rsidR="00214A16">
              <w:rPr>
                <w:noProof/>
                <w:webHidden/>
              </w:rPr>
            </w:r>
            <w:r w:rsidR="00214A16">
              <w:rPr>
                <w:noProof/>
                <w:webHidden/>
              </w:rPr>
              <w:fldChar w:fldCharType="separate"/>
            </w:r>
            <w:r w:rsidR="00CD17C6">
              <w:rPr>
                <w:noProof/>
                <w:webHidden/>
              </w:rPr>
              <w:t>6</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25" w:history="1">
            <w:r w:rsidR="00214A16" w:rsidRPr="0072654B">
              <w:rPr>
                <w:rStyle w:val="Hyperlink"/>
                <w:rFonts w:eastAsia="Times New Roman"/>
                <w:noProof/>
              </w:rPr>
              <w:t>3.3</w:t>
            </w:r>
            <w:r w:rsidR="00214A16">
              <w:rPr>
                <w:noProof/>
                <w:sz w:val="22"/>
                <w:szCs w:val="22"/>
                <w:lang w:eastAsia="en-US"/>
              </w:rPr>
              <w:tab/>
            </w:r>
            <w:r w:rsidR="00214A16" w:rsidRPr="0072654B">
              <w:rPr>
                <w:rStyle w:val="Hyperlink"/>
                <w:noProof/>
              </w:rPr>
              <w:t>Equation builder</w:t>
            </w:r>
            <w:r w:rsidR="00214A16">
              <w:rPr>
                <w:noProof/>
                <w:webHidden/>
              </w:rPr>
              <w:tab/>
            </w:r>
            <w:r w:rsidR="00214A16">
              <w:rPr>
                <w:noProof/>
                <w:webHidden/>
              </w:rPr>
              <w:fldChar w:fldCharType="begin"/>
            </w:r>
            <w:r w:rsidR="00214A16">
              <w:rPr>
                <w:noProof/>
                <w:webHidden/>
              </w:rPr>
              <w:instrText xml:space="preserve"> PAGEREF _Toc442357225 \h </w:instrText>
            </w:r>
            <w:r w:rsidR="00214A16">
              <w:rPr>
                <w:noProof/>
                <w:webHidden/>
              </w:rPr>
            </w:r>
            <w:r w:rsidR="00214A16">
              <w:rPr>
                <w:noProof/>
                <w:webHidden/>
              </w:rPr>
              <w:fldChar w:fldCharType="separate"/>
            </w:r>
            <w:r w:rsidR="00CD17C6">
              <w:rPr>
                <w:noProof/>
                <w:webHidden/>
              </w:rPr>
              <w:t>10</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26" w:history="1">
            <w:r w:rsidR="00214A16" w:rsidRPr="0072654B">
              <w:rPr>
                <w:rStyle w:val="Hyperlink"/>
                <w:rFonts w:eastAsia="Times New Roman"/>
                <w:noProof/>
              </w:rPr>
              <w:t>3.4</w:t>
            </w:r>
            <w:r w:rsidR="00214A16">
              <w:rPr>
                <w:noProof/>
                <w:sz w:val="22"/>
                <w:szCs w:val="22"/>
                <w:lang w:eastAsia="en-US"/>
              </w:rPr>
              <w:tab/>
            </w:r>
            <w:r w:rsidR="00214A16" w:rsidRPr="0072654B">
              <w:rPr>
                <w:rStyle w:val="Hyperlink"/>
                <w:noProof/>
              </w:rPr>
              <w:t>System Administration Tool</w:t>
            </w:r>
            <w:r w:rsidR="00214A16">
              <w:rPr>
                <w:noProof/>
                <w:webHidden/>
              </w:rPr>
              <w:tab/>
            </w:r>
            <w:r w:rsidR="00214A16">
              <w:rPr>
                <w:noProof/>
                <w:webHidden/>
              </w:rPr>
              <w:fldChar w:fldCharType="begin"/>
            </w:r>
            <w:r w:rsidR="00214A16">
              <w:rPr>
                <w:noProof/>
                <w:webHidden/>
              </w:rPr>
              <w:instrText xml:space="preserve"> PAGEREF _Toc442357226 \h </w:instrText>
            </w:r>
            <w:r w:rsidR="00214A16">
              <w:rPr>
                <w:noProof/>
                <w:webHidden/>
              </w:rPr>
            </w:r>
            <w:r w:rsidR="00214A16">
              <w:rPr>
                <w:noProof/>
                <w:webHidden/>
              </w:rPr>
              <w:fldChar w:fldCharType="separate"/>
            </w:r>
            <w:r w:rsidR="00CD17C6">
              <w:rPr>
                <w:noProof/>
                <w:webHidden/>
              </w:rPr>
              <w:t>11</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27" w:history="1">
            <w:r w:rsidR="00214A16" w:rsidRPr="0072654B">
              <w:rPr>
                <w:rStyle w:val="Hyperlink"/>
                <w:rFonts w:eastAsia="Times New Roman"/>
                <w:noProof/>
              </w:rPr>
              <w:t>3.5</w:t>
            </w:r>
            <w:r w:rsidR="00214A16">
              <w:rPr>
                <w:noProof/>
                <w:sz w:val="22"/>
                <w:szCs w:val="22"/>
                <w:lang w:eastAsia="en-US"/>
              </w:rPr>
              <w:tab/>
            </w:r>
            <w:r w:rsidR="00214A16" w:rsidRPr="0072654B">
              <w:rPr>
                <w:rStyle w:val="Hyperlink"/>
                <w:noProof/>
              </w:rPr>
              <w:t>Site Management</w:t>
            </w:r>
            <w:r w:rsidR="00214A16">
              <w:rPr>
                <w:noProof/>
                <w:webHidden/>
              </w:rPr>
              <w:tab/>
            </w:r>
            <w:r w:rsidR="00214A16">
              <w:rPr>
                <w:noProof/>
                <w:webHidden/>
              </w:rPr>
              <w:fldChar w:fldCharType="begin"/>
            </w:r>
            <w:r w:rsidR="00214A16">
              <w:rPr>
                <w:noProof/>
                <w:webHidden/>
              </w:rPr>
              <w:instrText xml:space="preserve"> PAGEREF _Toc442357227 \h </w:instrText>
            </w:r>
            <w:r w:rsidR="00214A16">
              <w:rPr>
                <w:noProof/>
                <w:webHidden/>
              </w:rPr>
            </w:r>
            <w:r w:rsidR="00214A16">
              <w:rPr>
                <w:noProof/>
                <w:webHidden/>
              </w:rPr>
              <w:fldChar w:fldCharType="separate"/>
            </w:r>
            <w:r w:rsidR="00CD17C6">
              <w:rPr>
                <w:noProof/>
                <w:webHidden/>
              </w:rPr>
              <w:t>12</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28" w:history="1">
            <w:r w:rsidR="00214A16" w:rsidRPr="0072654B">
              <w:rPr>
                <w:rStyle w:val="Hyperlink"/>
                <w:rFonts w:eastAsia="Times New Roman"/>
                <w:noProof/>
              </w:rPr>
              <w:t>3.6</w:t>
            </w:r>
            <w:r w:rsidR="00214A16">
              <w:rPr>
                <w:noProof/>
                <w:sz w:val="22"/>
                <w:szCs w:val="22"/>
                <w:lang w:eastAsia="en-US"/>
              </w:rPr>
              <w:tab/>
            </w:r>
            <w:r w:rsidR="00214A16" w:rsidRPr="0072654B">
              <w:rPr>
                <w:rStyle w:val="Hyperlink"/>
                <w:noProof/>
              </w:rPr>
              <w:t>Faxination Tool</w:t>
            </w:r>
            <w:r w:rsidR="00214A16">
              <w:rPr>
                <w:noProof/>
                <w:webHidden/>
              </w:rPr>
              <w:tab/>
            </w:r>
            <w:r w:rsidR="00214A16">
              <w:rPr>
                <w:noProof/>
                <w:webHidden/>
              </w:rPr>
              <w:fldChar w:fldCharType="begin"/>
            </w:r>
            <w:r w:rsidR="00214A16">
              <w:rPr>
                <w:noProof/>
                <w:webHidden/>
              </w:rPr>
              <w:instrText xml:space="preserve"> PAGEREF _Toc442357228 \h </w:instrText>
            </w:r>
            <w:r w:rsidR="00214A16">
              <w:rPr>
                <w:noProof/>
                <w:webHidden/>
              </w:rPr>
            </w:r>
            <w:r w:rsidR="00214A16">
              <w:rPr>
                <w:noProof/>
                <w:webHidden/>
              </w:rPr>
              <w:fldChar w:fldCharType="separate"/>
            </w:r>
            <w:r w:rsidR="00CD17C6">
              <w:rPr>
                <w:noProof/>
                <w:webHidden/>
              </w:rPr>
              <w:t>12</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29" w:history="1">
            <w:r w:rsidR="00214A16" w:rsidRPr="0072654B">
              <w:rPr>
                <w:rStyle w:val="Hyperlink"/>
                <w:rFonts w:eastAsia="Times New Roman"/>
                <w:noProof/>
              </w:rPr>
              <w:t>3.7</w:t>
            </w:r>
            <w:r w:rsidR="00214A16">
              <w:rPr>
                <w:noProof/>
                <w:sz w:val="22"/>
                <w:szCs w:val="22"/>
                <w:lang w:eastAsia="en-US"/>
              </w:rPr>
              <w:tab/>
            </w:r>
            <w:r w:rsidR="00214A16" w:rsidRPr="0072654B">
              <w:rPr>
                <w:rStyle w:val="Hyperlink"/>
                <w:noProof/>
              </w:rPr>
              <w:t>Dashboard</w:t>
            </w:r>
            <w:r w:rsidR="00214A16">
              <w:rPr>
                <w:noProof/>
                <w:webHidden/>
              </w:rPr>
              <w:tab/>
            </w:r>
            <w:r w:rsidR="00214A16">
              <w:rPr>
                <w:noProof/>
                <w:webHidden/>
              </w:rPr>
              <w:fldChar w:fldCharType="begin"/>
            </w:r>
            <w:r w:rsidR="00214A16">
              <w:rPr>
                <w:noProof/>
                <w:webHidden/>
              </w:rPr>
              <w:instrText xml:space="preserve"> PAGEREF _Toc442357229 \h </w:instrText>
            </w:r>
            <w:r w:rsidR="00214A16">
              <w:rPr>
                <w:noProof/>
                <w:webHidden/>
              </w:rPr>
            </w:r>
            <w:r w:rsidR="00214A16">
              <w:rPr>
                <w:noProof/>
                <w:webHidden/>
              </w:rPr>
              <w:fldChar w:fldCharType="separate"/>
            </w:r>
            <w:r w:rsidR="00CD17C6">
              <w:rPr>
                <w:noProof/>
                <w:webHidden/>
              </w:rPr>
              <w:t>12</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30" w:history="1">
            <w:r w:rsidR="00214A16" w:rsidRPr="0072654B">
              <w:rPr>
                <w:rStyle w:val="Hyperlink"/>
                <w:rFonts w:eastAsia="Times New Roman"/>
                <w:noProof/>
              </w:rPr>
              <w:t>3.8</w:t>
            </w:r>
            <w:r w:rsidR="00214A16">
              <w:rPr>
                <w:noProof/>
                <w:sz w:val="22"/>
                <w:szCs w:val="22"/>
                <w:lang w:eastAsia="en-US"/>
              </w:rPr>
              <w:tab/>
            </w:r>
            <w:r w:rsidR="00214A16" w:rsidRPr="0072654B">
              <w:rPr>
                <w:rStyle w:val="Hyperlink"/>
                <w:noProof/>
              </w:rPr>
              <w:t>Report Management</w:t>
            </w:r>
            <w:r w:rsidR="00214A16">
              <w:rPr>
                <w:noProof/>
                <w:webHidden/>
              </w:rPr>
              <w:tab/>
            </w:r>
            <w:r w:rsidR="00214A16">
              <w:rPr>
                <w:noProof/>
                <w:webHidden/>
              </w:rPr>
              <w:fldChar w:fldCharType="begin"/>
            </w:r>
            <w:r w:rsidR="00214A16">
              <w:rPr>
                <w:noProof/>
                <w:webHidden/>
              </w:rPr>
              <w:instrText xml:space="preserve"> PAGEREF _Toc442357230 \h </w:instrText>
            </w:r>
            <w:r w:rsidR="00214A16">
              <w:rPr>
                <w:noProof/>
                <w:webHidden/>
              </w:rPr>
            </w:r>
            <w:r w:rsidR="00214A16">
              <w:rPr>
                <w:noProof/>
                <w:webHidden/>
              </w:rPr>
              <w:fldChar w:fldCharType="separate"/>
            </w:r>
            <w:r w:rsidR="00CD17C6">
              <w:rPr>
                <w:noProof/>
                <w:webHidden/>
              </w:rPr>
              <w:t>13</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31" w:history="1">
            <w:r w:rsidR="00214A16" w:rsidRPr="0072654B">
              <w:rPr>
                <w:rStyle w:val="Hyperlink"/>
                <w:rFonts w:eastAsia="Times New Roman"/>
                <w:noProof/>
              </w:rPr>
              <w:t>3.9</w:t>
            </w:r>
            <w:r w:rsidR="00214A16">
              <w:rPr>
                <w:noProof/>
                <w:sz w:val="22"/>
                <w:szCs w:val="22"/>
                <w:lang w:eastAsia="en-US"/>
              </w:rPr>
              <w:tab/>
            </w:r>
            <w:r w:rsidR="00214A16" w:rsidRPr="0072654B">
              <w:rPr>
                <w:rStyle w:val="Hyperlink"/>
                <w:noProof/>
              </w:rPr>
              <w:t>Reports</w:t>
            </w:r>
            <w:r w:rsidR="00214A16">
              <w:rPr>
                <w:noProof/>
                <w:webHidden/>
              </w:rPr>
              <w:tab/>
            </w:r>
            <w:r w:rsidR="00214A16">
              <w:rPr>
                <w:noProof/>
                <w:webHidden/>
              </w:rPr>
              <w:fldChar w:fldCharType="begin"/>
            </w:r>
            <w:r w:rsidR="00214A16">
              <w:rPr>
                <w:noProof/>
                <w:webHidden/>
              </w:rPr>
              <w:instrText xml:space="preserve"> PAGEREF _Toc442357231 \h </w:instrText>
            </w:r>
            <w:r w:rsidR="00214A16">
              <w:rPr>
                <w:noProof/>
                <w:webHidden/>
              </w:rPr>
            </w:r>
            <w:r w:rsidR="00214A16">
              <w:rPr>
                <w:noProof/>
                <w:webHidden/>
              </w:rPr>
              <w:fldChar w:fldCharType="separate"/>
            </w:r>
            <w:r w:rsidR="00CD17C6">
              <w:rPr>
                <w:noProof/>
                <w:webHidden/>
              </w:rPr>
              <w:t>13</w:t>
            </w:r>
            <w:r w:rsidR="00214A16">
              <w:rPr>
                <w:noProof/>
                <w:webHidden/>
              </w:rPr>
              <w:fldChar w:fldCharType="end"/>
            </w:r>
          </w:hyperlink>
        </w:p>
        <w:p w:rsidR="00214A16" w:rsidRDefault="00486267">
          <w:pPr>
            <w:pStyle w:val="TOC3"/>
            <w:tabs>
              <w:tab w:val="left" w:pos="880"/>
              <w:tab w:val="right" w:leader="dot" w:pos="9350"/>
            </w:tabs>
            <w:rPr>
              <w:noProof/>
              <w:sz w:val="22"/>
              <w:szCs w:val="22"/>
              <w:lang w:eastAsia="en-US"/>
            </w:rPr>
          </w:pPr>
          <w:hyperlink w:anchor="_Toc442357232" w:history="1">
            <w:r w:rsidR="00214A16" w:rsidRPr="0072654B">
              <w:rPr>
                <w:rStyle w:val="Hyperlink"/>
                <w:rFonts w:eastAsia="Times New Roman"/>
                <w:noProof/>
              </w:rPr>
              <w:t>3.10</w:t>
            </w:r>
            <w:r w:rsidR="00214A16">
              <w:rPr>
                <w:noProof/>
                <w:sz w:val="22"/>
                <w:szCs w:val="22"/>
                <w:lang w:eastAsia="en-US"/>
              </w:rPr>
              <w:tab/>
            </w:r>
            <w:r w:rsidR="00214A16" w:rsidRPr="0072654B">
              <w:rPr>
                <w:rStyle w:val="Hyperlink"/>
                <w:noProof/>
              </w:rPr>
              <w:t>Notifications</w:t>
            </w:r>
            <w:r w:rsidR="00214A16">
              <w:rPr>
                <w:noProof/>
                <w:webHidden/>
              </w:rPr>
              <w:tab/>
            </w:r>
            <w:r w:rsidR="00214A16">
              <w:rPr>
                <w:noProof/>
                <w:webHidden/>
              </w:rPr>
              <w:fldChar w:fldCharType="begin"/>
            </w:r>
            <w:r w:rsidR="00214A16">
              <w:rPr>
                <w:noProof/>
                <w:webHidden/>
              </w:rPr>
              <w:instrText xml:space="preserve"> PAGEREF _Toc442357232 \h </w:instrText>
            </w:r>
            <w:r w:rsidR="00214A16">
              <w:rPr>
                <w:noProof/>
                <w:webHidden/>
              </w:rPr>
            </w:r>
            <w:r w:rsidR="00214A16">
              <w:rPr>
                <w:noProof/>
                <w:webHidden/>
              </w:rPr>
              <w:fldChar w:fldCharType="separate"/>
            </w:r>
            <w:r w:rsidR="00CD17C6">
              <w:rPr>
                <w:noProof/>
                <w:webHidden/>
              </w:rPr>
              <w:t>14</w:t>
            </w:r>
            <w:r w:rsidR="00214A16">
              <w:rPr>
                <w:noProof/>
                <w:webHidden/>
              </w:rPr>
              <w:fldChar w:fldCharType="end"/>
            </w:r>
          </w:hyperlink>
        </w:p>
        <w:p w:rsidR="00214A16" w:rsidRDefault="00946BA6" w:rsidP="00214A16">
          <w:pPr>
            <w:rPr>
              <w:b/>
              <w:bCs/>
              <w:noProof/>
            </w:rPr>
          </w:pPr>
          <w:r w:rsidRPr="002E3D00">
            <w:rPr>
              <w:b/>
              <w:bCs/>
              <w:noProof/>
            </w:rPr>
            <w:fldChar w:fldCharType="end"/>
          </w:r>
        </w:p>
      </w:sdtContent>
    </w:sdt>
    <w:p w:rsidR="002434EB" w:rsidRPr="00214A16" w:rsidRDefault="00D10081" w:rsidP="00214A16">
      <w:pPr>
        <w:pStyle w:val="TOCHeading"/>
        <w:rPr>
          <w:b/>
          <w:bCs/>
          <w:noProof/>
        </w:rPr>
      </w:pPr>
      <w:r w:rsidRPr="002E3D00">
        <w:br w:type="page"/>
      </w:r>
      <w:bookmarkStart w:id="0" w:name="_Toc431403490"/>
      <w:bookmarkStart w:id="1" w:name="_Toc442357219"/>
      <w:r w:rsidR="002434EB" w:rsidRPr="002E3D00">
        <w:lastRenderedPageBreak/>
        <w:t>Revision History</w:t>
      </w:r>
      <w:bookmarkEnd w:id="0"/>
      <w:bookmarkEnd w:id="1"/>
    </w:p>
    <w:p w:rsidR="002434EB" w:rsidRPr="002E3D00" w:rsidRDefault="002434EB" w:rsidP="002434EB">
      <w:pPr>
        <w:jc w:val="both"/>
      </w:pPr>
    </w:p>
    <w:tbl>
      <w:tblPr>
        <w:tblStyle w:val="LightList-Accent11"/>
        <w:tblW w:w="0" w:type="auto"/>
        <w:tblLook w:val="04A0" w:firstRow="1" w:lastRow="0" w:firstColumn="1" w:lastColumn="0" w:noHBand="0" w:noVBand="1"/>
      </w:tblPr>
      <w:tblGrid>
        <w:gridCol w:w="2343"/>
        <w:gridCol w:w="2345"/>
        <w:gridCol w:w="2339"/>
        <w:gridCol w:w="2313"/>
      </w:tblGrid>
      <w:tr w:rsidR="002434EB" w:rsidRPr="002E3D00" w:rsidTr="00146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tcPr>
          <w:p w:rsidR="002434EB" w:rsidRPr="002E3D00" w:rsidRDefault="002434EB" w:rsidP="00146405">
            <w:pPr>
              <w:tabs>
                <w:tab w:val="center" w:pos="1063"/>
              </w:tabs>
              <w:jc w:val="both"/>
            </w:pPr>
            <w:r w:rsidRPr="002E3D00">
              <w:t>Name</w:t>
            </w:r>
            <w:r w:rsidRPr="002E3D00">
              <w:tab/>
            </w:r>
          </w:p>
        </w:tc>
        <w:tc>
          <w:tcPr>
            <w:tcW w:w="2345" w:type="dxa"/>
          </w:tcPr>
          <w:p w:rsidR="002434EB" w:rsidRPr="002E3D00" w:rsidRDefault="002434EB" w:rsidP="00146405">
            <w:pPr>
              <w:jc w:val="both"/>
              <w:cnfStyle w:val="100000000000" w:firstRow="1" w:lastRow="0" w:firstColumn="0" w:lastColumn="0" w:oddVBand="0" w:evenVBand="0" w:oddHBand="0" w:evenHBand="0" w:firstRowFirstColumn="0" w:firstRowLastColumn="0" w:lastRowFirstColumn="0" w:lastRowLastColumn="0"/>
            </w:pPr>
            <w:r w:rsidRPr="002E3D00">
              <w:t>Date</w:t>
            </w:r>
          </w:p>
        </w:tc>
        <w:tc>
          <w:tcPr>
            <w:tcW w:w="2339" w:type="dxa"/>
          </w:tcPr>
          <w:p w:rsidR="002434EB" w:rsidRPr="002E3D00" w:rsidRDefault="002434EB" w:rsidP="00146405">
            <w:pPr>
              <w:jc w:val="both"/>
              <w:cnfStyle w:val="100000000000" w:firstRow="1" w:lastRow="0" w:firstColumn="0" w:lastColumn="0" w:oddVBand="0" w:evenVBand="0" w:oddHBand="0" w:evenHBand="0" w:firstRowFirstColumn="0" w:firstRowLastColumn="0" w:lastRowFirstColumn="0" w:lastRowLastColumn="0"/>
            </w:pPr>
            <w:r w:rsidRPr="002E3D00">
              <w:t>Notes</w:t>
            </w:r>
          </w:p>
        </w:tc>
        <w:tc>
          <w:tcPr>
            <w:tcW w:w="2313" w:type="dxa"/>
          </w:tcPr>
          <w:p w:rsidR="002434EB" w:rsidRPr="002E3D00" w:rsidRDefault="002434EB" w:rsidP="00146405">
            <w:pPr>
              <w:jc w:val="both"/>
              <w:cnfStyle w:val="100000000000" w:firstRow="1" w:lastRow="0" w:firstColumn="0" w:lastColumn="0" w:oddVBand="0" w:evenVBand="0" w:oddHBand="0" w:evenHBand="0" w:firstRowFirstColumn="0" w:firstRowLastColumn="0" w:lastRowFirstColumn="0" w:lastRowLastColumn="0"/>
            </w:pPr>
          </w:p>
        </w:tc>
      </w:tr>
      <w:tr w:rsidR="002434EB" w:rsidRPr="002E3D00" w:rsidTr="00146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tcPr>
          <w:p w:rsidR="002434EB" w:rsidRPr="002E3D00" w:rsidRDefault="000012C6" w:rsidP="00146405">
            <w:pPr>
              <w:tabs>
                <w:tab w:val="right" w:pos="2127"/>
              </w:tabs>
              <w:jc w:val="both"/>
              <w:rPr>
                <w:sz w:val="20"/>
                <w:szCs w:val="20"/>
              </w:rPr>
            </w:pPr>
            <w:r w:rsidRPr="000012C6">
              <w:rPr>
                <w:b w:val="0"/>
                <w:bCs w:val="0"/>
                <w:sz w:val="20"/>
                <w:szCs w:val="20"/>
              </w:rPr>
              <w:t>Eman Abdoun</w:t>
            </w:r>
          </w:p>
        </w:tc>
        <w:tc>
          <w:tcPr>
            <w:tcW w:w="2345" w:type="dxa"/>
          </w:tcPr>
          <w:p w:rsidR="002434EB" w:rsidRPr="002E3D00" w:rsidRDefault="000012C6" w:rsidP="00146405">
            <w:pPr>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2/2/2016</w:t>
            </w:r>
          </w:p>
        </w:tc>
        <w:tc>
          <w:tcPr>
            <w:tcW w:w="2339" w:type="dxa"/>
          </w:tcPr>
          <w:p w:rsidR="002434EB" w:rsidRPr="002E3D00" w:rsidRDefault="000012C6" w:rsidP="00146405">
            <w:pPr>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Initial version</w:t>
            </w:r>
          </w:p>
        </w:tc>
        <w:tc>
          <w:tcPr>
            <w:tcW w:w="2313" w:type="dxa"/>
          </w:tcPr>
          <w:p w:rsidR="002434EB" w:rsidRPr="002E3D00" w:rsidRDefault="002434EB" w:rsidP="00146405">
            <w:pPr>
              <w:jc w:val="both"/>
              <w:cnfStyle w:val="000000100000" w:firstRow="0" w:lastRow="0" w:firstColumn="0" w:lastColumn="0" w:oddVBand="0" w:evenVBand="0" w:oddHBand="1" w:evenHBand="0" w:firstRowFirstColumn="0" w:firstRowLastColumn="0" w:lastRowFirstColumn="0" w:lastRowLastColumn="0"/>
            </w:pPr>
          </w:p>
        </w:tc>
      </w:tr>
    </w:tbl>
    <w:p w:rsidR="00D10081" w:rsidRPr="002E3D00" w:rsidRDefault="00D10081">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2434EB">
      <w:pPr>
        <w:rPr>
          <w:rFonts w:asciiTheme="majorHAnsi" w:eastAsiaTheme="majorEastAsia" w:hAnsiTheme="majorHAnsi" w:cstheme="majorBidi"/>
          <w:color w:val="B01513" w:themeColor="accent1"/>
          <w:sz w:val="28"/>
          <w:szCs w:val="28"/>
        </w:rPr>
      </w:pPr>
    </w:p>
    <w:p w:rsidR="002434EB" w:rsidRPr="002E3D00" w:rsidRDefault="000012C6" w:rsidP="000012C6">
      <w:pPr>
        <w:rPr>
          <w:rFonts w:asciiTheme="majorHAnsi" w:eastAsiaTheme="majorEastAsia" w:hAnsiTheme="majorHAnsi" w:cstheme="majorBidi"/>
          <w:color w:val="B01513" w:themeColor="accent1"/>
          <w:sz w:val="28"/>
          <w:szCs w:val="28"/>
        </w:rPr>
      </w:pPr>
      <w:r>
        <w:rPr>
          <w:rFonts w:asciiTheme="majorHAnsi" w:eastAsiaTheme="majorEastAsia" w:hAnsiTheme="majorHAnsi" w:cstheme="majorBidi"/>
          <w:color w:val="B01513" w:themeColor="accent1"/>
          <w:sz w:val="28"/>
          <w:szCs w:val="28"/>
        </w:rPr>
        <w:br w:type="page"/>
      </w:r>
    </w:p>
    <w:p w:rsidR="00E632B9" w:rsidRPr="002E3D00" w:rsidRDefault="00EA6C75" w:rsidP="00EA6C75">
      <w:pPr>
        <w:pStyle w:val="Heading1"/>
      </w:pPr>
      <w:bookmarkStart w:id="2" w:name="_Toc442357220"/>
      <w:r w:rsidRPr="002E3D00">
        <w:lastRenderedPageBreak/>
        <w:t>Introduction</w:t>
      </w:r>
      <w:bookmarkEnd w:id="2"/>
    </w:p>
    <w:p w:rsidR="00D77AD8" w:rsidRPr="003A0BBB" w:rsidRDefault="00EA6C75" w:rsidP="003A0BBB">
      <w:pPr>
        <w:jc w:val="both"/>
      </w:pPr>
      <w:r w:rsidRPr="002E3D00">
        <w:t>CAP 2.0 is</w:t>
      </w:r>
      <w:r w:rsidR="00025870" w:rsidRPr="002E3D00">
        <w:t xml:space="preserve"> a</w:t>
      </w:r>
      <w:r w:rsidRPr="002E3D00">
        <w:t xml:space="preserve"> sort of expansion to the existing CAP 1.0 solution, including enhancements and new requirements in terms performance, reports generation, security and alarms as well as a great enhancements in user experience. It saves the employees’ time in performing different tasks in different places as well as a</w:t>
      </w:r>
      <w:r w:rsidR="003A0BBB">
        <w:t xml:space="preserve">utomatic reporting management. </w:t>
      </w:r>
    </w:p>
    <w:p w:rsidR="00E632B9" w:rsidRPr="002E3D00" w:rsidRDefault="00833156">
      <w:pPr>
        <w:pStyle w:val="Heading1"/>
      </w:pPr>
      <w:bookmarkStart w:id="3" w:name="_Toc442357221"/>
      <w:r w:rsidRPr="002E3D00">
        <w:t>Purpose</w:t>
      </w:r>
      <w:bookmarkEnd w:id="3"/>
    </w:p>
    <w:p w:rsidR="00833156" w:rsidRDefault="00833156" w:rsidP="003A0BBB">
      <w:pPr>
        <w:jc w:val="both"/>
      </w:pPr>
      <w:r w:rsidRPr="002E3D00">
        <w:t>Th</w:t>
      </w:r>
      <w:r w:rsidR="003A0BBB">
        <w:t xml:space="preserve">is document is mainly explaining </w:t>
      </w:r>
      <w:r w:rsidR="00DE47BF">
        <w:t>the common modules between Cap2, Soc Tool and Digital Log Book projects which are:</w:t>
      </w:r>
    </w:p>
    <w:p w:rsidR="00214A16" w:rsidRDefault="00214A16" w:rsidP="00D521E0">
      <w:pPr>
        <w:pStyle w:val="ListParagraph"/>
        <w:numPr>
          <w:ilvl w:val="0"/>
          <w:numId w:val="27"/>
        </w:numPr>
        <w:jc w:val="both"/>
      </w:pPr>
      <w:r>
        <w:t>Input Data of NGI Integration</w:t>
      </w:r>
    </w:p>
    <w:p w:rsidR="00214A16" w:rsidRDefault="00214A16" w:rsidP="00D521E0">
      <w:pPr>
        <w:pStyle w:val="ListParagraph"/>
        <w:numPr>
          <w:ilvl w:val="0"/>
          <w:numId w:val="27"/>
        </w:numPr>
        <w:jc w:val="both"/>
      </w:pPr>
      <w:r>
        <w:t>GIS MAP</w:t>
      </w:r>
    </w:p>
    <w:p w:rsidR="00214A16" w:rsidRDefault="00214A16" w:rsidP="00D521E0">
      <w:pPr>
        <w:pStyle w:val="ListParagraph"/>
        <w:numPr>
          <w:ilvl w:val="0"/>
          <w:numId w:val="27"/>
        </w:numPr>
        <w:jc w:val="both"/>
      </w:pPr>
      <w:r>
        <w:t>Equation Builder</w:t>
      </w:r>
    </w:p>
    <w:p w:rsidR="00214A16" w:rsidRDefault="00214A16" w:rsidP="00D521E0">
      <w:pPr>
        <w:pStyle w:val="ListParagraph"/>
        <w:numPr>
          <w:ilvl w:val="0"/>
          <w:numId w:val="27"/>
        </w:numPr>
        <w:jc w:val="both"/>
      </w:pPr>
      <w:r>
        <w:t>System Administration Tool</w:t>
      </w:r>
    </w:p>
    <w:p w:rsidR="00214A16" w:rsidRDefault="00214A16" w:rsidP="00D521E0">
      <w:pPr>
        <w:pStyle w:val="ListParagraph"/>
        <w:numPr>
          <w:ilvl w:val="1"/>
          <w:numId w:val="27"/>
        </w:numPr>
        <w:jc w:val="both"/>
      </w:pPr>
      <w:r>
        <w:t>Manage and create users</w:t>
      </w:r>
    </w:p>
    <w:p w:rsidR="00214A16" w:rsidRDefault="00214A16" w:rsidP="00D521E0">
      <w:pPr>
        <w:pStyle w:val="ListParagraph"/>
        <w:numPr>
          <w:ilvl w:val="1"/>
          <w:numId w:val="27"/>
        </w:numPr>
        <w:jc w:val="both"/>
      </w:pPr>
      <w:r>
        <w:t xml:space="preserve">Manage user roles and </w:t>
      </w:r>
      <w:r w:rsidRPr="002E3D00">
        <w:t>privileges</w:t>
      </w:r>
      <w:r>
        <w:t>.</w:t>
      </w:r>
    </w:p>
    <w:p w:rsidR="00214A16" w:rsidRDefault="00214A16" w:rsidP="00D521E0">
      <w:pPr>
        <w:pStyle w:val="ListParagraph"/>
        <w:numPr>
          <w:ilvl w:val="0"/>
          <w:numId w:val="27"/>
        </w:numPr>
        <w:jc w:val="both"/>
      </w:pPr>
      <w:r>
        <w:t>Site Management</w:t>
      </w:r>
    </w:p>
    <w:p w:rsidR="00214A16" w:rsidRDefault="00214A16" w:rsidP="00D521E0">
      <w:pPr>
        <w:pStyle w:val="ListParagraph"/>
        <w:numPr>
          <w:ilvl w:val="0"/>
          <w:numId w:val="27"/>
        </w:numPr>
        <w:jc w:val="both"/>
      </w:pPr>
      <w:proofErr w:type="spellStart"/>
      <w:r>
        <w:t>Faxination</w:t>
      </w:r>
      <w:proofErr w:type="spellEnd"/>
      <w:r>
        <w:t xml:space="preserve"> Tool</w:t>
      </w:r>
    </w:p>
    <w:p w:rsidR="00214A16" w:rsidRDefault="00214A16" w:rsidP="00D521E0">
      <w:pPr>
        <w:pStyle w:val="ListParagraph"/>
        <w:numPr>
          <w:ilvl w:val="0"/>
          <w:numId w:val="27"/>
        </w:numPr>
        <w:jc w:val="both"/>
      </w:pPr>
      <w:r>
        <w:t>Dashboard</w:t>
      </w:r>
    </w:p>
    <w:p w:rsidR="00214A16" w:rsidRDefault="00214A16" w:rsidP="00D521E0">
      <w:pPr>
        <w:pStyle w:val="ListParagraph"/>
        <w:numPr>
          <w:ilvl w:val="0"/>
          <w:numId w:val="27"/>
        </w:numPr>
        <w:jc w:val="both"/>
      </w:pPr>
      <w:r>
        <w:t>Reports Management</w:t>
      </w:r>
    </w:p>
    <w:p w:rsidR="00214A16" w:rsidRDefault="00214A16" w:rsidP="00D521E0">
      <w:pPr>
        <w:pStyle w:val="ListParagraph"/>
        <w:numPr>
          <w:ilvl w:val="0"/>
          <w:numId w:val="27"/>
        </w:numPr>
        <w:jc w:val="both"/>
      </w:pPr>
      <w:r>
        <w:t>Reports</w:t>
      </w:r>
    </w:p>
    <w:p w:rsidR="00214A16" w:rsidRDefault="00214A16" w:rsidP="00D521E0">
      <w:pPr>
        <w:pStyle w:val="ListParagraph"/>
        <w:numPr>
          <w:ilvl w:val="0"/>
          <w:numId w:val="27"/>
        </w:numPr>
        <w:jc w:val="both"/>
      </w:pPr>
      <w:r>
        <w:t>Notifications</w:t>
      </w:r>
    </w:p>
    <w:p w:rsidR="00DE47BF" w:rsidRPr="002E3D00" w:rsidRDefault="00DE47BF" w:rsidP="003A0BBB">
      <w:pPr>
        <w:jc w:val="both"/>
      </w:pPr>
    </w:p>
    <w:p w:rsidR="00833156" w:rsidRPr="002E3D00" w:rsidRDefault="00833156">
      <w:r w:rsidRPr="002E3D00">
        <w:br w:type="page"/>
      </w:r>
    </w:p>
    <w:p w:rsidR="002C15D2" w:rsidRPr="002E3D00" w:rsidRDefault="002C15D2" w:rsidP="00057DDF">
      <w:pPr>
        <w:pStyle w:val="Heading1"/>
        <w:jc w:val="both"/>
      </w:pPr>
      <w:bookmarkStart w:id="4" w:name="_Toc367922047"/>
      <w:bookmarkStart w:id="5" w:name="_Toc442357222"/>
      <w:r w:rsidRPr="002E3D00">
        <w:lastRenderedPageBreak/>
        <w:t>Software Requirements</w:t>
      </w:r>
      <w:bookmarkEnd w:id="4"/>
      <w:bookmarkEnd w:id="5"/>
    </w:p>
    <w:p w:rsidR="002C15D2" w:rsidRPr="00DE47BF" w:rsidRDefault="002C15D2" w:rsidP="00D521E0">
      <w:pPr>
        <w:pStyle w:val="Heading3"/>
        <w:numPr>
          <w:ilvl w:val="0"/>
          <w:numId w:val="22"/>
        </w:numPr>
        <w:jc w:val="both"/>
        <w:rPr>
          <w:color w:val="0070C0"/>
        </w:rPr>
      </w:pPr>
      <w:bookmarkStart w:id="6" w:name="_Input_Data"/>
      <w:bookmarkStart w:id="7" w:name="_Toc367922049"/>
      <w:bookmarkStart w:id="8" w:name="_Toc442357223"/>
      <w:bookmarkEnd w:id="6"/>
      <w:r w:rsidRPr="00DE47BF">
        <w:rPr>
          <w:color w:val="0070C0"/>
        </w:rPr>
        <w:t>Input Data</w:t>
      </w:r>
      <w:bookmarkEnd w:id="7"/>
      <w:r w:rsidR="00565E9F" w:rsidRPr="00DE47BF">
        <w:rPr>
          <w:color w:val="0070C0"/>
        </w:rPr>
        <w:t xml:space="preserve"> of NGI Integration</w:t>
      </w:r>
      <w:bookmarkEnd w:id="8"/>
    </w:p>
    <w:p w:rsidR="002C15D2" w:rsidRPr="002E3D00" w:rsidRDefault="002C15D2" w:rsidP="00231B4A">
      <w:pPr>
        <w:jc w:val="both"/>
      </w:pPr>
      <w:r w:rsidRPr="002E3D00">
        <w:t>Sites</w:t>
      </w:r>
      <w:r w:rsidR="00057DDF" w:rsidRPr="002E3D00">
        <w:t>’</w:t>
      </w:r>
      <w:r w:rsidRPr="002E3D00">
        <w:t xml:space="preserve"> information will be gathered via MCAP.NGI server</w:t>
      </w:r>
      <w:r w:rsidR="00057DDF" w:rsidRPr="002E3D00">
        <w:t>.</w:t>
      </w:r>
    </w:p>
    <w:p w:rsidR="002C15D2" w:rsidRPr="002E3D00" w:rsidRDefault="002C15D2" w:rsidP="00231B4A">
      <w:pPr>
        <w:jc w:val="both"/>
        <w:rPr>
          <w:rFonts w:ascii="Calibri" w:eastAsia="Calibri" w:hAnsi="Calibri" w:cs="Arial"/>
          <w:sz w:val="22"/>
          <w:szCs w:val="22"/>
          <w:lang w:eastAsia="en-US"/>
        </w:rPr>
      </w:pPr>
      <w:r w:rsidRPr="002E3D00">
        <w:t>NGI Server consists of the following services</w:t>
      </w:r>
      <w:r w:rsidR="00BC7E1B" w:rsidRPr="002E3D00">
        <w:rPr>
          <w:rFonts w:ascii="Calibri" w:eastAsia="Calibri" w:hAnsi="Calibri" w:cs="Arial"/>
          <w:sz w:val="22"/>
          <w:szCs w:val="22"/>
          <w:lang w:eastAsia="en-US"/>
        </w:rPr>
        <w:t>:</w:t>
      </w:r>
    </w:p>
    <w:p w:rsidR="002C15D2" w:rsidRPr="002E3D00" w:rsidRDefault="007B7B2B" w:rsidP="00D521E0">
      <w:pPr>
        <w:numPr>
          <w:ilvl w:val="0"/>
          <w:numId w:val="2"/>
        </w:numPr>
        <w:spacing w:after="200" w:line="276" w:lineRule="auto"/>
        <w:contextualSpacing/>
        <w:jc w:val="both"/>
      </w:pPr>
      <w:r w:rsidRPr="002E3D00">
        <w:t>"</w:t>
      </w:r>
      <w:r w:rsidR="002C15D2" w:rsidRPr="002E3D00">
        <w:t>MCAP.NGI.Receiver.GetShared</w:t>
      </w:r>
      <w:r w:rsidRPr="002E3D00">
        <w:t>"</w:t>
      </w:r>
      <w:r w:rsidR="002C15D2" w:rsidRPr="002E3D00">
        <w:t>, this service is responsible for retrieving ‘Sites’ and ‘NodeB’ files from shared folders, these shared folders can be configured by administrator from general settings using values(“NgiReceiver_GetSharedNodeBFullPath”, “NgiReceiver_GetSharedSitesFullPath”)  as follows</w:t>
      </w:r>
      <w:r w:rsidR="00057DDF" w:rsidRPr="002E3D00">
        <w:t>:</w:t>
      </w:r>
    </w:p>
    <w:p w:rsidR="00AC79C4" w:rsidRPr="002E3D00" w:rsidRDefault="00AC79C4" w:rsidP="00AC79C4">
      <w:pPr>
        <w:spacing w:after="200" w:line="276" w:lineRule="auto"/>
        <w:ind w:left="720"/>
        <w:contextualSpacing/>
        <w:jc w:val="both"/>
      </w:pPr>
    </w:p>
    <w:p w:rsidR="002C15D2" w:rsidRPr="002E3D00" w:rsidRDefault="002C15D2" w:rsidP="00D521E0">
      <w:pPr>
        <w:numPr>
          <w:ilvl w:val="1"/>
          <w:numId w:val="2"/>
        </w:numPr>
        <w:spacing w:after="200" w:line="276" w:lineRule="auto"/>
        <w:contextualSpacing/>
        <w:jc w:val="both"/>
      </w:pPr>
      <w:r w:rsidRPr="002E3D00">
        <w:t xml:space="preserve">Administrator hovers over </w:t>
      </w:r>
      <w:r w:rsidR="00484B82" w:rsidRPr="002E3D00">
        <w:t>"S</w:t>
      </w:r>
      <w:r w:rsidRPr="002E3D00">
        <w:t>ettings</w:t>
      </w:r>
      <w:r w:rsidR="00484B82" w:rsidRPr="002E3D00">
        <w:t>"</w:t>
      </w:r>
      <w:r w:rsidRPr="002E3D00">
        <w:t xml:space="preserve"> menu to extend the list of sub-items.</w:t>
      </w:r>
    </w:p>
    <w:p w:rsidR="002C15D2" w:rsidRPr="002E3D00" w:rsidRDefault="002C15D2" w:rsidP="00D521E0">
      <w:pPr>
        <w:numPr>
          <w:ilvl w:val="1"/>
          <w:numId w:val="2"/>
        </w:numPr>
        <w:spacing w:after="200" w:line="276" w:lineRule="auto"/>
        <w:contextualSpacing/>
        <w:jc w:val="both"/>
      </w:pPr>
      <w:r w:rsidRPr="002E3D00">
        <w:t xml:space="preserve">Administrator clicks on </w:t>
      </w:r>
      <w:r w:rsidR="00484B82" w:rsidRPr="002E3D00">
        <w:t>"</w:t>
      </w:r>
      <w:r w:rsidRPr="002E3D00">
        <w:t xml:space="preserve">General </w:t>
      </w:r>
      <w:r w:rsidR="007B7B2B" w:rsidRPr="002E3D00">
        <w:t>Settings</w:t>
      </w:r>
      <w:r w:rsidR="00484B82" w:rsidRPr="002E3D00">
        <w:t>"</w:t>
      </w:r>
      <w:r w:rsidRPr="002E3D00">
        <w:t xml:space="preserve"> menu item</w:t>
      </w:r>
      <w:r w:rsidR="007B7B2B" w:rsidRPr="002E3D00">
        <w:t>.</w:t>
      </w:r>
    </w:p>
    <w:p w:rsidR="002C15D2" w:rsidRPr="002E3D00" w:rsidRDefault="00484B82" w:rsidP="00D521E0">
      <w:pPr>
        <w:numPr>
          <w:ilvl w:val="1"/>
          <w:numId w:val="2"/>
        </w:numPr>
        <w:spacing w:after="200" w:line="276" w:lineRule="auto"/>
        <w:contextualSpacing/>
        <w:jc w:val="both"/>
      </w:pPr>
      <w:r w:rsidRPr="002E3D00">
        <w:t>"</w:t>
      </w:r>
      <w:r w:rsidR="002C15D2" w:rsidRPr="002E3D00">
        <w:t>General Settings</w:t>
      </w:r>
      <w:r w:rsidRPr="002E3D00">
        <w:t>"</w:t>
      </w:r>
      <w:r w:rsidR="002C15D2" w:rsidRPr="002E3D00">
        <w:t xml:space="preserve"> view will be displayed containing list of </w:t>
      </w:r>
      <w:r w:rsidRPr="002E3D00">
        <w:t>s</w:t>
      </w:r>
      <w:r w:rsidR="002C15D2" w:rsidRPr="002E3D00">
        <w:t>ettings affecting the system.</w:t>
      </w:r>
    </w:p>
    <w:p w:rsidR="002C15D2" w:rsidRPr="002E3D00" w:rsidRDefault="002C15D2" w:rsidP="00D521E0">
      <w:pPr>
        <w:numPr>
          <w:ilvl w:val="1"/>
          <w:numId w:val="2"/>
        </w:numPr>
        <w:spacing w:after="200" w:line="276" w:lineRule="auto"/>
        <w:contextualSpacing/>
        <w:jc w:val="both"/>
      </w:pPr>
      <w:r w:rsidRPr="002E3D00">
        <w:t>Administrator scrolls down till he reaches desired setting and clicks on the Edit link next to value.</w:t>
      </w:r>
    </w:p>
    <w:p w:rsidR="002C15D2" w:rsidRPr="002E3D00" w:rsidRDefault="002C15D2" w:rsidP="00D521E0">
      <w:pPr>
        <w:numPr>
          <w:ilvl w:val="1"/>
          <w:numId w:val="2"/>
        </w:numPr>
        <w:spacing w:after="200" w:line="276" w:lineRule="auto"/>
        <w:contextualSpacing/>
        <w:jc w:val="both"/>
      </w:pPr>
      <w:r w:rsidRPr="002E3D00">
        <w:t xml:space="preserve">The row will enter the edit mode, and administrator can change the </w:t>
      </w:r>
      <w:r w:rsidR="00444C05" w:rsidRPr="002E3D00">
        <w:t>v</w:t>
      </w:r>
      <w:r w:rsidRPr="002E3D00">
        <w:t>alue and click update to save new value or cancel to discard the changes.</w:t>
      </w:r>
    </w:p>
    <w:p w:rsidR="006B490A" w:rsidRPr="002E3D00" w:rsidRDefault="006B490A" w:rsidP="006B490A">
      <w:pPr>
        <w:spacing w:after="200" w:line="276" w:lineRule="auto"/>
        <w:ind w:left="1440"/>
        <w:contextualSpacing/>
        <w:jc w:val="both"/>
      </w:pPr>
    </w:p>
    <w:p w:rsidR="002C15D2" w:rsidRPr="002E3D00" w:rsidRDefault="00444C05" w:rsidP="00D521E0">
      <w:pPr>
        <w:numPr>
          <w:ilvl w:val="0"/>
          <w:numId w:val="2"/>
        </w:numPr>
        <w:spacing w:after="200" w:line="276" w:lineRule="auto"/>
        <w:contextualSpacing/>
        <w:jc w:val="both"/>
      </w:pPr>
      <w:r w:rsidRPr="002E3D00">
        <w:t>"</w:t>
      </w:r>
      <w:r w:rsidR="002C15D2" w:rsidRPr="002E3D00">
        <w:t>MCAP.NGI.Receiver.SFTP</w:t>
      </w:r>
      <w:r w:rsidRPr="002E3D00">
        <w:t>"</w:t>
      </w:r>
      <w:r w:rsidR="002C15D2" w:rsidRPr="002E3D00">
        <w:t xml:space="preserve">, This service is </w:t>
      </w:r>
      <w:r w:rsidR="00057DDF" w:rsidRPr="002E3D00">
        <w:t>responsible</w:t>
      </w:r>
      <w:r w:rsidR="002C15D2" w:rsidRPr="002E3D00">
        <w:t xml:space="preserve"> for </w:t>
      </w:r>
      <w:r w:rsidR="00057DDF" w:rsidRPr="002E3D00">
        <w:t>retrieving</w:t>
      </w:r>
      <w:r w:rsidR="002C15D2" w:rsidRPr="002E3D00">
        <w:t xml:space="preserve"> BSC and RNC files from SFTP server, this server can be configured by administrator from general settings using value (“NgiReceiver_SftpIp”, “NgiReceiver_SftpUsername”, ”</w:t>
      </w:r>
      <w:proofErr w:type="spellStart"/>
      <w:r w:rsidR="002C15D2" w:rsidRPr="002E3D00">
        <w:t>NgiReceiver_SftpPassword</w:t>
      </w:r>
      <w:proofErr w:type="spellEnd"/>
      <w:r w:rsidR="002C15D2" w:rsidRPr="002E3D00">
        <w:t>”, “NgiReceiver_SftpDirectory”) as follows</w:t>
      </w:r>
      <w:r w:rsidRPr="002E3D00">
        <w:t>:</w:t>
      </w:r>
    </w:p>
    <w:p w:rsidR="006B490A" w:rsidRPr="002E3D00" w:rsidRDefault="006B490A" w:rsidP="006B490A">
      <w:pPr>
        <w:spacing w:after="200" w:line="276" w:lineRule="auto"/>
        <w:ind w:left="720"/>
        <w:contextualSpacing/>
        <w:jc w:val="both"/>
      </w:pPr>
    </w:p>
    <w:p w:rsidR="002C15D2" w:rsidRPr="002E3D00" w:rsidRDefault="002C15D2" w:rsidP="00D521E0">
      <w:pPr>
        <w:numPr>
          <w:ilvl w:val="1"/>
          <w:numId w:val="2"/>
        </w:numPr>
        <w:spacing w:after="200" w:line="276" w:lineRule="auto"/>
        <w:contextualSpacing/>
        <w:jc w:val="both"/>
      </w:pPr>
      <w:r w:rsidRPr="002E3D00">
        <w:t xml:space="preserve">Administrator hovers over </w:t>
      </w:r>
      <w:r w:rsidR="00AE7E58" w:rsidRPr="002E3D00">
        <w:t>"S</w:t>
      </w:r>
      <w:r w:rsidRPr="002E3D00">
        <w:t>ettings</w:t>
      </w:r>
      <w:r w:rsidR="00AE7E58" w:rsidRPr="002E3D00">
        <w:t>"</w:t>
      </w:r>
      <w:r w:rsidRPr="002E3D00">
        <w:t xml:space="preserve"> menu to extend the list of sub-items.</w:t>
      </w:r>
    </w:p>
    <w:p w:rsidR="002C15D2" w:rsidRPr="002E3D00" w:rsidRDefault="002C15D2" w:rsidP="00D521E0">
      <w:pPr>
        <w:numPr>
          <w:ilvl w:val="1"/>
          <w:numId w:val="2"/>
        </w:numPr>
        <w:spacing w:after="200" w:line="276" w:lineRule="auto"/>
        <w:contextualSpacing/>
        <w:jc w:val="both"/>
      </w:pPr>
      <w:r w:rsidRPr="002E3D00">
        <w:t xml:space="preserve">Administrator clicks on </w:t>
      </w:r>
      <w:r w:rsidR="00AE7E58" w:rsidRPr="002E3D00">
        <w:t>"</w:t>
      </w:r>
      <w:r w:rsidRPr="002E3D00">
        <w:t>General Settings</w:t>
      </w:r>
      <w:r w:rsidR="00AE7E58" w:rsidRPr="002E3D00">
        <w:t>"</w:t>
      </w:r>
      <w:r w:rsidRPr="002E3D00">
        <w:t xml:space="preserve"> menu item</w:t>
      </w:r>
      <w:r w:rsidR="00444C05" w:rsidRPr="002E3D00">
        <w:t>.</w:t>
      </w:r>
    </w:p>
    <w:p w:rsidR="002C15D2" w:rsidRPr="002E3D00" w:rsidRDefault="00AE7E58" w:rsidP="00D521E0">
      <w:pPr>
        <w:numPr>
          <w:ilvl w:val="1"/>
          <w:numId w:val="2"/>
        </w:numPr>
        <w:spacing w:after="200" w:line="276" w:lineRule="auto"/>
        <w:contextualSpacing/>
        <w:jc w:val="both"/>
      </w:pPr>
      <w:r w:rsidRPr="002E3D00">
        <w:t>"</w:t>
      </w:r>
      <w:r w:rsidR="002C15D2" w:rsidRPr="002E3D00">
        <w:t>General Settings</w:t>
      </w:r>
      <w:r w:rsidRPr="002E3D00">
        <w:t>"</w:t>
      </w:r>
      <w:r w:rsidR="002C15D2" w:rsidRPr="002E3D00">
        <w:t xml:space="preserve"> view will be displayed containing list of </w:t>
      </w:r>
      <w:r w:rsidRPr="002E3D00">
        <w:t>s</w:t>
      </w:r>
      <w:r w:rsidR="002C15D2" w:rsidRPr="002E3D00">
        <w:t>ettings affecting the system.</w:t>
      </w:r>
    </w:p>
    <w:p w:rsidR="002C15D2" w:rsidRPr="002E3D00" w:rsidRDefault="002C15D2" w:rsidP="00D521E0">
      <w:pPr>
        <w:numPr>
          <w:ilvl w:val="1"/>
          <w:numId w:val="2"/>
        </w:numPr>
        <w:spacing w:after="200" w:line="276" w:lineRule="auto"/>
        <w:contextualSpacing/>
        <w:jc w:val="both"/>
      </w:pPr>
      <w:r w:rsidRPr="002E3D00">
        <w:t>Administrator scrolls down till he reaches desired setting and clicks on the Edit link next to value.</w:t>
      </w:r>
    </w:p>
    <w:p w:rsidR="002C15D2" w:rsidRPr="002E3D00" w:rsidRDefault="002C15D2" w:rsidP="00D521E0">
      <w:pPr>
        <w:numPr>
          <w:ilvl w:val="1"/>
          <w:numId w:val="2"/>
        </w:numPr>
        <w:spacing w:after="200" w:line="276" w:lineRule="auto"/>
        <w:contextualSpacing/>
        <w:jc w:val="both"/>
      </w:pPr>
      <w:r w:rsidRPr="002E3D00">
        <w:t xml:space="preserve">The row will enter the edit mode, and administrator can change the </w:t>
      </w:r>
      <w:r w:rsidR="00444C05" w:rsidRPr="002E3D00">
        <w:t>v</w:t>
      </w:r>
      <w:r w:rsidRPr="002E3D00">
        <w:t>alue and click update to save new value or cancel to discard the changes.</w:t>
      </w:r>
    </w:p>
    <w:p w:rsidR="006B490A" w:rsidRPr="002E3D00" w:rsidRDefault="006B490A" w:rsidP="006B490A">
      <w:pPr>
        <w:spacing w:after="200" w:line="276" w:lineRule="auto"/>
        <w:ind w:left="1440"/>
        <w:contextualSpacing/>
        <w:jc w:val="both"/>
      </w:pPr>
    </w:p>
    <w:p w:rsidR="002C15D2" w:rsidRPr="002E3D00" w:rsidRDefault="00444C05" w:rsidP="00D521E0">
      <w:pPr>
        <w:numPr>
          <w:ilvl w:val="0"/>
          <w:numId w:val="2"/>
        </w:numPr>
        <w:spacing w:after="200" w:line="276" w:lineRule="auto"/>
        <w:contextualSpacing/>
        <w:jc w:val="both"/>
      </w:pPr>
      <w:r w:rsidRPr="002E3D00">
        <w:t>"</w:t>
      </w:r>
      <w:r w:rsidR="002C15D2" w:rsidRPr="002E3D00">
        <w:t>MCAP.NGI.Receiver</w:t>
      </w:r>
      <w:r w:rsidRPr="002E3D00">
        <w:t>"</w:t>
      </w:r>
      <w:r w:rsidR="002C15D2" w:rsidRPr="002E3D00">
        <w:t xml:space="preserve">, this service is </w:t>
      </w:r>
      <w:r w:rsidR="00057DDF" w:rsidRPr="002E3D00">
        <w:t>responsible</w:t>
      </w:r>
      <w:r w:rsidR="0098775A" w:rsidRPr="002E3D00">
        <w:t xml:space="preserve"> for parsing Site,</w:t>
      </w:r>
      <w:r w:rsidR="002C15D2" w:rsidRPr="002E3D00">
        <w:t xml:space="preserve"> NodeB, RNC</w:t>
      </w:r>
      <w:r w:rsidR="000A24EA" w:rsidRPr="002E3D00">
        <w:t>, 2G cells, 3G cells, BTS reports</w:t>
      </w:r>
      <w:r w:rsidR="002C15D2" w:rsidRPr="002E3D00">
        <w:t xml:space="preserve"> and </w:t>
      </w:r>
      <w:r w:rsidR="00AE7E58" w:rsidRPr="002E3D00">
        <w:t>s</w:t>
      </w:r>
      <w:r w:rsidR="002C15D2" w:rsidRPr="002E3D00">
        <w:t xml:space="preserve">ite files received via </w:t>
      </w:r>
      <w:r w:rsidRPr="002E3D00">
        <w:t>"</w:t>
      </w:r>
      <w:r w:rsidR="002C15D2" w:rsidRPr="002E3D00">
        <w:t>MCAP.NGI.Receiver.SFTP</w:t>
      </w:r>
      <w:r w:rsidRPr="002E3D00">
        <w:t>"</w:t>
      </w:r>
      <w:r w:rsidR="002C15D2" w:rsidRPr="002E3D00">
        <w:t xml:space="preserve"> and </w:t>
      </w:r>
      <w:r w:rsidRPr="002E3D00">
        <w:t>"</w:t>
      </w:r>
      <w:r w:rsidR="002C15D2" w:rsidRPr="002E3D00">
        <w:t>MCAP.NGI.Receiver.getShared</w:t>
      </w:r>
      <w:r w:rsidRPr="002E3D00">
        <w:t>"</w:t>
      </w:r>
      <w:r w:rsidR="002C15D2" w:rsidRPr="002E3D00">
        <w:t>.</w:t>
      </w:r>
    </w:p>
    <w:p w:rsidR="006B490A" w:rsidRPr="002E3D00" w:rsidRDefault="000A24EA" w:rsidP="00D521E0">
      <w:pPr>
        <w:pStyle w:val="ListParagraph"/>
        <w:numPr>
          <w:ilvl w:val="1"/>
          <w:numId w:val="2"/>
        </w:numPr>
        <w:spacing w:after="200" w:line="276" w:lineRule="auto"/>
        <w:jc w:val="both"/>
      </w:pPr>
      <w:r w:rsidRPr="002E3D00">
        <w:t>BSC</w:t>
      </w:r>
      <w:r w:rsidR="0098775A" w:rsidRPr="002E3D00">
        <w:t xml:space="preserve"> file will be uploaded manually on cap directly not through NGI Server.</w:t>
      </w:r>
    </w:p>
    <w:p w:rsidR="002C15D2" w:rsidRPr="002E3D00" w:rsidRDefault="002C15D2" w:rsidP="00D521E0">
      <w:pPr>
        <w:numPr>
          <w:ilvl w:val="1"/>
          <w:numId w:val="2"/>
        </w:numPr>
        <w:spacing w:after="200" w:line="276" w:lineRule="auto"/>
        <w:contextualSpacing/>
        <w:jc w:val="both"/>
      </w:pPr>
      <w:r w:rsidRPr="002E3D00">
        <w:t>BSC file consists of the following fields</w:t>
      </w:r>
      <w:r w:rsidR="00057DDF" w:rsidRPr="002E3D00">
        <w:t>:</w:t>
      </w:r>
    </w:p>
    <w:p w:rsidR="002C15D2" w:rsidRPr="002E3D00" w:rsidRDefault="002C15D2" w:rsidP="00D521E0">
      <w:pPr>
        <w:numPr>
          <w:ilvl w:val="2"/>
          <w:numId w:val="2"/>
        </w:numPr>
        <w:spacing w:after="200" w:line="276" w:lineRule="auto"/>
        <w:contextualSpacing/>
        <w:jc w:val="both"/>
      </w:pPr>
      <w:r w:rsidRPr="002E3D00">
        <w:t>BSC name</w:t>
      </w:r>
      <w:r w:rsidR="00444C05" w:rsidRPr="002E3D00">
        <w:t>.</w:t>
      </w:r>
    </w:p>
    <w:p w:rsidR="002C15D2" w:rsidRPr="002E3D00" w:rsidRDefault="002C15D2" w:rsidP="00D521E0">
      <w:pPr>
        <w:numPr>
          <w:ilvl w:val="2"/>
          <w:numId w:val="2"/>
        </w:numPr>
        <w:spacing w:after="200" w:line="276" w:lineRule="auto"/>
        <w:contextualSpacing/>
        <w:jc w:val="both"/>
      </w:pPr>
      <w:r w:rsidRPr="002E3D00">
        <w:t>Brand</w:t>
      </w:r>
      <w:r w:rsidR="00444C05" w:rsidRPr="002E3D00">
        <w:t>.</w:t>
      </w:r>
    </w:p>
    <w:p w:rsidR="002C15D2" w:rsidRPr="002E3D00" w:rsidRDefault="002C15D2" w:rsidP="00D521E0">
      <w:pPr>
        <w:numPr>
          <w:ilvl w:val="2"/>
          <w:numId w:val="2"/>
        </w:numPr>
        <w:spacing w:after="200" w:line="276" w:lineRule="auto"/>
        <w:contextualSpacing/>
        <w:jc w:val="both"/>
      </w:pPr>
      <w:r w:rsidRPr="002E3D00">
        <w:t>Status</w:t>
      </w:r>
      <w:r w:rsidR="00444C05" w:rsidRPr="002E3D00">
        <w:t>.</w:t>
      </w:r>
    </w:p>
    <w:p w:rsidR="002C15D2" w:rsidRPr="002E3D00" w:rsidRDefault="002C15D2" w:rsidP="00D521E0">
      <w:pPr>
        <w:numPr>
          <w:ilvl w:val="2"/>
          <w:numId w:val="2"/>
        </w:numPr>
        <w:spacing w:after="200" w:line="276" w:lineRule="auto"/>
        <w:contextualSpacing/>
        <w:jc w:val="both"/>
      </w:pPr>
      <w:r w:rsidRPr="002E3D00">
        <w:t>Area</w:t>
      </w:r>
      <w:r w:rsidR="00444C05" w:rsidRPr="002E3D00">
        <w:t>.</w:t>
      </w:r>
    </w:p>
    <w:p w:rsidR="002C15D2" w:rsidRPr="002E3D00" w:rsidRDefault="002C15D2" w:rsidP="00D521E0">
      <w:pPr>
        <w:numPr>
          <w:ilvl w:val="2"/>
          <w:numId w:val="2"/>
        </w:numPr>
        <w:spacing w:after="200" w:line="276" w:lineRule="auto"/>
        <w:contextualSpacing/>
        <w:jc w:val="both"/>
      </w:pPr>
      <w:r w:rsidRPr="002E3D00">
        <w:t>Operational zone</w:t>
      </w:r>
      <w:r w:rsidR="00444C05" w:rsidRPr="002E3D00">
        <w:t>.</w:t>
      </w:r>
    </w:p>
    <w:p w:rsidR="002C15D2" w:rsidRPr="002E3D00" w:rsidRDefault="002C15D2" w:rsidP="00D521E0">
      <w:pPr>
        <w:numPr>
          <w:ilvl w:val="2"/>
          <w:numId w:val="2"/>
        </w:numPr>
        <w:spacing w:after="200" w:line="276" w:lineRule="auto"/>
        <w:contextualSpacing/>
        <w:jc w:val="both"/>
      </w:pPr>
      <w:r w:rsidRPr="002E3D00">
        <w:t>Maintenance team</w:t>
      </w:r>
      <w:r w:rsidR="00444C05" w:rsidRPr="002E3D00">
        <w:t>.</w:t>
      </w:r>
    </w:p>
    <w:p w:rsidR="002C15D2" w:rsidRPr="002E3D00" w:rsidRDefault="002C15D2" w:rsidP="00D521E0">
      <w:pPr>
        <w:numPr>
          <w:ilvl w:val="2"/>
          <w:numId w:val="2"/>
        </w:numPr>
        <w:spacing w:after="200" w:line="276" w:lineRule="auto"/>
        <w:contextualSpacing/>
        <w:jc w:val="both"/>
      </w:pPr>
      <w:r w:rsidRPr="002E3D00">
        <w:t>Subcontractor</w:t>
      </w:r>
      <w:r w:rsidR="00444C05" w:rsidRPr="002E3D00">
        <w:t>.</w:t>
      </w:r>
    </w:p>
    <w:p w:rsidR="002C15D2" w:rsidRPr="002E3D00" w:rsidRDefault="002C15D2" w:rsidP="00D521E0">
      <w:pPr>
        <w:numPr>
          <w:ilvl w:val="2"/>
          <w:numId w:val="2"/>
        </w:numPr>
        <w:spacing w:after="200" w:line="276" w:lineRule="auto"/>
        <w:contextualSpacing/>
        <w:jc w:val="both"/>
      </w:pPr>
      <w:r w:rsidRPr="002E3D00">
        <w:t>BSC code</w:t>
      </w:r>
      <w:r w:rsidR="00444C05" w:rsidRPr="002E3D00">
        <w:t>.</w:t>
      </w:r>
    </w:p>
    <w:p w:rsidR="002C15D2" w:rsidRPr="002E3D00" w:rsidRDefault="002C15D2" w:rsidP="00D521E0">
      <w:pPr>
        <w:numPr>
          <w:ilvl w:val="2"/>
          <w:numId w:val="2"/>
        </w:numPr>
        <w:spacing w:after="200" w:line="276" w:lineRule="auto"/>
        <w:contextualSpacing/>
        <w:jc w:val="both"/>
      </w:pPr>
      <w:r w:rsidRPr="002E3D00">
        <w:t>Host site</w:t>
      </w:r>
      <w:r w:rsidR="00444C05" w:rsidRPr="002E3D00">
        <w:t>.</w:t>
      </w:r>
    </w:p>
    <w:p w:rsidR="002C15D2" w:rsidRPr="002E3D00" w:rsidRDefault="00444C05" w:rsidP="00D521E0">
      <w:pPr>
        <w:numPr>
          <w:ilvl w:val="2"/>
          <w:numId w:val="2"/>
        </w:numPr>
        <w:spacing w:after="200" w:line="276" w:lineRule="auto"/>
        <w:contextualSpacing/>
        <w:jc w:val="both"/>
      </w:pPr>
      <w:r w:rsidRPr="002E3D00">
        <w:t>Host site code.</w:t>
      </w:r>
    </w:p>
    <w:p w:rsidR="002C15D2" w:rsidRPr="002E3D00" w:rsidRDefault="002C15D2" w:rsidP="00D521E0">
      <w:pPr>
        <w:numPr>
          <w:ilvl w:val="1"/>
          <w:numId w:val="2"/>
        </w:numPr>
        <w:spacing w:after="200" w:line="276" w:lineRule="auto"/>
        <w:contextualSpacing/>
        <w:jc w:val="both"/>
      </w:pPr>
      <w:r w:rsidRPr="002E3D00">
        <w:t>Node-B file consists of the following fields</w:t>
      </w:r>
      <w:r w:rsidR="00057DDF" w:rsidRPr="002E3D00">
        <w:t>:</w:t>
      </w:r>
    </w:p>
    <w:p w:rsidR="002C15D2" w:rsidRPr="002E3D00" w:rsidRDefault="002C15D2" w:rsidP="00D521E0">
      <w:pPr>
        <w:numPr>
          <w:ilvl w:val="2"/>
          <w:numId w:val="2"/>
        </w:numPr>
        <w:spacing w:after="200" w:line="276" w:lineRule="auto"/>
        <w:contextualSpacing/>
        <w:jc w:val="both"/>
      </w:pPr>
      <w:r w:rsidRPr="002E3D00">
        <w:t>Name</w:t>
      </w:r>
      <w:r w:rsidR="00444C05" w:rsidRPr="002E3D00">
        <w:t>.</w:t>
      </w:r>
    </w:p>
    <w:p w:rsidR="002C15D2" w:rsidRPr="002E3D00" w:rsidRDefault="002C15D2" w:rsidP="00D521E0">
      <w:pPr>
        <w:numPr>
          <w:ilvl w:val="2"/>
          <w:numId w:val="2"/>
        </w:numPr>
        <w:spacing w:after="200" w:line="276" w:lineRule="auto"/>
        <w:contextualSpacing/>
        <w:jc w:val="both"/>
      </w:pPr>
      <w:r w:rsidRPr="002E3D00">
        <w:t>Node-B id</w:t>
      </w:r>
      <w:r w:rsidR="00444C05" w:rsidRPr="002E3D00">
        <w:t>.</w:t>
      </w:r>
    </w:p>
    <w:p w:rsidR="002C15D2" w:rsidRPr="002E3D00" w:rsidRDefault="002C15D2" w:rsidP="00D521E0">
      <w:pPr>
        <w:numPr>
          <w:ilvl w:val="2"/>
          <w:numId w:val="2"/>
        </w:numPr>
        <w:spacing w:after="200" w:line="276" w:lineRule="auto"/>
        <w:contextualSpacing/>
        <w:jc w:val="both"/>
      </w:pPr>
      <w:r w:rsidRPr="002E3D00">
        <w:t>Location</w:t>
      </w:r>
      <w:r w:rsidR="00444C05" w:rsidRPr="002E3D00">
        <w:t>.</w:t>
      </w:r>
      <w:r w:rsidRPr="002E3D00">
        <w:t xml:space="preserve"> </w:t>
      </w:r>
    </w:p>
    <w:p w:rsidR="002C15D2" w:rsidRPr="002E3D00" w:rsidRDefault="002C15D2" w:rsidP="00D521E0">
      <w:pPr>
        <w:numPr>
          <w:ilvl w:val="2"/>
          <w:numId w:val="2"/>
        </w:numPr>
        <w:spacing w:after="200" w:line="276" w:lineRule="auto"/>
        <w:contextualSpacing/>
        <w:jc w:val="both"/>
      </w:pPr>
      <w:r w:rsidRPr="002E3D00">
        <w:t>Status</w:t>
      </w:r>
      <w:r w:rsidR="00444C05" w:rsidRPr="002E3D00">
        <w:t>.</w:t>
      </w:r>
    </w:p>
    <w:p w:rsidR="002C15D2" w:rsidRPr="002E3D00" w:rsidRDefault="002C15D2" w:rsidP="00D521E0">
      <w:pPr>
        <w:numPr>
          <w:ilvl w:val="2"/>
          <w:numId w:val="2"/>
        </w:numPr>
        <w:spacing w:after="200" w:line="276" w:lineRule="auto"/>
        <w:contextualSpacing/>
        <w:jc w:val="both"/>
      </w:pPr>
      <w:r w:rsidRPr="002E3D00">
        <w:t>Brand</w:t>
      </w:r>
      <w:r w:rsidR="00444C05" w:rsidRPr="002E3D00">
        <w:t>.</w:t>
      </w:r>
    </w:p>
    <w:p w:rsidR="002C15D2" w:rsidRPr="002E3D00" w:rsidRDefault="00444C05" w:rsidP="00D521E0">
      <w:pPr>
        <w:numPr>
          <w:ilvl w:val="2"/>
          <w:numId w:val="2"/>
        </w:numPr>
        <w:spacing w:after="200" w:line="276" w:lineRule="auto"/>
        <w:contextualSpacing/>
        <w:jc w:val="both"/>
      </w:pPr>
      <w:r w:rsidRPr="002E3D00">
        <w:t>Total.</w:t>
      </w:r>
    </w:p>
    <w:p w:rsidR="002C15D2" w:rsidRPr="002E3D00" w:rsidRDefault="002C15D2" w:rsidP="00D521E0">
      <w:pPr>
        <w:numPr>
          <w:ilvl w:val="2"/>
          <w:numId w:val="2"/>
        </w:numPr>
        <w:spacing w:after="200" w:line="276" w:lineRule="auto"/>
        <w:contextualSpacing/>
        <w:jc w:val="both"/>
      </w:pPr>
      <w:r w:rsidRPr="002E3D00">
        <w:t>RNC</w:t>
      </w:r>
      <w:r w:rsidR="00444C05" w:rsidRPr="002E3D00">
        <w:t>.</w:t>
      </w:r>
    </w:p>
    <w:p w:rsidR="002C15D2" w:rsidRPr="002E3D00" w:rsidRDefault="002C15D2" w:rsidP="00D521E0">
      <w:pPr>
        <w:numPr>
          <w:ilvl w:val="2"/>
          <w:numId w:val="2"/>
        </w:numPr>
        <w:spacing w:after="200" w:line="276" w:lineRule="auto"/>
        <w:contextualSpacing/>
        <w:jc w:val="both"/>
      </w:pPr>
      <w:r w:rsidRPr="002E3D00">
        <w:lastRenderedPageBreak/>
        <w:t>Parent</w:t>
      </w:r>
      <w:r w:rsidR="00444C05" w:rsidRPr="002E3D00">
        <w:t>.</w:t>
      </w:r>
    </w:p>
    <w:p w:rsidR="002C15D2" w:rsidRPr="002E3D00" w:rsidRDefault="002C15D2" w:rsidP="00D521E0">
      <w:pPr>
        <w:numPr>
          <w:ilvl w:val="2"/>
          <w:numId w:val="2"/>
        </w:numPr>
        <w:spacing w:after="200" w:line="276" w:lineRule="auto"/>
        <w:contextualSpacing/>
        <w:jc w:val="both"/>
      </w:pPr>
      <w:r w:rsidRPr="002E3D00">
        <w:t>Function</w:t>
      </w:r>
      <w:r w:rsidR="00444C05" w:rsidRPr="002E3D00">
        <w:t>.</w:t>
      </w:r>
    </w:p>
    <w:p w:rsidR="002C15D2" w:rsidRPr="002E3D00" w:rsidRDefault="002C15D2" w:rsidP="00D521E0">
      <w:pPr>
        <w:numPr>
          <w:ilvl w:val="2"/>
          <w:numId w:val="2"/>
        </w:numPr>
        <w:spacing w:after="200" w:line="276" w:lineRule="auto"/>
        <w:contextualSpacing/>
        <w:jc w:val="both"/>
      </w:pPr>
      <w:r w:rsidRPr="002E3D00">
        <w:t>Area</w:t>
      </w:r>
      <w:r w:rsidR="00444C05" w:rsidRPr="002E3D00">
        <w:t>.</w:t>
      </w:r>
    </w:p>
    <w:p w:rsidR="002C15D2" w:rsidRPr="002E3D00" w:rsidRDefault="002C15D2" w:rsidP="00D521E0">
      <w:pPr>
        <w:numPr>
          <w:ilvl w:val="2"/>
          <w:numId w:val="2"/>
        </w:numPr>
        <w:spacing w:after="200" w:line="276" w:lineRule="auto"/>
        <w:contextualSpacing/>
        <w:jc w:val="both"/>
      </w:pPr>
      <w:r w:rsidRPr="002E3D00">
        <w:t>Site code</w:t>
      </w:r>
      <w:r w:rsidR="00444C05" w:rsidRPr="002E3D00">
        <w:t>.</w:t>
      </w:r>
    </w:p>
    <w:p w:rsidR="002C15D2" w:rsidRPr="002E3D00" w:rsidRDefault="002C15D2" w:rsidP="00D521E0">
      <w:pPr>
        <w:numPr>
          <w:ilvl w:val="2"/>
          <w:numId w:val="2"/>
        </w:numPr>
        <w:spacing w:after="200" w:line="276" w:lineRule="auto"/>
        <w:contextualSpacing/>
        <w:jc w:val="both"/>
      </w:pPr>
      <w:r w:rsidRPr="002E3D00">
        <w:t>Location point, as a point of (x, y, z)</w:t>
      </w:r>
      <w:r w:rsidR="00444C05" w:rsidRPr="002E3D00">
        <w:t>.</w:t>
      </w:r>
    </w:p>
    <w:p w:rsidR="002C15D2" w:rsidRPr="002E3D00" w:rsidRDefault="002C15D2" w:rsidP="00D521E0">
      <w:pPr>
        <w:numPr>
          <w:ilvl w:val="1"/>
          <w:numId w:val="2"/>
        </w:numPr>
        <w:spacing w:after="200" w:line="276" w:lineRule="auto"/>
        <w:contextualSpacing/>
        <w:jc w:val="both"/>
      </w:pPr>
      <w:r w:rsidRPr="002E3D00">
        <w:t>RNC file consists of the following fields</w:t>
      </w:r>
      <w:r w:rsidR="00057DDF" w:rsidRPr="002E3D00">
        <w:t>:</w:t>
      </w:r>
    </w:p>
    <w:p w:rsidR="002C15D2" w:rsidRPr="002E3D00" w:rsidRDefault="002C15D2" w:rsidP="00D521E0">
      <w:pPr>
        <w:numPr>
          <w:ilvl w:val="2"/>
          <w:numId w:val="2"/>
        </w:numPr>
        <w:spacing w:after="200" w:line="276" w:lineRule="auto"/>
        <w:contextualSpacing/>
        <w:jc w:val="both"/>
      </w:pPr>
      <w:r w:rsidRPr="002E3D00">
        <w:t>Name</w:t>
      </w:r>
      <w:r w:rsidR="00444C05" w:rsidRPr="002E3D00">
        <w:t>.</w:t>
      </w:r>
      <w:r w:rsidRPr="002E3D00">
        <w:t xml:space="preserve"> </w:t>
      </w:r>
    </w:p>
    <w:p w:rsidR="002C15D2" w:rsidRPr="002E3D00" w:rsidRDefault="002C15D2" w:rsidP="00D521E0">
      <w:pPr>
        <w:numPr>
          <w:ilvl w:val="2"/>
          <w:numId w:val="2"/>
        </w:numPr>
        <w:spacing w:after="200" w:line="276" w:lineRule="auto"/>
        <w:contextualSpacing/>
        <w:jc w:val="both"/>
      </w:pPr>
      <w:r w:rsidRPr="002E3D00">
        <w:t>Area</w:t>
      </w:r>
      <w:r w:rsidR="00444C05" w:rsidRPr="002E3D00">
        <w:t>.</w:t>
      </w:r>
    </w:p>
    <w:p w:rsidR="002C15D2" w:rsidRPr="002E3D00" w:rsidRDefault="002C15D2" w:rsidP="00D521E0">
      <w:pPr>
        <w:numPr>
          <w:ilvl w:val="2"/>
          <w:numId w:val="2"/>
        </w:numPr>
        <w:spacing w:after="200" w:line="276" w:lineRule="auto"/>
        <w:contextualSpacing/>
        <w:jc w:val="both"/>
      </w:pPr>
      <w:r w:rsidRPr="002E3D00">
        <w:t>Status</w:t>
      </w:r>
      <w:r w:rsidR="00444C05" w:rsidRPr="002E3D00">
        <w:t>.</w:t>
      </w:r>
    </w:p>
    <w:p w:rsidR="002C15D2" w:rsidRPr="002E3D00" w:rsidRDefault="002C15D2" w:rsidP="00D521E0">
      <w:pPr>
        <w:numPr>
          <w:ilvl w:val="2"/>
          <w:numId w:val="2"/>
        </w:numPr>
        <w:spacing w:after="200" w:line="276" w:lineRule="auto"/>
        <w:contextualSpacing/>
        <w:jc w:val="both"/>
      </w:pPr>
      <w:r w:rsidRPr="002E3D00">
        <w:t>Brand</w:t>
      </w:r>
      <w:r w:rsidR="00444C05" w:rsidRPr="002E3D00">
        <w:t>.</w:t>
      </w:r>
    </w:p>
    <w:p w:rsidR="002C15D2" w:rsidRPr="002E3D00" w:rsidRDefault="00444C05" w:rsidP="00D521E0">
      <w:pPr>
        <w:numPr>
          <w:ilvl w:val="2"/>
          <w:numId w:val="2"/>
        </w:numPr>
        <w:spacing w:after="200" w:line="276" w:lineRule="auto"/>
        <w:contextualSpacing/>
        <w:jc w:val="both"/>
      </w:pPr>
      <w:r w:rsidRPr="002E3D00">
        <w:t>Total.</w:t>
      </w:r>
    </w:p>
    <w:p w:rsidR="002C15D2" w:rsidRPr="002E3D00" w:rsidRDefault="002C15D2" w:rsidP="00D521E0">
      <w:pPr>
        <w:numPr>
          <w:ilvl w:val="2"/>
          <w:numId w:val="2"/>
        </w:numPr>
        <w:spacing w:after="200" w:line="276" w:lineRule="auto"/>
        <w:contextualSpacing/>
        <w:jc w:val="both"/>
      </w:pPr>
      <w:r w:rsidRPr="002E3D00">
        <w:t>Function</w:t>
      </w:r>
      <w:r w:rsidR="00444C05" w:rsidRPr="002E3D00">
        <w:t>.</w:t>
      </w:r>
    </w:p>
    <w:p w:rsidR="002C15D2" w:rsidRPr="002E3D00" w:rsidRDefault="002C15D2" w:rsidP="00D521E0">
      <w:pPr>
        <w:numPr>
          <w:ilvl w:val="2"/>
          <w:numId w:val="2"/>
        </w:numPr>
        <w:spacing w:after="200" w:line="276" w:lineRule="auto"/>
        <w:contextualSpacing/>
        <w:jc w:val="both"/>
      </w:pPr>
      <w:r w:rsidRPr="002E3D00">
        <w:t>Maintenance team</w:t>
      </w:r>
      <w:r w:rsidR="00444C05" w:rsidRPr="002E3D00">
        <w:t>.</w:t>
      </w:r>
    </w:p>
    <w:p w:rsidR="002C15D2" w:rsidRPr="002E3D00" w:rsidRDefault="002C15D2" w:rsidP="00D521E0">
      <w:pPr>
        <w:numPr>
          <w:ilvl w:val="2"/>
          <w:numId w:val="2"/>
        </w:numPr>
        <w:spacing w:after="200" w:line="276" w:lineRule="auto"/>
        <w:contextualSpacing/>
        <w:jc w:val="both"/>
      </w:pPr>
      <w:r w:rsidRPr="002E3D00">
        <w:t>RNC id</w:t>
      </w:r>
      <w:r w:rsidR="00444C05" w:rsidRPr="002E3D00">
        <w:t>.</w:t>
      </w:r>
    </w:p>
    <w:p w:rsidR="002C15D2" w:rsidRPr="002E3D00" w:rsidRDefault="002C15D2" w:rsidP="00D521E0">
      <w:pPr>
        <w:numPr>
          <w:ilvl w:val="2"/>
          <w:numId w:val="2"/>
        </w:numPr>
        <w:spacing w:after="200" w:line="276" w:lineRule="auto"/>
        <w:contextualSpacing/>
        <w:jc w:val="both"/>
      </w:pPr>
      <w:r w:rsidRPr="002E3D00">
        <w:t>Operational zone</w:t>
      </w:r>
      <w:r w:rsidR="00444C05" w:rsidRPr="002E3D00">
        <w:t>.</w:t>
      </w:r>
    </w:p>
    <w:p w:rsidR="002C15D2" w:rsidRPr="002E3D00" w:rsidRDefault="002C15D2" w:rsidP="00D521E0">
      <w:pPr>
        <w:numPr>
          <w:ilvl w:val="2"/>
          <w:numId w:val="2"/>
        </w:numPr>
        <w:spacing w:after="200" w:line="276" w:lineRule="auto"/>
        <w:contextualSpacing/>
        <w:jc w:val="both"/>
      </w:pPr>
      <w:r w:rsidRPr="002E3D00">
        <w:t>Subcontractor</w:t>
      </w:r>
      <w:r w:rsidR="00444C05" w:rsidRPr="002E3D00">
        <w:t>.</w:t>
      </w:r>
    </w:p>
    <w:p w:rsidR="002C15D2" w:rsidRPr="002E3D00" w:rsidRDefault="002C15D2" w:rsidP="00D521E0">
      <w:pPr>
        <w:numPr>
          <w:ilvl w:val="1"/>
          <w:numId w:val="2"/>
        </w:numPr>
        <w:spacing w:after="200" w:line="276" w:lineRule="auto"/>
        <w:contextualSpacing/>
        <w:jc w:val="both"/>
      </w:pPr>
      <w:r w:rsidRPr="002E3D00">
        <w:t>Site file consists of the following fields</w:t>
      </w:r>
      <w:r w:rsidR="00057DDF" w:rsidRPr="002E3D00">
        <w:t>:</w:t>
      </w:r>
    </w:p>
    <w:p w:rsidR="002C15D2" w:rsidRPr="002E3D00" w:rsidRDefault="00444C05" w:rsidP="00D521E0">
      <w:pPr>
        <w:numPr>
          <w:ilvl w:val="2"/>
          <w:numId w:val="2"/>
        </w:numPr>
        <w:spacing w:after="200" w:line="276" w:lineRule="auto"/>
        <w:contextualSpacing/>
        <w:jc w:val="both"/>
      </w:pPr>
      <w:r w:rsidRPr="002E3D00">
        <w:t>Name.</w:t>
      </w:r>
    </w:p>
    <w:p w:rsidR="002C15D2" w:rsidRPr="002E3D00" w:rsidRDefault="00444C05" w:rsidP="00D521E0">
      <w:pPr>
        <w:numPr>
          <w:ilvl w:val="2"/>
          <w:numId w:val="2"/>
        </w:numPr>
        <w:spacing w:after="200" w:line="276" w:lineRule="auto"/>
        <w:contextualSpacing/>
        <w:jc w:val="both"/>
      </w:pPr>
      <w:r w:rsidRPr="002E3D00">
        <w:t>Location.</w:t>
      </w:r>
    </w:p>
    <w:p w:rsidR="002C15D2" w:rsidRPr="002E3D00" w:rsidRDefault="002C15D2" w:rsidP="00D521E0">
      <w:pPr>
        <w:numPr>
          <w:ilvl w:val="2"/>
          <w:numId w:val="2"/>
        </w:numPr>
        <w:spacing w:after="200" w:line="276" w:lineRule="auto"/>
        <w:contextualSpacing/>
        <w:jc w:val="both"/>
      </w:pPr>
      <w:r w:rsidRPr="002E3D00">
        <w:t>Status</w:t>
      </w:r>
      <w:r w:rsidR="00444C05" w:rsidRPr="002E3D00">
        <w:t>.</w:t>
      </w:r>
    </w:p>
    <w:p w:rsidR="002C15D2" w:rsidRPr="002E3D00" w:rsidRDefault="002C15D2" w:rsidP="00D521E0">
      <w:pPr>
        <w:numPr>
          <w:ilvl w:val="2"/>
          <w:numId w:val="2"/>
        </w:numPr>
        <w:spacing w:after="200" w:line="276" w:lineRule="auto"/>
        <w:contextualSpacing/>
        <w:jc w:val="both"/>
      </w:pPr>
      <w:r w:rsidRPr="002E3D00">
        <w:t>Brand</w:t>
      </w:r>
      <w:r w:rsidR="00444C05" w:rsidRPr="002E3D00">
        <w:t>.</w:t>
      </w:r>
    </w:p>
    <w:p w:rsidR="002C15D2" w:rsidRPr="002E3D00" w:rsidRDefault="00444C05" w:rsidP="00D521E0">
      <w:pPr>
        <w:numPr>
          <w:ilvl w:val="2"/>
          <w:numId w:val="2"/>
        </w:numPr>
        <w:spacing w:after="200" w:line="276" w:lineRule="auto"/>
        <w:contextualSpacing/>
        <w:jc w:val="both"/>
      </w:pPr>
      <w:r w:rsidRPr="002E3D00">
        <w:t>Total.</w:t>
      </w:r>
    </w:p>
    <w:p w:rsidR="002C15D2" w:rsidRPr="002E3D00" w:rsidRDefault="002C15D2" w:rsidP="00D521E0">
      <w:pPr>
        <w:numPr>
          <w:ilvl w:val="2"/>
          <w:numId w:val="2"/>
        </w:numPr>
        <w:spacing w:after="200" w:line="276" w:lineRule="auto"/>
        <w:contextualSpacing/>
        <w:jc w:val="both"/>
      </w:pPr>
      <w:r w:rsidRPr="002E3D00">
        <w:t>DCS</w:t>
      </w:r>
      <w:r w:rsidR="00444C05" w:rsidRPr="002E3D00">
        <w:t>.</w:t>
      </w:r>
    </w:p>
    <w:p w:rsidR="002C15D2" w:rsidRPr="002E3D00" w:rsidRDefault="002C15D2" w:rsidP="00D521E0">
      <w:pPr>
        <w:numPr>
          <w:ilvl w:val="2"/>
          <w:numId w:val="2"/>
        </w:numPr>
        <w:spacing w:after="200" w:line="276" w:lineRule="auto"/>
        <w:contextualSpacing/>
        <w:jc w:val="both"/>
      </w:pPr>
      <w:r w:rsidRPr="002E3D00">
        <w:t>GSM</w:t>
      </w:r>
      <w:r w:rsidR="00444C05" w:rsidRPr="002E3D00">
        <w:t>.</w:t>
      </w:r>
    </w:p>
    <w:p w:rsidR="002C15D2" w:rsidRPr="002E3D00" w:rsidRDefault="002C15D2" w:rsidP="00D521E0">
      <w:pPr>
        <w:numPr>
          <w:ilvl w:val="2"/>
          <w:numId w:val="2"/>
        </w:numPr>
        <w:spacing w:after="200" w:line="276" w:lineRule="auto"/>
        <w:contextualSpacing/>
        <w:jc w:val="both"/>
      </w:pPr>
      <w:r w:rsidRPr="002E3D00">
        <w:t>BSC</w:t>
      </w:r>
      <w:r w:rsidR="00444C05" w:rsidRPr="002E3D00">
        <w:t>.</w:t>
      </w:r>
    </w:p>
    <w:p w:rsidR="002C15D2" w:rsidRPr="002E3D00" w:rsidRDefault="002C15D2" w:rsidP="00D521E0">
      <w:pPr>
        <w:numPr>
          <w:ilvl w:val="2"/>
          <w:numId w:val="2"/>
        </w:numPr>
        <w:spacing w:after="200" w:line="276" w:lineRule="auto"/>
        <w:contextualSpacing/>
        <w:jc w:val="both"/>
      </w:pPr>
      <w:r w:rsidRPr="002E3D00">
        <w:t>Parent</w:t>
      </w:r>
      <w:r w:rsidR="00444C05" w:rsidRPr="002E3D00">
        <w:t>.</w:t>
      </w:r>
    </w:p>
    <w:p w:rsidR="002C15D2" w:rsidRPr="002E3D00" w:rsidRDefault="002C15D2" w:rsidP="00D521E0">
      <w:pPr>
        <w:numPr>
          <w:ilvl w:val="2"/>
          <w:numId w:val="2"/>
        </w:numPr>
        <w:spacing w:after="200" w:line="276" w:lineRule="auto"/>
        <w:contextualSpacing/>
        <w:jc w:val="both"/>
      </w:pPr>
      <w:r w:rsidRPr="002E3D00">
        <w:t>Function</w:t>
      </w:r>
      <w:r w:rsidR="00444C05" w:rsidRPr="002E3D00">
        <w:t>.</w:t>
      </w:r>
    </w:p>
    <w:p w:rsidR="002C15D2" w:rsidRPr="002E3D00" w:rsidRDefault="002C15D2" w:rsidP="00D521E0">
      <w:pPr>
        <w:numPr>
          <w:ilvl w:val="2"/>
          <w:numId w:val="2"/>
        </w:numPr>
        <w:spacing w:after="200" w:line="276" w:lineRule="auto"/>
        <w:contextualSpacing/>
        <w:jc w:val="both"/>
      </w:pPr>
      <w:r w:rsidRPr="002E3D00">
        <w:t>Area</w:t>
      </w:r>
      <w:r w:rsidR="00444C05" w:rsidRPr="002E3D00">
        <w:t>.</w:t>
      </w:r>
    </w:p>
    <w:p w:rsidR="002C15D2" w:rsidRPr="002E3D00" w:rsidRDefault="002C15D2" w:rsidP="00D521E0">
      <w:pPr>
        <w:numPr>
          <w:ilvl w:val="2"/>
          <w:numId w:val="2"/>
        </w:numPr>
        <w:spacing w:after="200" w:line="276" w:lineRule="auto"/>
        <w:contextualSpacing/>
        <w:jc w:val="both"/>
      </w:pPr>
      <w:r w:rsidRPr="002E3D00">
        <w:t>Site code</w:t>
      </w:r>
      <w:r w:rsidR="00444C05" w:rsidRPr="002E3D00">
        <w:t>.</w:t>
      </w:r>
    </w:p>
    <w:p w:rsidR="002C15D2" w:rsidRPr="002E3D00" w:rsidRDefault="002C15D2" w:rsidP="00D521E0">
      <w:pPr>
        <w:numPr>
          <w:ilvl w:val="2"/>
          <w:numId w:val="2"/>
        </w:numPr>
        <w:spacing w:after="200" w:line="276" w:lineRule="auto"/>
        <w:contextualSpacing/>
        <w:jc w:val="both"/>
      </w:pPr>
      <w:r w:rsidRPr="002E3D00">
        <w:t>Location point, as a point of (x, y, z)</w:t>
      </w:r>
      <w:r w:rsidR="00444C05" w:rsidRPr="002E3D00">
        <w:t>.</w:t>
      </w:r>
    </w:p>
    <w:p w:rsidR="009059B6" w:rsidRPr="002E3D00" w:rsidRDefault="009059B6" w:rsidP="00D521E0">
      <w:pPr>
        <w:numPr>
          <w:ilvl w:val="1"/>
          <w:numId w:val="2"/>
        </w:numPr>
        <w:spacing w:after="200" w:line="276" w:lineRule="auto"/>
        <w:contextualSpacing/>
        <w:jc w:val="both"/>
      </w:pPr>
      <w:r w:rsidRPr="002E3D00">
        <w:t>The NGI Server</w:t>
      </w:r>
      <w:r w:rsidR="0098775A" w:rsidRPr="002E3D00">
        <w:t xml:space="preserve"> data</w:t>
      </w:r>
      <w:r w:rsidRPr="002E3D00">
        <w:t xml:space="preserve"> will be validated in the following points:</w:t>
      </w:r>
      <w:r w:rsidR="000A24EA" w:rsidRPr="002E3D00">
        <w:t xml:space="preserve"> (Integration </w:t>
      </w:r>
      <w:proofErr w:type="spellStart"/>
      <w:r w:rsidR="000A24EA" w:rsidRPr="002E3D00">
        <w:t>VAlidation</w:t>
      </w:r>
      <w:proofErr w:type="spellEnd"/>
      <w:r w:rsidR="000A24EA" w:rsidRPr="002E3D00">
        <w:t>)</w:t>
      </w:r>
    </w:p>
    <w:p w:rsidR="009059B6" w:rsidRPr="002E3D00" w:rsidRDefault="009059B6" w:rsidP="00D521E0">
      <w:pPr>
        <w:pStyle w:val="ListParagraph"/>
        <w:numPr>
          <w:ilvl w:val="6"/>
          <w:numId w:val="2"/>
        </w:numPr>
        <w:spacing w:after="200" w:line="276" w:lineRule="auto"/>
        <w:jc w:val="both"/>
      </w:pPr>
      <w:r w:rsidRPr="002E3D00">
        <w:t>Empty Data</w:t>
      </w:r>
    </w:p>
    <w:p w:rsidR="009059B6" w:rsidRPr="002E3D00" w:rsidRDefault="009059B6" w:rsidP="00D521E0">
      <w:pPr>
        <w:pStyle w:val="ListParagraph"/>
        <w:numPr>
          <w:ilvl w:val="6"/>
          <w:numId w:val="2"/>
        </w:numPr>
        <w:spacing w:after="200" w:line="276" w:lineRule="auto"/>
        <w:jc w:val="both"/>
      </w:pPr>
      <w:r w:rsidRPr="002E3D00">
        <w:t>Formats</w:t>
      </w:r>
    </w:p>
    <w:p w:rsidR="009059B6" w:rsidRPr="002E3D00" w:rsidRDefault="009059B6" w:rsidP="00D521E0">
      <w:pPr>
        <w:pStyle w:val="ListParagraph"/>
        <w:numPr>
          <w:ilvl w:val="6"/>
          <w:numId w:val="2"/>
        </w:numPr>
        <w:spacing w:after="200" w:line="276" w:lineRule="auto"/>
        <w:jc w:val="both"/>
      </w:pPr>
      <w:r w:rsidRPr="002E3D00">
        <w:t>File not sent at all</w:t>
      </w:r>
    </w:p>
    <w:p w:rsidR="0098775A" w:rsidRPr="002E3D00" w:rsidRDefault="0098775A" w:rsidP="00D521E0">
      <w:pPr>
        <w:pStyle w:val="ListParagraph"/>
        <w:numPr>
          <w:ilvl w:val="1"/>
          <w:numId w:val="2"/>
        </w:numPr>
        <w:spacing w:after="200" w:line="276" w:lineRule="auto"/>
        <w:jc w:val="both"/>
      </w:pPr>
      <w:r w:rsidRPr="002E3D00">
        <w:t>Location point, as a point of (x, y, z) will be added manually on GIS map.</w:t>
      </w:r>
    </w:p>
    <w:p w:rsidR="0098775A" w:rsidRPr="002E3D00" w:rsidRDefault="0098775A" w:rsidP="00D521E0">
      <w:pPr>
        <w:pStyle w:val="ListParagraph"/>
        <w:numPr>
          <w:ilvl w:val="1"/>
          <w:numId w:val="2"/>
        </w:numPr>
        <w:spacing w:after="200" w:line="276" w:lineRule="auto"/>
        <w:jc w:val="both"/>
      </w:pPr>
      <w:r w:rsidRPr="002E3D00">
        <w:t>2G cells file consists of the following fields:</w:t>
      </w:r>
    </w:p>
    <w:p w:rsidR="0098775A" w:rsidRPr="002E3D00" w:rsidRDefault="0098775A" w:rsidP="00D521E0">
      <w:pPr>
        <w:pStyle w:val="ListParagraph"/>
        <w:numPr>
          <w:ilvl w:val="1"/>
          <w:numId w:val="2"/>
        </w:numPr>
        <w:spacing w:after="200" w:line="276" w:lineRule="auto"/>
        <w:jc w:val="both"/>
      </w:pPr>
      <w:r w:rsidRPr="002E3D00">
        <w:t>3G file consists of the following fields:</w:t>
      </w:r>
    </w:p>
    <w:p w:rsidR="0098775A" w:rsidRPr="002E3D00" w:rsidRDefault="000A24EA" w:rsidP="00D521E0">
      <w:pPr>
        <w:pStyle w:val="ListParagraph"/>
        <w:numPr>
          <w:ilvl w:val="1"/>
          <w:numId w:val="2"/>
        </w:numPr>
        <w:spacing w:after="200" w:line="276" w:lineRule="auto"/>
        <w:jc w:val="both"/>
      </w:pPr>
      <w:r w:rsidRPr="002E3D00">
        <w:t>mapping for :</w:t>
      </w:r>
    </w:p>
    <w:p w:rsidR="000A24EA" w:rsidRPr="002E3D00" w:rsidRDefault="000A24EA" w:rsidP="00D521E0">
      <w:pPr>
        <w:pStyle w:val="ListParagraph"/>
        <w:numPr>
          <w:ilvl w:val="0"/>
          <w:numId w:val="19"/>
        </w:numPr>
        <w:spacing w:after="200" w:line="276" w:lineRule="auto"/>
        <w:ind w:left="1800"/>
        <w:jc w:val="both"/>
      </w:pPr>
      <w:r w:rsidRPr="002E3D00">
        <w:t>2g cell with BTS, BTS with site, site with BSC</w:t>
      </w:r>
    </w:p>
    <w:p w:rsidR="000A24EA" w:rsidRPr="002E3D00" w:rsidRDefault="000A24EA" w:rsidP="00D521E0">
      <w:pPr>
        <w:pStyle w:val="ListParagraph"/>
        <w:numPr>
          <w:ilvl w:val="0"/>
          <w:numId w:val="19"/>
        </w:numPr>
        <w:spacing w:after="200" w:line="276" w:lineRule="auto"/>
        <w:ind w:left="1800"/>
        <w:jc w:val="both"/>
      </w:pPr>
      <w:r w:rsidRPr="002E3D00">
        <w:t>3g cell with node B, Node B with RNC.</w:t>
      </w:r>
    </w:p>
    <w:p w:rsidR="000A24EA" w:rsidRPr="002E3D00" w:rsidRDefault="000A24EA" w:rsidP="00D521E0">
      <w:pPr>
        <w:pStyle w:val="ListParagraph"/>
        <w:numPr>
          <w:ilvl w:val="0"/>
          <w:numId w:val="19"/>
        </w:numPr>
        <w:spacing w:after="200" w:line="276" w:lineRule="auto"/>
        <w:ind w:left="1800"/>
        <w:jc w:val="both"/>
      </w:pPr>
      <w:r w:rsidRPr="002E3D00">
        <w:t>2g sites with BSC (using host site code).</w:t>
      </w:r>
    </w:p>
    <w:p w:rsidR="000A24EA" w:rsidRPr="002E3D00" w:rsidRDefault="000A24EA" w:rsidP="00D521E0">
      <w:pPr>
        <w:pStyle w:val="ListParagraph"/>
        <w:numPr>
          <w:ilvl w:val="0"/>
          <w:numId w:val="19"/>
        </w:numPr>
        <w:spacing w:after="200" w:line="276" w:lineRule="auto"/>
        <w:ind w:left="1800"/>
        <w:jc w:val="both"/>
      </w:pPr>
      <w:r w:rsidRPr="002E3D00">
        <w:t>Relation between multiple sites allocated in same physical location (same site code).</w:t>
      </w:r>
    </w:p>
    <w:p w:rsidR="000A24EA" w:rsidRPr="002E3D00" w:rsidRDefault="00E866D2" w:rsidP="00D521E0">
      <w:pPr>
        <w:pStyle w:val="ListParagraph"/>
        <w:numPr>
          <w:ilvl w:val="0"/>
          <w:numId w:val="19"/>
        </w:numPr>
        <w:spacing w:after="200" w:line="276" w:lineRule="auto"/>
        <w:ind w:left="1800"/>
        <w:jc w:val="both"/>
      </w:pPr>
      <w:r w:rsidRPr="002E3D00">
        <w:t>All the above same data will be added manually from the CAP UI and validate the duplications if the data is duplicated if the data is uploaded manually and captured by the integration at the same time.</w:t>
      </w:r>
    </w:p>
    <w:p w:rsidR="00E866D2" w:rsidRPr="002E3D00" w:rsidRDefault="00E866D2" w:rsidP="00D521E0">
      <w:pPr>
        <w:pStyle w:val="ListParagraph"/>
        <w:numPr>
          <w:ilvl w:val="0"/>
          <w:numId w:val="19"/>
        </w:numPr>
        <w:spacing w:after="200" w:line="276" w:lineRule="auto"/>
        <w:ind w:left="1800"/>
        <w:jc w:val="both"/>
      </w:pPr>
      <w:r w:rsidRPr="002E3D00">
        <w:t>The user can override all the manual uploaded reports over the automated integration.</w:t>
      </w:r>
    </w:p>
    <w:p w:rsidR="00E866D2" w:rsidRPr="002E3D00" w:rsidRDefault="00E866D2" w:rsidP="00D521E0">
      <w:pPr>
        <w:pStyle w:val="ListParagraph"/>
        <w:numPr>
          <w:ilvl w:val="0"/>
          <w:numId w:val="19"/>
        </w:numPr>
        <w:spacing w:after="200" w:line="276" w:lineRule="auto"/>
        <w:ind w:left="1800"/>
        <w:jc w:val="both"/>
      </w:pPr>
      <w:r w:rsidRPr="002E3D00">
        <w:t>All new data uploaded will be saved normally</w:t>
      </w:r>
    </w:p>
    <w:p w:rsidR="00E866D2" w:rsidRPr="002E3D00" w:rsidRDefault="00E866D2" w:rsidP="00D521E0">
      <w:pPr>
        <w:pStyle w:val="ListParagraph"/>
        <w:numPr>
          <w:ilvl w:val="0"/>
          <w:numId w:val="19"/>
        </w:numPr>
        <w:spacing w:after="200" w:line="276" w:lineRule="auto"/>
        <w:ind w:left="1800"/>
        <w:jc w:val="both"/>
      </w:pPr>
      <w:r w:rsidRPr="002E3D00">
        <w:t>The user can search and edit in</w:t>
      </w:r>
      <w:r w:rsidR="00565E9F" w:rsidRPr="002E3D00">
        <w:t xml:space="preserve"> any of </w:t>
      </w:r>
      <w:proofErr w:type="gramStart"/>
      <w:r w:rsidR="00565E9F" w:rsidRPr="002E3D00">
        <w:t xml:space="preserve">the </w:t>
      </w:r>
      <w:r w:rsidRPr="002E3D00">
        <w:t xml:space="preserve"> reports</w:t>
      </w:r>
      <w:proofErr w:type="gramEnd"/>
      <w:r w:rsidR="00565E9F" w:rsidRPr="002E3D00">
        <w:t xml:space="preserve"> fields</w:t>
      </w:r>
      <w:r w:rsidRPr="002E3D00">
        <w:t xml:space="preserve"> and data capturing from NGI Server (by integration).</w:t>
      </w:r>
    </w:p>
    <w:p w:rsidR="0098775A" w:rsidRPr="002E3D00" w:rsidRDefault="0098775A" w:rsidP="0098775A">
      <w:pPr>
        <w:pStyle w:val="ListParagraph"/>
        <w:tabs>
          <w:tab w:val="left" w:pos="2580"/>
        </w:tabs>
        <w:spacing w:after="200" w:line="276" w:lineRule="auto"/>
        <w:ind w:left="1440"/>
        <w:jc w:val="both"/>
      </w:pPr>
      <w:r w:rsidRPr="002E3D00">
        <w:tab/>
      </w:r>
    </w:p>
    <w:p w:rsidR="0098775A" w:rsidRPr="00DE47BF" w:rsidRDefault="00565E9F" w:rsidP="00D521E0">
      <w:pPr>
        <w:pStyle w:val="Heading3"/>
        <w:numPr>
          <w:ilvl w:val="0"/>
          <w:numId w:val="22"/>
        </w:numPr>
        <w:jc w:val="both"/>
        <w:rPr>
          <w:color w:val="0070C0"/>
        </w:rPr>
      </w:pPr>
      <w:bookmarkStart w:id="9" w:name="_Toc367922048"/>
      <w:bookmarkStart w:id="10" w:name="_Toc442357224"/>
      <w:r w:rsidRPr="00DE47BF">
        <w:rPr>
          <w:color w:val="0070C0"/>
        </w:rPr>
        <w:lastRenderedPageBreak/>
        <w:t>GIS Map</w:t>
      </w:r>
      <w:bookmarkEnd w:id="9"/>
      <w:bookmarkEnd w:id="10"/>
    </w:p>
    <w:p w:rsidR="00F678A2" w:rsidRPr="002E3D00" w:rsidRDefault="005178F1" w:rsidP="005178F1">
      <w:pPr>
        <w:tabs>
          <w:tab w:val="left" w:pos="1365"/>
        </w:tabs>
      </w:pPr>
      <w:r w:rsidRPr="002E3D00">
        <w:tab/>
      </w:r>
    </w:p>
    <w:p w:rsidR="00F678A2" w:rsidRPr="002E3D00" w:rsidRDefault="00F678A2" w:rsidP="00D521E0">
      <w:pPr>
        <w:pStyle w:val="Heading4"/>
        <w:numPr>
          <w:ilvl w:val="0"/>
          <w:numId w:val="23"/>
        </w:numPr>
      </w:pPr>
      <w:r w:rsidRPr="002E3D00">
        <w:t xml:space="preserve">View GIS </w:t>
      </w:r>
    </w:p>
    <w:p w:rsidR="006B490A" w:rsidRPr="002E3D00" w:rsidRDefault="006B490A" w:rsidP="00D521E0">
      <w:pPr>
        <w:pStyle w:val="ListParagraph"/>
        <w:numPr>
          <w:ilvl w:val="0"/>
          <w:numId w:val="3"/>
        </w:numPr>
      </w:pPr>
      <w:r w:rsidRPr="002E3D00">
        <w:t>CAP user and SOC can view three layers of map:</w:t>
      </w:r>
    </w:p>
    <w:p w:rsidR="006B490A" w:rsidRPr="002E3D00" w:rsidRDefault="006B490A" w:rsidP="00D521E0">
      <w:pPr>
        <w:pStyle w:val="ListParagraph"/>
        <w:numPr>
          <w:ilvl w:val="3"/>
          <w:numId w:val="2"/>
        </w:numPr>
        <w:ind w:left="1170"/>
      </w:pPr>
      <w:r w:rsidRPr="002E3D00">
        <w:t>All Egypt map (Original layer).</w:t>
      </w:r>
    </w:p>
    <w:p w:rsidR="006B490A" w:rsidRPr="002E3D00" w:rsidRDefault="006B490A" w:rsidP="00D521E0">
      <w:pPr>
        <w:pStyle w:val="ListParagraph"/>
        <w:numPr>
          <w:ilvl w:val="3"/>
          <w:numId w:val="2"/>
        </w:numPr>
        <w:ind w:left="1170"/>
      </w:pPr>
      <w:r w:rsidRPr="002E3D00">
        <w:t>All sites in Egypt map (First layer).</w:t>
      </w:r>
    </w:p>
    <w:p w:rsidR="006B490A" w:rsidRPr="002E3D00" w:rsidRDefault="006B490A" w:rsidP="00D521E0">
      <w:pPr>
        <w:pStyle w:val="ListParagraph"/>
        <w:numPr>
          <w:ilvl w:val="3"/>
          <w:numId w:val="2"/>
        </w:numPr>
        <w:ind w:left="1170"/>
      </w:pPr>
      <w:r w:rsidRPr="002E3D00">
        <w:t>2G locations map (Second layer).</w:t>
      </w:r>
    </w:p>
    <w:p w:rsidR="006B490A" w:rsidRPr="002E3D00" w:rsidRDefault="006B490A" w:rsidP="00D521E0">
      <w:pPr>
        <w:pStyle w:val="ListParagraph"/>
        <w:numPr>
          <w:ilvl w:val="3"/>
          <w:numId w:val="2"/>
        </w:numPr>
        <w:ind w:left="1170"/>
      </w:pPr>
      <w:r w:rsidRPr="002E3D00">
        <w:t>3G locations map (Third layer).</w:t>
      </w:r>
    </w:p>
    <w:p w:rsidR="006B490A" w:rsidRPr="002E3D00" w:rsidRDefault="006B490A" w:rsidP="00D521E0">
      <w:pPr>
        <w:pStyle w:val="ListParagraph"/>
        <w:numPr>
          <w:ilvl w:val="3"/>
          <w:numId w:val="2"/>
        </w:numPr>
        <w:ind w:left="1170"/>
      </w:pPr>
      <w:r w:rsidRPr="002E3D00">
        <w:t>Manual selection for a specific location (Drawing selection fo</w:t>
      </w:r>
      <w:r w:rsidR="00565E9F" w:rsidRPr="002E3D00">
        <w:t>r a specific location)</w:t>
      </w:r>
    </w:p>
    <w:p w:rsidR="00EF1139" w:rsidRPr="002E3D00" w:rsidRDefault="00565E9F" w:rsidP="00D521E0">
      <w:pPr>
        <w:pStyle w:val="ListParagraph"/>
        <w:numPr>
          <w:ilvl w:val="3"/>
          <w:numId w:val="2"/>
        </w:numPr>
        <w:ind w:left="1170"/>
      </w:pPr>
      <w:r w:rsidRPr="002E3D00">
        <w:t>The user can select multiple layers from the customized created template and generic template to be viewed together.</w:t>
      </w:r>
    </w:p>
    <w:p w:rsidR="00F678A2" w:rsidRPr="002E3D00" w:rsidRDefault="00F678A2" w:rsidP="00F678A2">
      <w:pPr>
        <w:pStyle w:val="ListParagraph"/>
        <w:ind w:left="1170"/>
      </w:pPr>
    </w:p>
    <w:p w:rsidR="00F678A2" w:rsidRPr="002E3D00" w:rsidRDefault="00F678A2" w:rsidP="00D521E0">
      <w:pPr>
        <w:pStyle w:val="Heading4"/>
        <w:numPr>
          <w:ilvl w:val="0"/>
          <w:numId w:val="23"/>
        </w:numPr>
      </w:pPr>
      <w:r w:rsidRPr="002E3D00">
        <w:t xml:space="preserve">Searching GIS </w:t>
      </w:r>
    </w:p>
    <w:p w:rsidR="00F678A2" w:rsidRPr="002E3D00" w:rsidRDefault="00F678A2" w:rsidP="00D521E0">
      <w:pPr>
        <w:pStyle w:val="ListParagraph"/>
        <w:numPr>
          <w:ilvl w:val="0"/>
          <w:numId w:val="7"/>
        </w:numPr>
      </w:pPr>
      <w:r w:rsidRPr="002E3D00">
        <w:t>CAP user and SOC user can select the locations or sites he needs by the following searching criteria</w:t>
      </w:r>
      <w:r w:rsidR="00EF1139" w:rsidRPr="002E3D00">
        <w:t xml:space="preserve"> according to </w:t>
      </w:r>
      <w:r w:rsidR="008E591E" w:rsidRPr="002E3D00">
        <w:t xml:space="preserve">all </w:t>
      </w:r>
      <w:r w:rsidR="00EF1139" w:rsidRPr="002E3D00">
        <w:t>SOC and CAP data base files</w:t>
      </w:r>
      <w:r w:rsidR="008E591E" w:rsidRPr="002E3D00">
        <w:t xml:space="preserve">  </w:t>
      </w:r>
      <w:proofErr w:type="spellStart"/>
      <w:r w:rsidR="008E591E" w:rsidRPr="002E3D00">
        <w:t>attrebutes</w:t>
      </w:r>
      <w:proofErr w:type="spellEnd"/>
      <w:r w:rsidRPr="002E3D00">
        <w:t>:</w:t>
      </w:r>
    </w:p>
    <w:p w:rsidR="00F678A2" w:rsidRPr="002E3D00" w:rsidRDefault="00F678A2" w:rsidP="00D521E0">
      <w:pPr>
        <w:pStyle w:val="ListParagraph"/>
        <w:numPr>
          <w:ilvl w:val="0"/>
          <w:numId w:val="8"/>
        </w:numPr>
      </w:pPr>
      <w:r w:rsidRPr="002E3D00">
        <w:t>Alert Status.</w:t>
      </w:r>
    </w:p>
    <w:p w:rsidR="00F678A2" w:rsidRPr="002E3D00" w:rsidRDefault="00F678A2" w:rsidP="00D521E0">
      <w:pPr>
        <w:pStyle w:val="ListParagraph"/>
        <w:numPr>
          <w:ilvl w:val="0"/>
          <w:numId w:val="8"/>
        </w:numPr>
      </w:pPr>
      <w:r w:rsidRPr="002E3D00">
        <w:t>Request Status.</w:t>
      </w:r>
    </w:p>
    <w:p w:rsidR="00EF1139" w:rsidRPr="002E3D00" w:rsidRDefault="00EF1139" w:rsidP="00D521E0">
      <w:pPr>
        <w:pStyle w:val="ListParagraph"/>
        <w:numPr>
          <w:ilvl w:val="0"/>
          <w:numId w:val="8"/>
        </w:numPr>
      </w:pPr>
      <w:r w:rsidRPr="002E3D00">
        <w:t>Request Type.</w:t>
      </w:r>
    </w:p>
    <w:p w:rsidR="00F678A2" w:rsidRPr="002E3D00" w:rsidRDefault="00F678A2" w:rsidP="00D521E0">
      <w:pPr>
        <w:pStyle w:val="ListParagraph"/>
        <w:numPr>
          <w:ilvl w:val="0"/>
          <w:numId w:val="8"/>
        </w:numPr>
      </w:pPr>
      <w:r w:rsidRPr="002E3D00">
        <w:t>Vendor Name.</w:t>
      </w:r>
    </w:p>
    <w:p w:rsidR="00F678A2" w:rsidRPr="002E3D00" w:rsidRDefault="00F678A2" w:rsidP="00D521E0">
      <w:pPr>
        <w:pStyle w:val="ListParagraph"/>
        <w:numPr>
          <w:ilvl w:val="0"/>
          <w:numId w:val="8"/>
        </w:numPr>
      </w:pPr>
      <w:r w:rsidRPr="002E3D00">
        <w:t>Subcontractor Name.</w:t>
      </w:r>
    </w:p>
    <w:p w:rsidR="00F678A2" w:rsidRPr="002E3D00" w:rsidRDefault="00F678A2" w:rsidP="00D521E0">
      <w:pPr>
        <w:pStyle w:val="ListParagraph"/>
        <w:numPr>
          <w:ilvl w:val="0"/>
          <w:numId w:val="8"/>
        </w:numPr>
      </w:pPr>
      <w:r w:rsidRPr="002E3D00">
        <w:t>Faxes.</w:t>
      </w:r>
    </w:p>
    <w:p w:rsidR="00F678A2" w:rsidRPr="002E3D00" w:rsidRDefault="00F678A2" w:rsidP="00D521E0">
      <w:pPr>
        <w:pStyle w:val="ListParagraph"/>
        <w:numPr>
          <w:ilvl w:val="0"/>
          <w:numId w:val="8"/>
        </w:numPr>
      </w:pPr>
      <w:r w:rsidRPr="002E3D00">
        <w:t>Faxes Severity.</w:t>
      </w:r>
    </w:p>
    <w:p w:rsidR="00F678A2" w:rsidRPr="002E3D00" w:rsidRDefault="00F678A2" w:rsidP="00D521E0">
      <w:pPr>
        <w:pStyle w:val="ListParagraph"/>
        <w:numPr>
          <w:ilvl w:val="0"/>
          <w:numId w:val="8"/>
        </w:numPr>
      </w:pPr>
      <w:r w:rsidRPr="002E3D00">
        <w:t>Faxes Description.</w:t>
      </w:r>
    </w:p>
    <w:p w:rsidR="00F678A2" w:rsidRPr="002E3D00" w:rsidRDefault="00F678A2" w:rsidP="00D521E0">
      <w:pPr>
        <w:pStyle w:val="ListParagraph"/>
        <w:numPr>
          <w:ilvl w:val="0"/>
          <w:numId w:val="8"/>
        </w:numPr>
      </w:pPr>
      <w:r w:rsidRPr="002E3D00">
        <w:t>Site</w:t>
      </w:r>
      <w:r w:rsidR="00C07AB8" w:rsidRPr="002E3D00">
        <w:t xml:space="preserve"> type</w:t>
      </w:r>
      <w:r w:rsidRPr="002E3D00">
        <w:t xml:space="preserve"> </w:t>
      </w:r>
      <w:r w:rsidR="00EF1139" w:rsidRPr="002E3D00">
        <w:t xml:space="preserve">(3G Sites - 2G Sites – BSC –RNC – 2G Cells- 3G Cells - BTS) </w:t>
      </w:r>
      <w:r w:rsidR="00C07AB8" w:rsidRPr="002E3D00">
        <w:t xml:space="preserve">then site </w:t>
      </w:r>
      <w:r w:rsidRPr="002E3D00">
        <w:t>Name</w:t>
      </w:r>
      <w:r w:rsidR="00C07AB8" w:rsidRPr="002E3D00">
        <w:t xml:space="preserve"> of the selected site type</w:t>
      </w:r>
      <w:r w:rsidRPr="002E3D00">
        <w:t>.</w:t>
      </w:r>
    </w:p>
    <w:p w:rsidR="00F678A2" w:rsidRPr="002E3D00" w:rsidRDefault="00F678A2" w:rsidP="00D521E0">
      <w:pPr>
        <w:pStyle w:val="ListParagraph"/>
        <w:numPr>
          <w:ilvl w:val="0"/>
          <w:numId w:val="8"/>
        </w:numPr>
      </w:pPr>
      <w:r w:rsidRPr="002E3D00">
        <w:t>Technology Type</w:t>
      </w:r>
      <w:r w:rsidR="00EF1139" w:rsidRPr="002E3D00">
        <w:t xml:space="preserve"> (3G Sites - 2G Sites – BSC –RNC – 2G Cells- 3G Cells - BTS).</w:t>
      </w:r>
      <w:r w:rsidRPr="002E3D00">
        <w:t xml:space="preserve"> </w:t>
      </w:r>
    </w:p>
    <w:p w:rsidR="00F678A2" w:rsidRPr="002E3D00" w:rsidRDefault="008D24B0" w:rsidP="00D521E0">
      <w:pPr>
        <w:pStyle w:val="ListParagraph"/>
        <w:numPr>
          <w:ilvl w:val="0"/>
          <w:numId w:val="8"/>
        </w:numPr>
      </w:pPr>
      <w:r w:rsidRPr="002E3D00">
        <w:t>Maintenance Team.</w:t>
      </w:r>
    </w:p>
    <w:p w:rsidR="008D24B0" w:rsidRPr="002E3D00" w:rsidRDefault="00EF1139" w:rsidP="00D521E0">
      <w:pPr>
        <w:pStyle w:val="ListParagraph"/>
        <w:numPr>
          <w:ilvl w:val="0"/>
          <w:numId w:val="8"/>
        </w:numPr>
      </w:pPr>
      <w:r w:rsidRPr="002E3D00">
        <w:t>VIP.</w:t>
      </w:r>
    </w:p>
    <w:p w:rsidR="00EF1139" w:rsidRPr="002E3D00" w:rsidRDefault="00EF1139" w:rsidP="00D521E0">
      <w:pPr>
        <w:pStyle w:val="ListParagraph"/>
        <w:numPr>
          <w:ilvl w:val="0"/>
          <w:numId w:val="8"/>
        </w:numPr>
      </w:pPr>
      <w:r w:rsidRPr="002E3D00">
        <w:t>Boarder site.</w:t>
      </w:r>
    </w:p>
    <w:p w:rsidR="008959D5" w:rsidRPr="002E3D00" w:rsidRDefault="008959D5" w:rsidP="00D521E0">
      <w:pPr>
        <w:pStyle w:val="ListParagraph"/>
        <w:numPr>
          <w:ilvl w:val="0"/>
          <w:numId w:val="8"/>
        </w:numPr>
      </w:pPr>
      <w:r w:rsidRPr="002E3D00">
        <w:t>Region.</w:t>
      </w:r>
    </w:p>
    <w:p w:rsidR="00EF1139" w:rsidRPr="002E3D00" w:rsidRDefault="00EF1139" w:rsidP="00D521E0">
      <w:pPr>
        <w:pStyle w:val="ListParagraph"/>
        <w:numPr>
          <w:ilvl w:val="0"/>
          <w:numId w:val="8"/>
        </w:numPr>
      </w:pPr>
      <w:r w:rsidRPr="002E3D00">
        <w:t>Governorate.</w:t>
      </w:r>
    </w:p>
    <w:p w:rsidR="00EF1139" w:rsidRPr="002E3D00" w:rsidRDefault="00EF1139" w:rsidP="00D521E0">
      <w:pPr>
        <w:pStyle w:val="ListParagraph"/>
        <w:numPr>
          <w:ilvl w:val="0"/>
          <w:numId w:val="8"/>
        </w:numPr>
      </w:pPr>
      <w:r w:rsidRPr="002E3D00">
        <w:t>Coordinator. (Soc User)</w:t>
      </w:r>
    </w:p>
    <w:p w:rsidR="00EF1139" w:rsidRPr="002E3D00" w:rsidRDefault="00EF1139" w:rsidP="00D521E0">
      <w:pPr>
        <w:pStyle w:val="ListParagraph"/>
        <w:numPr>
          <w:ilvl w:val="0"/>
          <w:numId w:val="8"/>
        </w:numPr>
      </w:pPr>
      <w:r w:rsidRPr="002E3D00">
        <w:t>Status (On Air – Off Air)</w:t>
      </w:r>
    </w:p>
    <w:p w:rsidR="008E591E" w:rsidRPr="002E3D00" w:rsidRDefault="008E591E" w:rsidP="00D521E0">
      <w:pPr>
        <w:pStyle w:val="ListParagraph"/>
        <w:numPr>
          <w:ilvl w:val="0"/>
          <w:numId w:val="7"/>
        </w:numPr>
      </w:pPr>
      <w:r w:rsidRPr="002E3D00">
        <w:t>The view of searching criteria will be according to the privilege for each user.</w:t>
      </w:r>
    </w:p>
    <w:p w:rsidR="00AA5E24" w:rsidRPr="002E3D00" w:rsidRDefault="00AA5E24" w:rsidP="00D521E0">
      <w:pPr>
        <w:pStyle w:val="ListParagraph"/>
        <w:numPr>
          <w:ilvl w:val="0"/>
          <w:numId w:val="7"/>
        </w:numPr>
      </w:pPr>
      <w:r w:rsidRPr="002E3D00">
        <w:t>The user can view own template.</w:t>
      </w:r>
    </w:p>
    <w:p w:rsidR="00AA5E24" w:rsidRPr="002E3D00" w:rsidRDefault="00AA5E24" w:rsidP="00D521E0">
      <w:pPr>
        <w:pStyle w:val="ListParagraph"/>
        <w:numPr>
          <w:ilvl w:val="0"/>
          <w:numId w:val="7"/>
        </w:numPr>
      </w:pPr>
      <w:r w:rsidRPr="002E3D00">
        <w:t>The user can view shared template.</w:t>
      </w:r>
    </w:p>
    <w:p w:rsidR="00AA5E24" w:rsidRPr="002E3D00" w:rsidRDefault="00AA5E24" w:rsidP="00D521E0">
      <w:pPr>
        <w:pStyle w:val="ListParagraph"/>
        <w:numPr>
          <w:ilvl w:val="0"/>
          <w:numId w:val="7"/>
        </w:numPr>
      </w:pPr>
      <w:r w:rsidRPr="002E3D00">
        <w:t>The user can view preferred template.</w:t>
      </w:r>
    </w:p>
    <w:p w:rsidR="00AA5E24" w:rsidRPr="002E3D00" w:rsidRDefault="00AA5E24" w:rsidP="00AA5E24">
      <w:pPr>
        <w:pStyle w:val="ListParagraph"/>
      </w:pPr>
    </w:p>
    <w:p w:rsidR="00EF1139" w:rsidRPr="002E3D00" w:rsidRDefault="00EF1139" w:rsidP="008E591E">
      <w:pPr>
        <w:pStyle w:val="ListParagraph"/>
        <w:ind w:left="1080"/>
      </w:pPr>
    </w:p>
    <w:p w:rsidR="008D24B0" w:rsidRPr="002E3D00" w:rsidRDefault="008D24B0" w:rsidP="008D24B0">
      <w:pPr>
        <w:pStyle w:val="ListParagraph"/>
        <w:ind w:left="1080"/>
      </w:pPr>
    </w:p>
    <w:p w:rsidR="008D24B0" w:rsidRPr="002E3D00" w:rsidRDefault="009A272E" w:rsidP="00D521E0">
      <w:pPr>
        <w:pStyle w:val="Heading4"/>
        <w:numPr>
          <w:ilvl w:val="0"/>
          <w:numId w:val="23"/>
        </w:numPr>
      </w:pPr>
      <w:r w:rsidRPr="002E3D00">
        <w:t>Creating &amp;</w:t>
      </w:r>
      <w:r w:rsidR="008D24B0" w:rsidRPr="002E3D00">
        <w:t>Saving Templates</w:t>
      </w:r>
    </w:p>
    <w:p w:rsidR="008D24B0" w:rsidRPr="002E3D00" w:rsidRDefault="008D24B0" w:rsidP="00D521E0">
      <w:pPr>
        <w:pStyle w:val="ListParagraph"/>
        <w:numPr>
          <w:ilvl w:val="0"/>
          <w:numId w:val="9"/>
        </w:numPr>
      </w:pPr>
      <w:r w:rsidRPr="002E3D00">
        <w:t>The user can</w:t>
      </w:r>
      <w:r w:rsidR="009A272E" w:rsidRPr="002E3D00">
        <w:t xml:space="preserve"> create a new template then</w:t>
      </w:r>
      <w:r w:rsidRPr="002E3D00">
        <w:t xml:space="preserve"> save the template generated after searching</w:t>
      </w:r>
      <w:r w:rsidR="009A272E" w:rsidRPr="002E3D00">
        <w:t xml:space="preserve"> by a specific criteria</w:t>
      </w:r>
      <w:r w:rsidRPr="002E3D00">
        <w:t xml:space="preserve"> to visit this template whenever he needs.</w:t>
      </w:r>
    </w:p>
    <w:p w:rsidR="00C07AB8" w:rsidRPr="002E3D00" w:rsidRDefault="00C07AB8" w:rsidP="00D521E0">
      <w:pPr>
        <w:pStyle w:val="ListParagraph"/>
        <w:numPr>
          <w:ilvl w:val="0"/>
          <w:numId w:val="9"/>
        </w:numPr>
      </w:pPr>
      <w:r w:rsidRPr="002E3D00">
        <w:t xml:space="preserve">The user can </w:t>
      </w:r>
      <w:r w:rsidR="00AA5E24" w:rsidRPr="002E3D00">
        <w:t xml:space="preserve">make a preferred template list to </w:t>
      </w:r>
      <w:r w:rsidR="00AD2538" w:rsidRPr="002E3D00">
        <w:t>include</w:t>
      </w:r>
      <w:r w:rsidR="00AA5E24" w:rsidRPr="002E3D00">
        <w:t xml:space="preserve"> his own created template or shared template</w:t>
      </w:r>
      <w:r w:rsidR="00AD2538" w:rsidRPr="002E3D00">
        <w:t xml:space="preserve"> and to be uploaded automatically when he signed in.</w:t>
      </w:r>
    </w:p>
    <w:p w:rsidR="006615DC" w:rsidRPr="002E3D00" w:rsidRDefault="006615DC" w:rsidP="00D521E0">
      <w:pPr>
        <w:pStyle w:val="Heading4"/>
        <w:numPr>
          <w:ilvl w:val="0"/>
          <w:numId w:val="23"/>
        </w:numPr>
      </w:pPr>
      <w:r w:rsidRPr="002E3D00">
        <w:lastRenderedPageBreak/>
        <w:t>Editing Templates</w:t>
      </w:r>
    </w:p>
    <w:p w:rsidR="006615DC" w:rsidRPr="002E3D00" w:rsidRDefault="006615DC" w:rsidP="00DE47BF">
      <w:pPr>
        <w:pStyle w:val="ListParagraph"/>
        <w:ind w:left="2160"/>
      </w:pPr>
      <w:r w:rsidRPr="002E3D00">
        <w:t>The user can edit in any created template and save the changes and call this template again at any time with the new changes.</w:t>
      </w:r>
    </w:p>
    <w:p w:rsidR="006615DC" w:rsidRPr="002E3D00" w:rsidRDefault="006615DC" w:rsidP="00D521E0">
      <w:pPr>
        <w:pStyle w:val="Heading4"/>
        <w:numPr>
          <w:ilvl w:val="0"/>
          <w:numId w:val="23"/>
        </w:numPr>
      </w:pPr>
      <w:r w:rsidRPr="002E3D00">
        <w:t>Delete Templates</w:t>
      </w:r>
    </w:p>
    <w:p w:rsidR="006615DC" w:rsidRPr="002E3D00" w:rsidRDefault="006615DC" w:rsidP="00D521E0">
      <w:pPr>
        <w:pStyle w:val="ListParagraph"/>
        <w:numPr>
          <w:ilvl w:val="0"/>
          <w:numId w:val="13"/>
        </w:numPr>
      </w:pPr>
      <w:r w:rsidRPr="002E3D00">
        <w:t>The user can delete his templates.</w:t>
      </w:r>
    </w:p>
    <w:p w:rsidR="006615DC" w:rsidRPr="002E3D00" w:rsidRDefault="006615DC" w:rsidP="00D521E0">
      <w:pPr>
        <w:pStyle w:val="ListParagraph"/>
        <w:numPr>
          <w:ilvl w:val="0"/>
          <w:numId w:val="13"/>
        </w:numPr>
      </w:pPr>
      <w:r w:rsidRPr="002E3D00">
        <w:t>When the user delete a shared template it will be invisible any more t</w:t>
      </w:r>
      <w:r w:rsidR="00974464" w:rsidRPr="002E3D00">
        <w:t>o the others unless the other user duplicated this template before deleting so it will be visible normally.</w:t>
      </w:r>
    </w:p>
    <w:p w:rsidR="00974464" w:rsidRPr="002E3D00" w:rsidRDefault="00974464" w:rsidP="00D521E0">
      <w:pPr>
        <w:pStyle w:val="Heading4"/>
        <w:numPr>
          <w:ilvl w:val="0"/>
          <w:numId w:val="23"/>
        </w:numPr>
      </w:pPr>
      <w:r w:rsidRPr="002E3D00">
        <w:t>Deleted Templates</w:t>
      </w:r>
    </w:p>
    <w:p w:rsidR="00974464" w:rsidRPr="002E3D00" w:rsidRDefault="00DE47BF" w:rsidP="00DE47BF">
      <w:pPr>
        <w:ind w:left="1440" w:firstLine="720"/>
      </w:pPr>
      <w:r w:rsidRPr="002E3D00">
        <w:t>T</w:t>
      </w:r>
      <w:r>
        <w:t>he</w:t>
      </w:r>
      <w:r w:rsidR="00974464" w:rsidRPr="002E3D00">
        <w:t xml:space="preserve"> admin users can view all deleted templates by normal user and restore.</w:t>
      </w:r>
    </w:p>
    <w:p w:rsidR="00974464" w:rsidRPr="002E3D00" w:rsidRDefault="00974464" w:rsidP="00974464"/>
    <w:p w:rsidR="008D24B0" w:rsidRPr="002E3D00" w:rsidRDefault="008D24B0" w:rsidP="00D521E0">
      <w:pPr>
        <w:pStyle w:val="Heading4"/>
        <w:numPr>
          <w:ilvl w:val="0"/>
          <w:numId w:val="23"/>
        </w:numPr>
      </w:pPr>
      <w:r w:rsidRPr="002E3D00">
        <w:t>Sharing Templates</w:t>
      </w:r>
    </w:p>
    <w:p w:rsidR="008D24B0" w:rsidRPr="002E3D00" w:rsidRDefault="008D24B0" w:rsidP="00D521E0">
      <w:pPr>
        <w:pStyle w:val="ListParagraph"/>
        <w:numPr>
          <w:ilvl w:val="0"/>
          <w:numId w:val="12"/>
        </w:numPr>
      </w:pPr>
      <w:r w:rsidRPr="002E3D00">
        <w:t>The user can share the saved templates with (his/her team) or (share with others) or (share with all).</w:t>
      </w:r>
    </w:p>
    <w:p w:rsidR="008D24B0" w:rsidRPr="002E3D00" w:rsidRDefault="008D24B0" w:rsidP="00D521E0">
      <w:pPr>
        <w:pStyle w:val="ListParagraph"/>
        <w:numPr>
          <w:ilvl w:val="3"/>
          <w:numId w:val="12"/>
        </w:numPr>
        <w:ind w:left="2880"/>
      </w:pPr>
      <w:r w:rsidRPr="002E3D00">
        <w:rPr>
          <w:b/>
          <w:bCs/>
        </w:rPr>
        <w:t>Share with Team</w:t>
      </w:r>
      <w:r w:rsidRPr="002E3D00">
        <w:t>: the user can share the template with the users in the team.</w:t>
      </w:r>
    </w:p>
    <w:p w:rsidR="008D24B0" w:rsidRPr="002E3D00" w:rsidRDefault="008D24B0" w:rsidP="00D521E0">
      <w:pPr>
        <w:pStyle w:val="ListParagraph"/>
        <w:numPr>
          <w:ilvl w:val="3"/>
          <w:numId w:val="12"/>
        </w:numPr>
        <w:ind w:left="2880"/>
      </w:pPr>
      <w:r w:rsidRPr="002E3D00">
        <w:rPr>
          <w:b/>
          <w:bCs/>
        </w:rPr>
        <w:t>Share with Others</w:t>
      </w:r>
      <w:r w:rsidRPr="002E3D00">
        <w:t>: the user can select a specific user to share with the template.</w:t>
      </w:r>
    </w:p>
    <w:p w:rsidR="008D24B0" w:rsidRPr="002E3D00" w:rsidRDefault="008D24B0" w:rsidP="00D521E0">
      <w:pPr>
        <w:pStyle w:val="ListParagraph"/>
        <w:numPr>
          <w:ilvl w:val="3"/>
          <w:numId w:val="12"/>
        </w:numPr>
        <w:ind w:left="2880"/>
        <w:rPr>
          <w:b/>
          <w:bCs/>
        </w:rPr>
      </w:pPr>
      <w:r w:rsidRPr="002E3D00">
        <w:rPr>
          <w:b/>
          <w:bCs/>
        </w:rPr>
        <w:t xml:space="preserve">Share with All: </w:t>
      </w:r>
      <w:r w:rsidRPr="002E3D00">
        <w:t>the user can share the template with all users.</w:t>
      </w:r>
    </w:p>
    <w:p w:rsidR="00974464" w:rsidRPr="002E3D00" w:rsidRDefault="00974464" w:rsidP="00D521E0">
      <w:pPr>
        <w:pStyle w:val="ListParagraph"/>
        <w:numPr>
          <w:ilvl w:val="3"/>
          <w:numId w:val="12"/>
        </w:numPr>
        <w:ind w:left="2880"/>
      </w:pPr>
      <w:r w:rsidRPr="002E3D00">
        <w:t>The user can view template detail as following:</w:t>
      </w:r>
    </w:p>
    <w:p w:rsidR="00974464" w:rsidRPr="002E3D00" w:rsidRDefault="00974464" w:rsidP="00D521E0">
      <w:pPr>
        <w:pStyle w:val="ListParagraph"/>
        <w:numPr>
          <w:ilvl w:val="5"/>
          <w:numId w:val="2"/>
        </w:numPr>
        <w:ind w:left="6210"/>
      </w:pPr>
      <w:r w:rsidRPr="002E3D00">
        <w:t>Template creator</w:t>
      </w:r>
      <w:r w:rsidR="00BC7656" w:rsidRPr="002E3D00">
        <w:t>.</w:t>
      </w:r>
    </w:p>
    <w:p w:rsidR="008D24B0" w:rsidRPr="00DE47BF" w:rsidRDefault="00BC7656" w:rsidP="00D521E0">
      <w:pPr>
        <w:pStyle w:val="ListParagraph"/>
        <w:numPr>
          <w:ilvl w:val="5"/>
          <w:numId w:val="2"/>
        </w:numPr>
        <w:ind w:left="6210"/>
      </w:pPr>
      <w:r w:rsidRPr="002E3D00">
        <w:t xml:space="preserve">Edit and view </w:t>
      </w:r>
      <w:r w:rsidR="00974464" w:rsidRPr="002E3D00">
        <w:t>Shared with</w:t>
      </w:r>
      <w:r w:rsidRPr="002E3D00">
        <w:t>.</w:t>
      </w:r>
    </w:p>
    <w:p w:rsidR="008D24B0" w:rsidRPr="002E3D00" w:rsidRDefault="008959D5" w:rsidP="00D521E0">
      <w:pPr>
        <w:pStyle w:val="Heading4"/>
        <w:numPr>
          <w:ilvl w:val="0"/>
          <w:numId w:val="23"/>
        </w:numPr>
      </w:pPr>
      <w:r w:rsidRPr="002E3D00">
        <w:t>Region</w:t>
      </w:r>
      <w:r w:rsidR="00BC7656" w:rsidRPr="002E3D00">
        <w:t xml:space="preserve"> and sites</w:t>
      </w:r>
      <w:r w:rsidRPr="002E3D00">
        <w:t xml:space="preserve"> Assignment </w:t>
      </w:r>
    </w:p>
    <w:p w:rsidR="002C15D2" w:rsidRPr="002E3D00" w:rsidRDefault="002C15D2" w:rsidP="00D521E0">
      <w:pPr>
        <w:pStyle w:val="ListParagraph"/>
        <w:numPr>
          <w:ilvl w:val="0"/>
          <w:numId w:val="10"/>
        </w:numPr>
        <w:spacing w:after="200" w:line="276" w:lineRule="auto"/>
        <w:ind w:left="2520"/>
      </w:pPr>
      <w:r w:rsidRPr="002E3D00">
        <w:t>Administrator user can assign a region to each SOC use</w:t>
      </w:r>
      <w:r w:rsidR="00F24B38" w:rsidRPr="002E3D00">
        <w:t>r</w:t>
      </w:r>
      <w:r w:rsidR="00BC7656" w:rsidRPr="002E3D00">
        <w:t xml:space="preserve"> or CAP </w:t>
      </w:r>
      <w:r w:rsidR="00F24B38" w:rsidRPr="002E3D00">
        <w:t>user</w:t>
      </w:r>
      <w:r w:rsidRPr="002E3D00">
        <w:t xml:space="preserve"> on syste</w:t>
      </w:r>
      <w:r w:rsidR="00057DDF" w:rsidRPr="002E3D00">
        <w:t>m from User settings as follows:</w:t>
      </w:r>
    </w:p>
    <w:p w:rsidR="002C15D2" w:rsidRPr="002E3D00" w:rsidRDefault="002C15D2" w:rsidP="00D521E0">
      <w:pPr>
        <w:numPr>
          <w:ilvl w:val="0"/>
          <w:numId w:val="4"/>
        </w:numPr>
        <w:spacing w:after="200" w:line="276" w:lineRule="auto"/>
        <w:ind w:left="3240"/>
        <w:contextualSpacing/>
      </w:pPr>
      <w:r w:rsidRPr="002E3D00">
        <w:t xml:space="preserve">Administrator hovers over </w:t>
      </w:r>
      <w:r w:rsidR="00AE7E58" w:rsidRPr="002E3D00">
        <w:t>"S</w:t>
      </w:r>
      <w:r w:rsidRPr="002E3D00">
        <w:t>ettings</w:t>
      </w:r>
      <w:r w:rsidR="00AE7E58" w:rsidRPr="002E3D00">
        <w:t>"</w:t>
      </w:r>
      <w:r w:rsidRPr="002E3D00">
        <w:t xml:space="preserve"> menu to extend the list of sub-items.</w:t>
      </w:r>
    </w:p>
    <w:p w:rsidR="002C15D2" w:rsidRPr="002E3D00" w:rsidRDefault="002C15D2" w:rsidP="00D521E0">
      <w:pPr>
        <w:numPr>
          <w:ilvl w:val="0"/>
          <w:numId w:val="4"/>
        </w:numPr>
        <w:spacing w:after="200" w:line="276" w:lineRule="auto"/>
        <w:ind w:left="3240"/>
        <w:contextualSpacing/>
      </w:pPr>
      <w:r w:rsidRPr="002E3D00">
        <w:t xml:space="preserve">Administrator clicks on </w:t>
      </w:r>
      <w:r w:rsidR="00AE7E58" w:rsidRPr="002E3D00">
        <w:t>"</w:t>
      </w:r>
      <w:r w:rsidRPr="002E3D00">
        <w:t xml:space="preserve">Interface </w:t>
      </w:r>
      <w:r w:rsidR="00AE7E58" w:rsidRPr="002E3D00">
        <w:t>U</w:t>
      </w:r>
      <w:r w:rsidRPr="002E3D00">
        <w:t>sers</w:t>
      </w:r>
      <w:r w:rsidR="00AE7E58" w:rsidRPr="002E3D00">
        <w:t>"</w:t>
      </w:r>
      <w:r w:rsidRPr="002E3D00">
        <w:t xml:space="preserve"> menu item</w:t>
      </w:r>
      <w:r w:rsidR="00444C05" w:rsidRPr="002E3D00">
        <w:t>.</w:t>
      </w:r>
    </w:p>
    <w:p w:rsidR="002C15D2" w:rsidRPr="002E3D00" w:rsidRDefault="002C15D2" w:rsidP="00D521E0">
      <w:pPr>
        <w:numPr>
          <w:ilvl w:val="0"/>
          <w:numId w:val="4"/>
        </w:numPr>
        <w:spacing w:after="200" w:line="276" w:lineRule="auto"/>
        <w:ind w:left="3240"/>
        <w:contextualSpacing/>
      </w:pPr>
      <w:r w:rsidRPr="002E3D00">
        <w:t xml:space="preserve">A list of user will be displayed, </w:t>
      </w:r>
      <w:r w:rsidR="00BC7656" w:rsidRPr="002E3D00">
        <w:t>to choose from.</w:t>
      </w:r>
    </w:p>
    <w:p w:rsidR="002C15D2" w:rsidRPr="002E3D00" w:rsidRDefault="002C15D2" w:rsidP="00D521E0">
      <w:pPr>
        <w:numPr>
          <w:ilvl w:val="0"/>
          <w:numId w:val="4"/>
        </w:numPr>
        <w:spacing w:after="200" w:line="276" w:lineRule="auto"/>
        <w:ind w:left="3240"/>
        <w:contextualSpacing/>
      </w:pPr>
      <w:r w:rsidRPr="002E3D00">
        <w:t>A view to edit user will be displayed, in the region</w:t>
      </w:r>
      <w:r w:rsidR="00BC7656" w:rsidRPr="002E3D00">
        <w:t xml:space="preserve"> or</w:t>
      </w:r>
      <w:r w:rsidRPr="002E3D00">
        <w:t xml:space="preserve"> </w:t>
      </w:r>
      <w:r w:rsidR="00BC7656" w:rsidRPr="002E3D00">
        <w:t>sites,</w:t>
      </w:r>
      <w:r w:rsidRPr="002E3D00">
        <w:t xml:space="preserve"> Administrator can select a region</w:t>
      </w:r>
      <w:r w:rsidR="00BC7656" w:rsidRPr="002E3D00">
        <w:t xml:space="preserve"> or sites</w:t>
      </w:r>
      <w:r w:rsidRPr="002E3D00">
        <w:t xml:space="preserve"> from the drop down list</w:t>
      </w:r>
      <w:r w:rsidR="00444C05" w:rsidRPr="002E3D00">
        <w:t>.</w:t>
      </w:r>
    </w:p>
    <w:p w:rsidR="002C15D2" w:rsidRPr="002E3D00" w:rsidRDefault="002C15D2" w:rsidP="00D521E0">
      <w:pPr>
        <w:pStyle w:val="ListParagraph"/>
        <w:numPr>
          <w:ilvl w:val="0"/>
          <w:numId w:val="10"/>
        </w:numPr>
        <w:spacing w:after="200" w:line="276" w:lineRule="auto"/>
        <w:ind w:left="2520"/>
      </w:pPr>
      <w:r w:rsidRPr="002E3D00">
        <w:t>SOC user can view a map of a region assigned to this user by Administrator, with sites location highlighted on it</w:t>
      </w:r>
      <w:r w:rsidR="00A12E09" w:rsidRPr="002E3D00">
        <w:t>. See figure 1.</w:t>
      </w:r>
    </w:p>
    <w:p w:rsidR="008959D5" w:rsidRPr="002E3D00" w:rsidRDefault="008959D5" w:rsidP="008959D5">
      <w:pPr>
        <w:pStyle w:val="ListParagraph"/>
        <w:spacing w:after="200" w:line="276" w:lineRule="auto"/>
      </w:pPr>
    </w:p>
    <w:p w:rsidR="008959D5" w:rsidRPr="002E3D00" w:rsidRDefault="008959D5" w:rsidP="00D521E0">
      <w:pPr>
        <w:pStyle w:val="Heading4"/>
        <w:numPr>
          <w:ilvl w:val="0"/>
          <w:numId w:val="23"/>
        </w:numPr>
      </w:pPr>
      <w:r w:rsidRPr="002E3D00">
        <w:t>Site data and Appearance and Colors</w:t>
      </w:r>
    </w:p>
    <w:p w:rsidR="002C15D2" w:rsidRPr="002E3D00" w:rsidRDefault="002C15D2" w:rsidP="00D521E0">
      <w:pPr>
        <w:pStyle w:val="ListParagraph"/>
        <w:numPr>
          <w:ilvl w:val="0"/>
          <w:numId w:val="11"/>
        </w:numPr>
        <w:spacing w:after="200" w:line="276" w:lineRule="auto"/>
        <w:ind w:left="2520"/>
      </w:pPr>
      <w:r w:rsidRPr="002E3D00">
        <w:t>Site will be highlighted with color corresponding to criteria for alarm currently on this site</w:t>
      </w:r>
      <w:r w:rsidR="00057DDF" w:rsidRPr="002E3D00">
        <w:t>:</w:t>
      </w:r>
    </w:p>
    <w:p w:rsidR="002C15D2" w:rsidRPr="002E3D00" w:rsidRDefault="002C15D2" w:rsidP="00D521E0">
      <w:pPr>
        <w:pStyle w:val="ListParagraph"/>
        <w:numPr>
          <w:ilvl w:val="1"/>
          <w:numId w:val="11"/>
        </w:numPr>
        <w:spacing w:after="200" w:line="276" w:lineRule="auto"/>
        <w:ind w:left="3240"/>
      </w:pPr>
      <w:r w:rsidRPr="002E3D00">
        <w:t>Pending, Administrator can change the color for this status by visiting general settings under settings menu and click update next to ‘</w:t>
      </w:r>
      <w:proofErr w:type="spellStart"/>
      <w:r w:rsidRPr="002E3D00">
        <w:t>PendingAlarmsColor</w:t>
      </w:r>
      <w:proofErr w:type="spellEnd"/>
      <w:r w:rsidRPr="002E3D00">
        <w:t>’ and select color from color picker then click update to save val</w:t>
      </w:r>
      <w:r w:rsidR="00444C05" w:rsidRPr="002E3D00">
        <w:t>ue or cancel to discard changes.</w:t>
      </w:r>
    </w:p>
    <w:p w:rsidR="002C15D2" w:rsidRPr="002E3D00" w:rsidRDefault="002C15D2" w:rsidP="00D521E0">
      <w:pPr>
        <w:pStyle w:val="ListParagraph"/>
        <w:numPr>
          <w:ilvl w:val="1"/>
          <w:numId w:val="11"/>
        </w:numPr>
        <w:spacing w:after="200" w:line="276" w:lineRule="auto"/>
        <w:ind w:left="3240"/>
      </w:pPr>
      <w:r w:rsidRPr="002E3D00">
        <w:t>Access, Administrator can change the color for this status by visiting general settings under settings menu and click update next to ‘</w:t>
      </w:r>
      <w:proofErr w:type="spellStart"/>
      <w:r w:rsidRPr="002E3D00">
        <w:t>AccessAlarmsColor</w:t>
      </w:r>
      <w:proofErr w:type="spellEnd"/>
      <w:r w:rsidRPr="002E3D00">
        <w:t>’ and select color from color picker then click update to save value or cancel to discard changes</w:t>
      </w:r>
      <w:r w:rsidR="00C83FF2" w:rsidRPr="002E3D00">
        <w:t>.</w:t>
      </w:r>
    </w:p>
    <w:p w:rsidR="002C15D2" w:rsidRPr="002E3D00" w:rsidRDefault="002C15D2" w:rsidP="00D521E0">
      <w:pPr>
        <w:pStyle w:val="ListParagraph"/>
        <w:numPr>
          <w:ilvl w:val="1"/>
          <w:numId w:val="11"/>
        </w:numPr>
        <w:spacing w:after="200" w:line="276" w:lineRule="auto"/>
        <w:ind w:left="3240"/>
        <w:jc w:val="both"/>
      </w:pPr>
      <w:r w:rsidRPr="002E3D00">
        <w:lastRenderedPageBreak/>
        <w:t>Departure, Administrator can change the color for this status by visiting general settings under settings menu and click update next to ‘</w:t>
      </w:r>
      <w:proofErr w:type="spellStart"/>
      <w:r w:rsidRPr="002E3D00">
        <w:t>DepartureAlarmsColor</w:t>
      </w:r>
      <w:proofErr w:type="spellEnd"/>
      <w:r w:rsidRPr="002E3D00">
        <w:t>’ and select color from color picker then click update to save value or cancel to discard changes</w:t>
      </w:r>
      <w:r w:rsidR="00C83FF2" w:rsidRPr="002E3D00">
        <w:t>.</w:t>
      </w:r>
    </w:p>
    <w:p w:rsidR="002C15D2" w:rsidRPr="002E3D00" w:rsidRDefault="002C15D2" w:rsidP="00D521E0">
      <w:pPr>
        <w:pStyle w:val="ListParagraph"/>
        <w:numPr>
          <w:ilvl w:val="1"/>
          <w:numId w:val="11"/>
        </w:numPr>
        <w:spacing w:after="200" w:line="276" w:lineRule="auto"/>
        <w:ind w:left="3240"/>
        <w:jc w:val="both"/>
      </w:pPr>
      <w:r w:rsidRPr="002E3D00">
        <w:t>Renewal, Administrator can change the color for this status by visiting general settings under settings menu and click update next to ‘</w:t>
      </w:r>
      <w:proofErr w:type="spellStart"/>
      <w:r w:rsidRPr="002E3D00">
        <w:t>RenewalAlarmsColor</w:t>
      </w:r>
      <w:proofErr w:type="spellEnd"/>
      <w:r w:rsidRPr="002E3D00">
        <w:t>’ and select color from color picker then click update to save value or cancel to discard changes</w:t>
      </w:r>
      <w:r w:rsidR="00C83FF2" w:rsidRPr="002E3D00">
        <w:t>.</w:t>
      </w:r>
    </w:p>
    <w:p w:rsidR="002C15D2" w:rsidRPr="002E3D00" w:rsidRDefault="002C15D2" w:rsidP="00D521E0">
      <w:pPr>
        <w:pStyle w:val="ListParagraph"/>
        <w:numPr>
          <w:ilvl w:val="1"/>
          <w:numId w:val="11"/>
        </w:numPr>
        <w:spacing w:after="200" w:line="276" w:lineRule="auto"/>
        <w:ind w:left="3240"/>
        <w:jc w:val="both"/>
      </w:pPr>
      <w:r w:rsidRPr="002E3D00">
        <w:t>SOC</w:t>
      </w:r>
      <w:r w:rsidR="00C83FF2" w:rsidRPr="002E3D00">
        <w:t>ED</w:t>
      </w:r>
      <w:r w:rsidRPr="002E3D00">
        <w:t>, Administrator can change the color for this status by visiting general settings under settings menu and click update next to ‘</w:t>
      </w:r>
      <w:proofErr w:type="spellStart"/>
      <w:r w:rsidRPr="002E3D00">
        <w:t>SOC</w:t>
      </w:r>
      <w:r w:rsidR="00C83FF2" w:rsidRPr="002E3D00">
        <w:t>ED</w:t>
      </w:r>
      <w:r w:rsidRPr="002E3D00">
        <w:t>AlarmsColor</w:t>
      </w:r>
      <w:proofErr w:type="spellEnd"/>
      <w:r w:rsidRPr="002E3D00">
        <w:t>’ and select color from color picker then click update to save value or cancel to discard changes</w:t>
      </w:r>
      <w:r w:rsidR="00C83FF2" w:rsidRPr="002E3D00">
        <w:t>.</w:t>
      </w:r>
    </w:p>
    <w:p w:rsidR="002C15D2" w:rsidRPr="002E3D00" w:rsidRDefault="002C15D2" w:rsidP="00D521E0">
      <w:pPr>
        <w:pStyle w:val="ListParagraph"/>
        <w:numPr>
          <w:ilvl w:val="1"/>
          <w:numId w:val="11"/>
        </w:numPr>
        <w:spacing w:after="200" w:line="276" w:lineRule="auto"/>
        <w:ind w:left="3240"/>
        <w:jc w:val="both"/>
      </w:pPr>
      <w:r w:rsidRPr="002E3D00">
        <w:t>No current alarms on</w:t>
      </w:r>
      <w:r w:rsidR="00C83FF2" w:rsidRPr="002E3D00">
        <w:t xml:space="preserve"> site will be black by default.</w:t>
      </w:r>
    </w:p>
    <w:p w:rsidR="002C15D2" w:rsidRPr="002E3D00" w:rsidRDefault="002C15D2" w:rsidP="00D521E0">
      <w:pPr>
        <w:pStyle w:val="ListParagraph"/>
        <w:numPr>
          <w:ilvl w:val="0"/>
          <w:numId w:val="11"/>
        </w:numPr>
        <w:spacing w:after="200" w:line="276" w:lineRule="auto"/>
        <w:ind w:left="2520"/>
        <w:jc w:val="both"/>
      </w:pPr>
      <w:r w:rsidRPr="002E3D00">
        <w:t>When</w:t>
      </w:r>
      <w:r w:rsidR="00057DDF" w:rsidRPr="002E3D00">
        <w:t xml:space="preserve"> a</w:t>
      </w:r>
      <w:r w:rsidRPr="002E3D00">
        <w:t xml:space="preserve"> user </w:t>
      </w:r>
      <w:r w:rsidR="00057DDF" w:rsidRPr="002E3D00">
        <w:t>h</w:t>
      </w:r>
      <w:r w:rsidRPr="002E3D00">
        <w:t>over</w:t>
      </w:r>
      <w:r w:rsidR="00057DDF" w:rsidRPr="002E3D00">
        <w:t>s</w:t>
      </w:r>
      <w:r w:rsidRPr="002E3D00">
        <w:t xml:space="preserve"> over a site a pop-up with the followin</w:t>
      </w:r>
      <w:r w:rsidR="00057DDF" w:rsidRPr="002E3D00">
        <w:t>g information will be displayed:</w:t>
      </w:r>
      <w:r w:rsidR="005A6DB3" w:rsidRPr="002E3D00">
        <w:t xml:space="preserve"> </w:t>
      </w:r>
    </w:p>
    <w:p w:rsidR="002C15D2" w:rsidRPr="002E3D00" w:rsidRDefault="002C15D2" w:rsidP="00D521E0">
      <w:pPr>
        <w:pStyle w:val="ListParagraph"/>
        <w:numPr>
          <w:ilvl w:val="1"/>
          <w:numId w:val="11"/>
        </w:numPr>
        <w:spacing w:after="200" w:line="276" w:lineRule="auto"/>
        <w:ind w:left="3240"/>
        <w:jc w:val="both"/>
      </w:pPr>
      <w:r w:rsidRPr="002E3D00">
        <w:t>Site code</w:t>
      </w:r>
      <w:r w:rsidR="00C83FF2" w:rsidRPr="002E3D00">
        <w:t>.</w:t>
      </w:r>
    </w:p>
    <w:p w:rsidR="002C15D2" w:rsidRPr="002E3D00" w:rsidRDefault="002C15D2" w:rsidP="00D521E0">
      <w:pPr>
        <w:pStyle w:val="ListParagraph"/>
        <w:numPr>
          <w:ilvl w:val="1"/>
          <w:numId w:val="11"/>
        </w:numPr>
        <w:spacing w:after="200" w:line="276" w:lineRule="auto"/>
        <w:ind w:left="3240"/>
        <w:jc w:val="both"/>
      </w:pPr>
      <w:r w:rsidRPr="002E3D00">
        <w:t>Site name</w:t>
      </w:r>
      <w:r w:rsidR="00C83FF2" w:rsidRPr="002E3D00">
        <w:t>.</w:t>
      </w:r>
    </w:p>
    <w:p w:rsidR="002C15D2" w:rsidRPr="002E3D00" w:rsidRDefault="002C15D2" w:rsidP="00D521E0">
      <w:pPr>
        <w:pStyle w:val="ListParagraph"/>
        <w:numPr>
          <w:ilvl w:val="1"/>
          <w:numId w:val="11"/>
        </w:numPr>
        <w:spacing w:after="200" w:line="276" w:lineRule="auto"/>
        <w:ind w:left="3240"/>
        <w:jc w:val="both"/>
      </w:pPr>
      <w:r w:rsidRPr="002E3D00">
        <w:t>Site region</w:t>
      </w:r>
      <w:r w:rsidR="00C83FF2" w:rsidRPr="002E3D00">
        <w:t>.</w:t>
      </w:r>
    </w:p>
    <w:p w:rsidR="002C15D2" w:rsidRPr="002E3D00" w:rsidRDefault="002C15D2" w:rsidP="00D521E0">
      <w:pPr>
        <w:pStyle w:val="ListParagraph"/>
        <w:numPr>
          <w:ilvl w:val="1"/>
          <w:numId w:val="11"/>
        </w:numPr>
        <w:spacing w:after="200" w:line="276" w:lineRule="auto"/>
        <w:ind w:left="3240"/>
        <w:jc w:val="both"/>
      </w:pPr>
      <w:r w:rsidRPr="002E3D00">
        <w:t>Site type</w:t>
      </w:r>
      <w:r w:rsidR="00C83FF2" w:rsidRPr="002E3D00">
        <w:t>.</w:t>
      </w:r>
    </w:p>
    <w:p w:rsidR="002C15D2" w:rsidRPr="002E3D00" w:rsidRDefault="002C15D2" w:rsidP="00D521E0">
      <w:pPr>
        <w:pStyle w:val="ListParagraph"/>
        <w:numPr>
          <w:ilvl w:val="1"/>
          <w:numId w:val="11"/>
        </w:numPr>
        <w:spacing w:after="200" w:line="276" w:lineRule="auto"/>
        <w:ind w:left="3240"/>
        <w:jc w:val="both"/>
      </w:pPr>
      <w:r w:rsidRPr="002E3D00">
        <w:t>Maintenance team</w:t>
      </w:r>
      <w:r w:rsidR="00C83FF2" w:rsidRPr="002E3D00">
        <w:t>.</w:t>
      </w:r>
    </w:p>
    <w:p w:rsidR="002C15D2" w:rsidRPr="002E3D00" w:rsidRDefault="002C15D2" w:rsidP="00D521E0">
      <w:pPr>
        <w:pStyle w:val="ListParagraph"/>
        <w:numPr>
          <w:ilvl w:val="1"/>
          <w:numId w:val="11"/>
        </w:numPr>
        <w:spacing w:after="200" w:line="276" w:lineRule="auto"/>
        <w:ind w:left="3240"/>
        <w:jc w:val="both"/>
      </w:pPr>
      <w:r w:rsidRPr="002E3D00">
        <w:t>Subcontractor</w:t>
      </w:r>
      <w:r w:rsidR="00C83FF2" w:rsidRPr="002E3D00">
        <w:t>.</w:t>
      </w:r>
    </w:p>
    <w:p w:rsidR="008959D5" w:rsidRPr="002E3D00" w:rsidRDefault="008959D5" w:rsidP="00D521E0">
      <w:pPr>
        <w:pStyle w:val="ListParagraph"/>
        <w:numPr>
          <w:ilvl w:val="1"/>
          <w:numId w:val="11"/>
        </w:numPr>
        <w:spacing w:after="200" w:line="276" w:lineRule="auto"/>
        <w:ind w:left="3240"/>
        <w:jc w:val="both"/>
      </w:pPr>
      <w:r w:rsidRPr="002E3D00">
        <w:t>Socced status.</w:t>
      </w:r>
    </w:p>
    <w:p w:rsidR="005A6DB3" w:rsidRPr="002E3D00" w:rsidRDefault="005A6DB3" w:rsidP="00EF3A28">
      <w:pPr>
        <w:spacing w:after="200" w:line="276" w:lineRule="auto"/>
        <w:ind w:left="2880"/>
        <w:jc w:val="both"/>
      </w:pPr>
      <w:r w:rsidRPr="002E3D00">
        <w:t>See figure 1.</w:t>
      </w:r>
    </w:p>
    <w:p w:rsidR="002C15D2" w:rsidRPr="002E3D00" w:rsidRDefault="002C15D2" w:rsidP="00D521E0">
      <w:pPr>
        <w:pStyle w:val="ListParagraph"/>
        <w:numPr>
          <w:ilvl w:val="0"/>
          <w:numId w:val="11"/>
        </w:numPr>
        <w:spacing w:after="200" w:line="276" w:lineRule="auto"/>
        <w:ind w:left="2520"/>
        <w:jc w:val="both"/>
      </w:pPr>
      <w:r w:rsidRPr="002E3D00">
        <w:t>When user click on a site, user will be redirected to a log page contains the following information</w:t>
      </w:r>
      <w:r w:rsidR="00057DDF" w:rsidRPr="002E3D00">
        <w:t>:</w:t>
      </w:r>
    </w:p>
    <w:p w:rsidR="002C15D2" w:rsidRPr="002E3D00" w:rsidRDefault="002C15D2" w:rsidP="00D521E0">
      <w:pPr>
        <w:pStyle w:val="ListParagraph"/>
        <w:numPr>
          <w:ilvl w:val="1"/>
          <w:numId w:val="11"/>
        </w:numPr>
        <w:spacing w:after="200" w:line="276" w:lineRule="auto"/>
        <w:ind w:left="3240"/>
        <w:jc w:val="both"/>
      </w:pPr>
      <w:r w:rsidRPr="002E3D00">
        <w:t>Current status of this site including</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Site name</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Current alarm criteria</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Requestor data for current intervention (contractor name/contractor phone/action code/action type)</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User notes</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Alarm start time</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Alarm end time</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Door clearance status</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Alarm status</w:t>
      </w:r>
      <w:r w:rsidR="00C83FF2" w:rsidRPr="002E3D00">
        <w:t>.</w:t>
      </w:r>
    </w:p>
    <w:p w:rsidR="00597084" w:rsidRPr="002E3D00" w:rsidRDefault="00597084" w:rsidP="00D521E0">
      <w:pPr>
        <w:pStyle w:val="ListParagraph"/>
        <w:numPr>
          <w:ilvl w:val="2"/>
          <w:numId w:val="11"/>
        </w:numPr>
        <w:spacing w:after="200" w:line="276" w:lineRule="auto"/>
        <w:ind w:left="3420"/>
        <w:jc w:val="both"/>
      </w:pPr>
      <w:r w:rsidRPr="002E3D00">
        <w:t xml:space="preserve">Handling actions (Legal – Illegal – Renew – Depart – Depart </w:t>
      </w:r>
      <w:proofErr w:type="gramStart"/>
      <w:r w:rsidRPr="002E3D00">
        <w:t>Finished  -</w:t>
      </w:r>
      <w:proofErr w:type="gramEnd"/>
      <w:r w:rsidRPr="002E3D00">
        <w:t xml:space="preserve"> Depart not Finished – Approve Departure – Reject Departure Add Notes – Edit Notes).</w:t>
      </w:r>
    </w:p>
    <w:p w:rsidR="00597084" w:rsidRPr="002E3D00" w:rsidRDefault="00597084" w:rsidP="00EF3A28">
      <w:pPr>
        <w:spacing w:after="200" w:line="276" w:lineRule="auto"/>
        <w:ind w:left="1800"/>
        <w:jc w:val="both"/>
      </w:pPr>
    </w:p>
    <w:p w:rsidR="002C15D2" w:rsidRPr="002E3D00" w:rsidRDefault="002C15D2" w:rsidP="00D521E0">
      <w:pPr>
        <w:pStyle w:val="ListParagraph"/>
        <w:numPr>
          <w:ilvl w:val="1"/>
          <w:numId w:val="11"/>
        </w:numPr>
        <w:spacing w:after="200" w:line="276" w:lineRule="auto"/>
        <w:ind w:left="3240"/>
        <w:jc w:val="both"/>
      </w:pPr>
      <w:r w:rsidRPr="002E3D00">
        <w:t xml:space="preserve">History of alerts </w:t>
      </w:r>
      <w:r w:rsidR="00D00E07" w:rsidRPr="002E3D00">
        <w:t xml:space="preserve"> </w:t>
      </w:r>
      <w:r w:rsidRPr="002E3D00">
        <w:t>for the past 24 hours on this site, conta</w:t>
      </w:r>
      <w:r w:rsidR="00C83FF2" w:rsidRPr="002E3D00">
        <w:t>ining the following information:</w:t>
      </w:r>
    </w:p>
    <w:p w:rsidR="002C15D2" w:rsidRPr="002E3D00" w:rsidRDefault="002C15D2" w:rsidP="00D521E0">
      <w:pPr>
        <w:pStyle w:val="ListParagraph"/>
        <w:numPr>
          <w:ilvl w:val="2"/>
          <w:numId w:val="11"/>
        </w:numPr>
        <w:spacing w:after="200" w:line="276" w:lineRule="auto"/>
        <w:ind w:left="3420"/>
        <w:jc w:val="both"/>
      </w:pPr>
      <w:r w:rsidRPr="002E3D00">
        <w:t>Alarm criteria</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BSC-RNC</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Site name</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Requestor data for current intervention (contractor name/contractor phone/action code/action type)</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User notes</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Alarm start time</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Alarm end time</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lastRenderedPageBreak/>
        <w:t>Departure request date</w:t>
      </w:r>
      <w:r w:rsidR="00C83FF2" w:rsidRPr="002E3D00">
        <w:t>.</w:t>
      </w:r>
    </w:p>
    <w:p w:rsidR="002C15D2" w:rsidRPr="002E3D00" w:rsidRDefault="002C15D2" w:rsidP="00D521E0">
      <w:pPr>
        <w:pStyle w:val="ListParagraph"/>
        <w:numPr>
          <w:ilvl w:val="2"/>
          <w:numId w:val="11"/>
        </w:numPr>
        <w:spacing w:after="200" w:line="276" w:lineRule="auto"/>
        <w:ind w:left="3420"/>
        <w:jc w:val="both"/>
      </w:pPr>
      <w:r w:rsidRPr="002E3D00">
        <w:t>Door clearance status</w:t>
      </w:r>
      <w:r w:rsidR="00C83FF2" w:rsidRPr="002E3D00">
        <w:t>.</w:t>
      </w:r>
    </w:p>
    <w:p w:rsidR="00D00E07" w:rsidRPr="002E3D00" w:rsidRDefault="002C15D2" w:rsidP="00D521E0">
      <w:pPr>
        <w:pStyle w:val="ListParagraph"/>
        <w:numPr>
          <w:ilvl w:val="2"/>
          <w:numId w:val="11"/>
        </w:numPr>
        <w:spacing w:after="200" w:line="276" w:lineRule="auto"/>
        <w:ind w:left="3420"/>
        <w:jc w:val="both"/>
      </w:pPr>
      <w:r w:rsidRPr="002E3D00">
        <w:t>Alarm status</w:t>
      </w:r>
      <w:r w:rsidR="00C83FF2" w:rsidRPr="002E3D00">
        <w:t>.</w:t>
      </w:r>
    </w:p>
    <w:p w:rsidR="00D00E07" w:rsidRPr="002E3D00" w:rsidRDefault="00D00E07" w:rsidP="00EF3A28">
      <w:pPr>
        <w:pStyle w:val="ListParagraph"/>
        <w:spacing w:after="200" w:line="276" w:lineRule="auto"/>
        <w:ind w:left="3960"/>
        <w:jc w:val="both"/>
      </w:pPr>
    </w:p>
    <w:p w:rsidR="00D00E07" w:rsidRPr="002E3D00" w:rsidRDefault="00D00E07" w:rsidP="00D521E0">
      <w:pPr>
        <w:pStyle w:val="ListParagraph"/>
        <w:numPr>
          <w:ilvl w:val="7"/>
          <w:numId w:val="2"/>
        </w:numPr>
        <w:spacing w:after="200" w:line="276" w:lineRule="auto"/>
        <w:ind w:left="3240"/>
        <w:jc w:val="both"/>
      </w:pPr>
      <w:r w:rsidRPr="002E3D00">
        <w:t xml:space="preserve"> History of faxes for the past 24 hours on this site, containing the following information:</w:t>
      </w:r>
    </w:p>
    <w:p w:rsidR="00D00E07" w:rsidRPr="002E3D00" w:rsidRDefault="00D00E07" w:rsidP="00D521E0">
      <w:pPr>
        <w:pStyle w:val="ListParagraph"/>
        <w:numPr>
          <w:ilvl w:val="2"/>
          <w:numId w:val="10"/>
        </w:numPr>
        <w:spacing w:after="200" w:line="276" w:lineRule="auto"/>
        <w:ind w:left="3960"/>
        <w:jc w:val="both"/>
      </w:pPr>
      <w:r w:rsidRPr="002E3D00">
        <w:t>Fax Number</w:t>
      </w:r>
    </w:p>
    <w:p w:rsidR="00D00E07" w:rsidRPr="002E3D00" w:rsidRDefault="00D00E07" w:rsidP="00D521E0">
      <w:pPr>
        <w:pStyle w:val="ListParagraph"/>
        <w:numPr>
          <w:ilvl w:val="2"/>
          <w:numId w:val="10"/>
        </w:numPr>
        <w:spacing w:after="200" w:line="276" w:lineRule="auto"/>
        <w:ind w:left="3960"/>
        <w:jc w:val="both"/>
      </w:pPr>
      <w:r w:rsidRPr="002E3D00">
        <w:t>Site Name</w:t>
      </w:r>
    </w:p>
    <w:p w:rsidR="00D00E07" w:rsidRPr="002E3D00" w:rsidRDefault="00D00E07" w:rsidP="00D521E0">
      <w:pPr>
        <w:pStyle w:val="ListParagraph"/>
        <w:numPr>
          <w:ilvl w:val="2"/>
          <w:numId w:val="10"/>
        </w:numPr>
        <w:spacing w:after="200" w:line="276" w:lineRule="auto"/>
        <w:ind w:left="3960"/>
        <w:jc w:val="both"/>
      </w:pPr>
      <w:r w:rsidRPr="002E3D00">
        <w:t>Fax Description</w:t>
      </w:r>
    </w:p>
    <w:p w:rsidR="00D00E07" w:rsidRPr="002E3D00" w:rsidRDefault="00D00E07" w:rsidP="00D521E0">
      <w:pPr>
        <w:pStyle w:val="ListParagraph"/>
        <w:numPr>
          <w:ilvl w:val="2"/>
          <w:numId w:val="10"/>
        </w:numPr>
        <w:spacing w:after="200" w:line="276" w:lineRule="auto"/>
        <w:ind w:left="3960"/>
        <w:jc w:val="both"/>
      </w:pPr>
      <w:r w:rsidRPr="002E3D00">
        <w:t>Fax start date</w:t>
      </w:r>
    </w:p>
    <w:p w:rsidR="00D00E07" w:rsidRPr="002E3D00" w:rsidRDefault="00D00E07" w:rsidP="00D521E0">
      <w:pPr>
        <w:pStyle w:val="ListParagraph"/>
        <w:numPr>
          <w:ilvl w:val="2"/>
          <w:numId w:val="10"/>
        </w:numPr>
        <w:spacing w:after="200" w:line="276" w:lineRule="auto"/>
        <w:ind w:left="3960"/>
        <w:jc w:val="both"/>
      </w:pPr>
      <w:r w:rsidRPr="002E3D00">
        <w:t>Fax end date</w:t>
      </w:r>
    </w:p>
    <w:p w:rsidR="00D00E07" w:rsidRPr="002E3D00" w:rsidRDefault="00D00E07" w:rsidP="00D521E0">
      <w:pPr>
        <w:pStyle w:val="ListParagraph"/>
        <w:numPr>
          <w:ilvl w:val="2"/>
          <w:numId w:val="10"/>
        </w:numPr>
        <w:spacing w:after="200" w:line="276" w:lineRule="auto"/>
        <w:ind w:left="3960"/>
        <w:jc w:val="both"/>
      </w:pPr>
      <w:r w:rsidRPr="002E3D00">
        <w:t>Fax status (Active – Cleared)</w:t>
      </w:r>
    </w:p>
    <w:p w:rsidR="00D00E07" w:rsidRPr="002E3D00" w:rsidRDefault="00D00E07" w:rsidP="00D521E0">
      <w:pPr>
        <w:pStyle w:val="ListParagraph"/>
        <w:numPr>
          <w:ilvl w:val="2"/>
          <w:numId w:val="10"/>
        </w:numPr>
        <w:spacing w:after="200" w:line="276" w:lineRule="auto"/>
        <w:ind w:left="3960"/>
        <w:jc w:val="both"/>
      </w:pPr>
      <w:r w:rsidRPr="002E3D00">
        <w:t>Severity</w:t>
      </w:r>
    </w:p>
    <w:p w:rsidR="00597084" w:rsidRPr="002E3D00" w:rsidRDefault="00597084" w:rsidP="00EF3A28">
      <w:pPr>
        <w:pStyle w:val="ListParagraph"/>
        <w:spacing w:after="200" w:line="276" w:lineRule="auto"/>
        <w:ind w:left="3960"/>
        <w:jc w:val="both"/>
      </w:pPr>
    </w:p>
    <w:p w:rsidR="00BC7656" w:rsidRPr="002E3D00" w:rsidRDefault="00BC7656" w:rsidP="00D521E0">
      <w:pPr>
        <w:pStyle w:val="ListParagraph"/>
        <w:numPr>
          <w:ilvl w:val="0"/>
          <w:numId w:val="11"/>
        </w:numPr>
        <w:spacing w:after="200" w:line="276" w:lineRule="auto"/>
        <w:ind w:left="2520"/>
        <w:jc w:val="both"/>
      </w:pPr>
      <w:r w:rsidRPr="002E3D00">
        <w:t xml:space="preserve">All site </w:t>
      </w:r>
      <w:r w:rsidR="00F24B38" w:rsidRPr="002E3D00">
        <w:t xml:space="preserve">technology </w:t>
      </w:r>
      <w:r w:rsidRPr="002E3D00">
        <w:t>types</w:t>
      </w:r>
      <w:r w:rsidR="00F24B38" w:rsidRPr="002E3D00">
        <w:t xml:space="preserve"> shapes</w:t>
      </w:r>
      <w:r w:rsidRPr="002E3D00">
        <w:t>:</w:t>
      </w:r>
    </w:p>
    <w:p w:rsidR="00BC7656" w:rsidRPr="002E3D00" w:rsidRDefault="00F24B38" w:rsidP="00D521E0">
      <w:pPr>
        <w:pStyle w:val="ListParagraph"/>
        <w:numPr>
          <w:ilvl w:val="2"/>
          <w:numId w:val="11"/>
        </w:numPr>
        <w:spacing w:after="200" w:line="276" w:lineRule="auto"/>
        <w:ind w:left="3420"/>
        <w:jc w:val="both"/>
      </w:pPr>
      <w:r w:rsidRPr="002E3D00">
        <w:t xml:space="preserve">2g </w:t>
      </w:r>
    </w:p>
    <w:p w:rsidR="00F24B38" w:rsidRPr="002E3D00" w:rsidRDefault="00F24B38" w:rsidP="00D521E0">
      <w:pPr>
        <w:pStyle w:val="ListParagraph"/>
        <w:numPr>
          <w:ilvl w:val="2"/>
          <w:numId w:val="11"/>
        </w:numPr>
        <w:spacing w:after="200" w:line="276" w:lineRule="auto"/>
        <w:ind w:left="3420"/>
        <w:jc w:val="both"/>
      </w:pPr>
      <w:r w:rsidRPr="002E3D00">
        <w:t>3G</w:t>
      </w:r>
    </w:p>
    <w:p w:rsidR="00F24B38" w:rsidRPr="002E3D00" w:rsidRDefault="00F24B38" w:rsidP="00D521E0">
      <w:pPr>
        <w:pStyle w:val="ListParagraph"/>
        <w:numPr>
          <w:ilvl w:val="2"/>
          <w:numId w:val="11"/>
        </w:numPr>
        <w:spacing w:after="200" w:line="276" w:lineRule="auto"/>
        <w:ind w:left="3420"/>
        <w:jc w:val="both"/>
      </w:pPr>
      <w:r w:rsidRPr="002E3D00">
        <w:t>RNC</w:t>
      </w:r>
    </w:p>
    <w:p w:rsidR="00F24B38" w:rsidRPr="002E3D00" w:rsidRDefault="00F24B38" w:rsidP="00D521E0">
      <w:pPr>
        <w:pStyle w:val="ListParagraph"/>
        <w:numPr>
          <w:ilvl w:val="2"/>
          <w:numId w:val="11"/>
        </w:numPr>
        <w:spacing w:after="200" w:line="276" w:lineRule="auto"/>
        <w:ind w:left="3420"/>
        <w:jc w:val="both"/>
      </w:pPr>
      <w:r w:rsidRPr="002E3D00">
        <w:t>BSC</w:t>
      </w:r>
    </w:p>
    <w:p w:rsidR="00F24B38" w:rsidRPr="002E3D00" w:rsidRDefault="00F24B38" w:rsidP="00D521E0">
      <w:pPr>
        <w:pStyle w:val="ListParagraph"/>
        <w:numPr>
          <w:ilvl w:val="2"/>
          <w:numId w:val="11"/>
        </w:numPr>
        <w:spacing w:after="200" w:line="276" w:lineRule="auto"/>
        <w:ind w:left="3420"/>
        <w:jc w:val="both"/>
      </w:pPr>
      <w:r w:rsidRPr="002E3D00">
        <w:t>Cell (2G – 3G)</w:t>
      </w:r>
    </w:p>
    <w:p w:rsidR="00D00E07" w:rsidRPr="002E3D00" w:rsidRDefault="00D00E07" w:rsidP="00EF3A28">
      <w:pPr>
        <w:pStyle w:val="ListParagraph"/>
        <w:spacing w:after="200" w:line="276" w:lineRule="auto"/>
        <w:ind w:left="3960"/>
        <w:jc w:val="both"/>
      </w:pPr>
    </w:p>
    <w:p w:rsidR="00F24B38" w:rsidRPr="002E3D00" w:rsidRDefault="00F24B38" w:rsidP="00D521E0">
      <w:pPr>
        <w:pStyle w:val="ListParagraph"/>
        <w:numPr>
          <w:ilvl w:val="0"/>
          <w:numId w:val="11"/>
        </w:numPr>
        <w:spacing w:after="200" w:line="276" w:lineRule="auto"/>
        <w:ind w:left="2520"/>
        <w:jc w:val="both"/>
      </w:pPr>
      <w:r w:rsidRPr="002E3D00">
        <w:t>Deployment types</w:t>
      </w:r>
      <w:r w:rsidR="00DF3CC2" w:rsidRPr="002E3D00">
        <w:t xml:space="preserve"> shapes:</w:t>
      </w:r>
    </w:p>
    <w:p w:rsidR="00F24B38" w:rsidRPr="002E3D00" w:rsidRDefault="00F24B38" w:rsidP="00D521E0">
      <w:pPr>
        <w:pStyle w:val="ListParagraph"/>
        <w:numPr>
          <w:ilvl w:val="4"/>
          <w:numId w:val="11"/>
        </w:numPr>
        <w:spacing w:after="200" w:line="276" w:lineRule="auto"/>
        <w:ind w:left="5760"/>
        <w:jc w:val="both"/>
      </w:pPr>
      <w:r w:rsidRPr="002E3D00">
        <w:t>Insource Tower</w:t>
      </w:r>
    </w:p>
    <w:p w:rsidR="00F24B38" w:rsidRPr="002E3D00" w:rsidRDefault="00F24B38" w:rsidP="00D521E0">
      <w:pPr>
        <w:pStyle w:val="ListParagraph"/>
        <w:numPr>
          <w:ilvl w:val="4"/>
          <w:numId w:val="11"/>
        </w:numPr>
        <w:spacing w:after="200" w:line="276" w:lineRule="auto"/>
        <w:ind w:left="5760"/>
        <w:jc w:val="both"/>
      </w:pPr>
      <w:r w:rsidRPr="002E3D00">
        <w:t>Outsource Tower</w:t>
      </w:r>
    </w:p>
    <w:p w:rsidR="00F24B38" w:rsidRPr="002E3D00" w:rsidRDefault="00F24B38" w:rsidP="00D521E0">
      <w:pPr>
        <w:pStyle w:val="ListParagraph"/>
        <w:numPr>
          <w:ilvl w:val="4"/>
          <w:numId w:val="11"/>
        </w:numPr>
        <w:spacing w:after="200" w:line="276" w:lineRule="auto"/>
        <w:ind w:left="5760"/>
        <w:jc w:val="both"/>
      </w:pPr>
      <w:r w:rsidRPr="002E3D00">
        <w:t>Outdoor Shelter</w:t>
      </w:r>
    </w:p>
    <w:p w:rsidR="00F24B38" w:rsidRPr="002E3D00" w:rsidRDefault="00F24B38" w:rsidP="00D521E0">
      <w:pPr>
        <w:pStyle w:val="ListParagraph"/>
        <w:numPr>
          <w:ilvl w:val="4"/>
          <w:numId w:val="11"/>
        </w:numPr>
        <w:spacing w:after="200" w:line="276" w:lineRule="auto"/>
        <w:ind w:left="5760"/>
        <w:jc w:val="both"/>
      </w:pPr>
      <w:r w:rsidRPr="002E3D00">
        <w:t>Indoor shelter</w:t>
      </w:r>
    </w:p>
    <w:p w:rsidR="00F24B38" w:rsidRPr="002E3D00" w:rsidRDefault="00F24B38" w:rsidP="00D521E0">
      <w:pPr>
        <w:pStyle w:val="ListParagraph"/>
        <w:numPr>
          <w:ilvl w:val="4"/>
          <w:numId w:val="11"/>
        </w:numPr>
        <w:spacing w:after="200" w:line="276" w:lineRule="auto"/>
        <w:ind w:left="5760"/>
        <w:jc w:val="both"/>
      </w:pPr>
      <w:r w:rsidRPr="002E3D00">
        <w:t>Micro</w:t>
      </w:r>
    </w:p>
    <w:p w:rsidR="00F24B38" w:rsidRPr="002E3D00" w:rsidRDefault="00F24B38" w:rsidP="00D521E0">
      <w:pPr>
        <w:pStyle w:val="ListParagraph"/>
        <w:numPr>
          <w:ilvl w:val="4"/>
          <w:numId w:val="11"/>
        </w:numPr>
        <w:spacing w:after="200" w:line="276" w:lineRule="auto"/>
        <w:ind w:left="5760"/>
        <w:jc w:val="both"/>
      </w:pPr>
      <w:r w:rsidRPr="002E3D00">
        <w:t>Macro</w:t>
      </w:r>
    </w:p>
    <w:p w:rsidR="00F24B38" w:rsidRPr="002E3D00" w:rsidRDefault="00F24B38" w:rsidP="00D521E0">
      <w:pPr>
        <w:pStyle w:val="ListParagraph"/>
        <w:numPr>
          <w:ilvl w:val="4"/>
          <w:numId w:val="11"/>
        </w:numPr>
        <w:spacing w:after="200" w:line="276" w:lineRule="auto"/>
        <w:ind w:left="5760"/>
        <w:jc w:val="both"/>
      </w:pPr>
      <w:r w:rsidRPr="002E3D00">
        <w:t>Roof top</w:t>
      </w:r>
    </w:p>
    <w:p w:rsidR="00F24B38" w:rsidRPr="002E3D00" w:rsidRDefault="00F24B38" w:rsidP="00D521E0">
      <w:pPr>
        <w:pStyle w:val="ListParagraph"/>
        <w:numPr>
          <w:ilvl w:val="4"/>
          <w:numId w:val="11"/>
        </w:numPr>
        <w:spacing w:after="200" w:line="276" w:lineRule="auto"/>
        <w:ind w:left="5760"/>
        <w:jc w:val="both"/>
      </w:pPr>
      <w:r w:rsidRPr="002E3D00">
        <w:t>Field</w:t>
      </w:r>
    </w:p>
    <w:p w:rsidR="00F24B38" w:rsidRPr="002E3D00" w:rsidRDefault="00F24B38" w:rsidP="00D521E0">
      <w:pPr>
        <w:pStyle w:val="ListParagraph"/>
        <w:numPr>
          <w:ilvl w:val="4"/>
          <w:numId w:val="11"/>
        </w:numPr>
        <w:spacing w:after="200" w:line="276" w:lineRule="auto"/>
        <w:ind w:left="5760"/>
        <w:jc w:val="both"/>
      </w:pPr>
      <w:r w:rsidRPr="002E3D00">
        <w:t>Mobile shelter</w:t>
      </w:r>
    </w:p>
    <w:p w:rsidR="00F24B38" w:rsidRPr="002E3D00" w:rsidRDefault="00F24B38" w:rsidP="00D521E0">
      <w:pPr>
        <w:pStyle w:val="ListParagraph"/>
        <w:numPr>
          <w:ilvl w:val="4"/>
          <w:numId w:val="11"/>
        </w:numPr>
        <w:spacing w:after="200" w:line="276" w:lineRule="auto"/>
        <w:ind w:left="5760"/>
        <w:jc w:val="both"/>
      </w:pPr>
      <w:r w:rsidRPr="002E3D00">
        <w:t>Other sites.</w:t>
      </w:r>
    </w:p>
    <w:p w:rsidR="00DF3CC2" w:rsidRPr="002E3D00" w:rsidRDefault="00597084" w:rsidP="00D521E0">
      <w:pPr>
        <w:pStyle w:val="ListParagraph"/>
        <w:numPr>
          <w:ilvl w:val="0"/>
          <w:numId w:val="11"/>
        </w:numPr>
        <w:spacing w:after="200" w:line="276" w:lineRule="auto"/>
        <w:ind w:left="2520"/>
        <w:jc w:val="both"/>
      </w:pPr>
      <w:r w:rsidRPr="002E3D00">
        <w:t>one</w:t>
      </w:r>
      <w:r w:rsidR="00DF3CC2" w:rsidRPr="002E3D00">
        <w:t xml:space="preserve"> </w:t>
      </w:r>
      <w:r w:rsidRPr="002E3D00">
        <w:t>lighted point</w:t>
      </w:r>
      <w:r w:rsidR="00DF3CC2" w:rsidRPr="002E3D00">
        <w:t xml:space="preserve"> over each shape</w:t>
      </w:r>
      <w:r w:rsidRPr="002E3D00">
        <w:t xml:space="preserve"> will be colored according to the following </w:t>
      </w:r>
      <w:r w:rsidR="00D00E07" w:rsidRPr="002E3D00">
        <w:t>severity</w:t>
      </w:r>
      <w:r w:rsidR="00DF3CC2" w:rsidRPr="002E3D00">
        <w:t>:</w:t>
      </w:r>
    </w:p>
    <w:p w:rsidR="00DF3CC2" w:rsidRPr="002E3D00" w:rsidRDefault="00DF3CC2" w:rsidP="00D521E0">
      <w:pPr>
        <w:pStyle w:val="ListParagraph"/>
        <w:numPr>
          <w:ilvl w:val="0"/>
          <w:numId w:val="20"/>
        </w:numPr>
        <w:spacing w:after="200" w:line="276" w:lineRule="auto"/>
        <w:ind w:left="2880"/>
        <w:jc w:val="both"/>
      </w:pPr>
      <w:r w:rsidRPr="002E3D00">
        <w:t>critical</w:t>
      </w:r>
    </w:p>
    <w:p w:rsidR="00DF3CC2" w:rsidRPr="002E3D00" w:rsidRDefault="00DF3CC2" w:rsidP="00D521E0">
      <w:pPr>
        <w:pStyle w:val="ListParagraph"/>
        <w:numPr>
          <w:ilvl w:val="0"/>
          <w:numId w:val="20"/>
        </w:numPr>
        <w:spacing w:after="200" w:line="276" w:lineRule="auto"/>
        <w:ind w:left="2880"/>
        <w:jc w:val="both"/>
      </w:pPr>
      <w:r w:rsidRPr="002E3D00">
        <w:t>major</w:t>
      </w:r>
    </w:p>
    <w:p w:rsidR="00DF3CC2" w:rsidRPr="002E3D00" w:rsidRDefault="00DF3CC2" w:rsidP="00D521E0">
      <w:pPr>
        <w:pStyle w:val="ListParagraph"/>
        <w:numPr>
          <w:ilvl w:val="0"/>
          <w:numId w:val="20"/>
        </w:numPr>
        <w:spacing w:after="200" w:line="276" w:lineRule="auto"/>
        <w:ind w:left="2880"/>
        <w:jc w:val="both"/>
      </w:pPr>
      <w:r w:rsidRPr="002E3D00">
        <w:t>minor</w:t>
      </w:r>
    </w:p>
    <w:p w:rsidR="00DF3CC2" w:rsidRPr="002E3D00" w:rsidRDefault="00DF3CC2" w:rsidP="00D521E0">
      <w:pPr>
        <w:pStyle w:val="ListParagraph"/>
        <w:numPr>
          <w:ilvl w:val="0"/>
          <w:numId w:val="20"/>
        </w:numPr>
        <w:spacing w:after="200" w:line="276" w:lineRule="auto"/>
        <w:ind w:left="2880"/>
        <w:jc w:val="both"/>
      </w:pPr>
      <w:r w:rsidRPr="002E3D00">
        <w:t>warning</w:t>
      </w:r>
    </w:p>
    <w:p w:rsidR="00DF3CC2" w:rsidRPr="002E3D00" w:rsidRDefault="00DF3CC2" w:rsidP="00EF3A28">
      <w:pPr>
        <w:pStyle w:val="ListParagraph"/>
        <w:spacing w:after="200" w:line="276" w:lineRule="auto"/>
        <w:ind w:left="2880"/>
        <w:jc w:val="both"/>
      </w:pPr>
    </w:p>
    <w:p w:rsidR="00DF3CC2" w:rsidRPr="002E3D00" w:rsidRDefault="00DF3CC2" w:rsidP="00D521E0">
      <w:pPr>
        <w:pStyle w:val="ListParagraph"/>
        <w:numPr>
          <w:ilvl w:val="0"/>
          <w:numId w:val="11"/>
        </w:numPr>
        <w:spacing w:after="200" w:line="276" w:lineRule="auto"/>
        <w:ind w:left="2520"/>
        <w:jc w:val="both"/>
      </w:pPr>
      <w:r w:rsidRPr="002E3D00">
        <w:t>each icon color will be changed according to alarm status coloring</w:t>
      </w:r>
      <w:r w:rsidR="00597084" w:rsidRPr="002E3D00">
        <w:t xml:space="preserve"> in CAP in addition to manual handling</w:t>
      </w:r>
    </w:p>
    <w:p w:rsidR="00597084" w:rsidRPr="002E3D00" w:rsidRDefault="00597084" w:rsidP="00D521E0">
      <w:pPr>
        <w:pStyle w:val="ListParagraph"/>
        <w:numPr>
          <w:ilvl w:val="1"/>
          <w:numId w:val="11"/>
        </w:numPr>
        <w:spacing w:after="200" w:line="276" w:lineRule="auto"/>
        <w:ind w:left="3240"/>
        <w:jc w:val="both"/>
      </w:pPr>
      <w:r w:rsidRPr="002E3D00">
        <w:t>Socced legal.</w:t>
      </w:r>
    </w:p>
    <w:p w:rsidR="00597084" w:rsidRPr="002E3D00" w:rsidRDefault="00597084" w:rsidP="00D521E0">
      <w:pPr>
        <w:pStyle w:val="ListParagraph"/>
        <w:numPr>
          <w:ilvl w:val="1"/>
          <w:numId w:val="11"/>
        </w:numPr>
        <w:spacing w:after="200" w:line="276" w:lineRule="auto"/>
        <w:ind w:left="3240"/>
        <w:jc w:val="both"/>
      </w:pPr>
      <w:r w:rsidRPr="002E3D00">
        <w:t>Socced Illegal.</w:t>
      </w:r>
    </w:p>
    <w:p w:rsidR="00597084" w:rsidRPr="002E3D00" w:rsidRDefault="00597084" w:rsidP="00D521E0">
      <w:pPr>
        <w:pStyle w:val="ListParagraph"/>
        <w:numPr>
          <w:ilvl w:val="1"/>
          <w:numId w:val="11"/>
        </w:numPr>
        <w:spacing w:after="200" w:line="276" w:lineRule="auto"/>
        <w:ind w:left="3240"/>
        <w:jc w:val="both"/>
      </w:pPr>
      <w:r w:rsidRPr="002E3D00">
        <w:t>Site Problem</w:t>
      </w:r>
    </w:p>
    <w:p w:rsidR="00D00E07" w:rsidRPr="002E3D00" w:rsidRDefault="00D00E07" w:rsidP="00D521E0">
      <w:pPr>
        <w:pStyle w:val="ListParagraph"/>
        <w:numPr>
          <w:ilvl w:val="0"/>
          <w:numId w:val="11"/>
        </w:numPr>
        <w:spacing w:after="200" w:line="276" w:lineRule="auto"/>
        <w:ind w:left="2520"/>
        <w:jc w:val="both"/>
      </w:pPr>
      <w:r w:rsidRPr="002E3D00">
        <w:t>Any view from the previous can be exported to excel sheet</w:t>
      </w:r>
    </w:p>
    <w:p w:rsidR="002C15D2" w:rsidRPr="002E3D00" w:rsidRDefault="002C15D2" w:rsidP="00231B4A">
      <w:pPr>
        <w:pStyle w:val="ListParagraph"/>
        <w:spacing w:after="200" w:line="276" w:lineRule="auto"/>
        <w:ind w:left="2160"/>
        <w:jc w:val="both"/>
      </w:pPr>
    </w:p>
    <w:p w:rsidR="006E30DA" w:rsidRDefault="00F95759" w:rsidP="00F95759">
      <w:pPr>
        <w:rPr>
          <w:rFonts w:asciiTheme="majorHAnsi" w:eastAsiaTheme="majorEastAsia" w:hAnsiTheme="majorHAnsi" w:cstheme="majorBidi"/>
          <w:color w:val="404040" w:themeColor="text1" w:themeTint="BF"/>
          <w:sz w:val="24"/>
          <w:szCs w:val="24"/>
        </w:rPr>
      </w:pPr>
      <w:r>
        <w:rPr>
          <w:rFonts w:asciiTheme="majorHAnsi" w:eastAsiaTheme="majorEastAsia" w:hAnsiTheme="majorHAnsi" w:cstheme="majorBidi"/>
          <w:color w:val="404040" w:themeColor="text1" w:themeTint="BF"/>
          <w:sz w:val="24"/>
          <w:szCs w:val="24"/>
        </w:rPr>
        <w:br w:type="page"/>
      </w:r>
      <w:r w:rsidR="006E30DA">
        <w:rPr>
          <w:rFonts w:asciiTheme="majorHAnsi" w:eastAsiaTheme="majorEastAsia" w:hAnsiTheme="majorHAnsi" w:cstheme="majorBidi"/>
          <w:color w:val="404040" w:themeColor="text1" w:themeTint="BF"/>
          <w:sz w:val="24"/>
          <w:szCs w:val="24"/>
        </w:rPr>
        <w:lastRenderedPageBreak/>
        <w:t>In work force management: add a layer to view all the work force who are on duty</w:t>
      </w:r>
    </w:p>
    <w:p w:rsidR="007629D1" w:rsidRDefault="007629D1" w:rsidP="00F95759">
      <w:pPr>
        <w:rPr>
          <w:rFonts w:asciiTheme="majorHAnsi" w:eastAsiaTheme="majorEastAsia" w:hAnsiTheme="majorHAnsi" w:cstheme="majorBidi"/>
          <w:color w:val="404040" w:themeColor="text1" w:themeTint="BF"/>
          <w:sz w:val="24"/>
          <w:szCs w:val="24"/>
        </w:rPr>
      </w:pPr>
      <w:r>
        <w:rPr>
          <w:rFonts w:asciiTheme="majorHAnsi" w:eastAsiaTheme="majorEastAsia" w:hAnsiTheme="majorHAnsi" w:cstheme="majorBidi"/>
          <w:color w:val="404040" w:themeColor="text1" w:themeTint="BF"/>
          <w:sz w:val="24"/>
          <w:szCs w:val="24"/>
        </w:rPr>
        <w:t xml:space="preserve">DLB we may </w:t>
      </w:r>
      <w:proofErr w:type="gramStart"/>
      <w:r>
        <w:rPr>
          <w:rFonts w:asciiTheme="majorHAnsi" w:eastAsiaTheme="majorEastAsia" w:hAnsiTheme="majorHAnsi" w:cstheme="majorBidi"/>
          <w:color w:val="404040" w:themeColor="text1" w:themeTint="BF"/>
          <w:sz w:val="24"/>
          <w:szCs w:val="24"/>
        </w:rPr>
        <w:t>add  layers</w:t>
      </w:r>
      <w:proofErr w:type="gramEnd"/>
      <w:r>
        <w:rPr>
          <w:rFonts w:asciiTheme="majorHAnsi" w:eastAsiaTheme="majorEastAsia" w:hAnsiTheme="majorHAnsi" w:cstheme="majorBidi"/>
          <w:color w:val="404040" w:themeColor="text1" w:themeTint="BF"/>
          <w:sz w:val="24"/>
          <w:szCs w:val="24"/>
        </w:rPr>
        <w:t xml:space="preserve"> for each </w:t>
      </w:r>
      <w:proofErr w:type="spellStart"/>
      <w:r>
        <w:rPr>
          <w:rFonts w:asciiTheme="majorHAnsi" w:eastAsiaTheme="majorEastAsia" w:hAnsiTheme="majorHAnsi" w:cstheme="majorBidi"/>
          <w:color w:val="404040" w:themeColor="text1" w:themeTint="BF"/>
          <w:sz w:val="24"/>
          <w:szCs w:val="24"/>
        </w:rPr>
        <w:t>o</w:t>
      </w:r>
      <w:proofErr w:type="spellEnd"/>
      <w:r>
        <w:rPr>
          <w:rFonts w:asciiTheme="majorHAnsi" w:eastAsiaTheme="majorEastAsia" w:hAnsiTheme="majorHAnsi" w:cstheme="majorBidi"/>
          <w:color w:val="404040" w:themeColor="text1" w:themeTint="BF"/>
          <w:sz w:val="24"/>
          <w:szCs w:val="24"/>
        </w:rPr>
        <w:t xml:space="preserve"> them.</w:t>
      </w:r>
    </w:p>
    <w:p w:rsidR="002C15D2" w:rsidRPr="002E3D00" w:rsidRDefault="006E30DA" w:rsidP="00F95759">
      <w:pPr>
        <w:rPr>
          <w:rFonts w:asciiTheme="majorHAnsi" w:eastAsiaTheme="majorEastAsia" w:hAnsiTheme="majorHAnsi" w:cstheme="majorBidi"/>
          <w:color w:val="404040" w:themeColor="text1" w:themeTint="BF"/>
          <w:sz w:val="24"/>
          <w:szCs w:val="24"/>
        </w:rPr>
      </w:pPr>
      <w:r>
        <w:rPr>
          <w:rFonts w:asciiTheme="majorHAnsi" w:eastAsiaTheme="majorEastAsia" w:hAnsiTheme="majorHAnsi" w:cstheme="majorBidi"/>
          <w:color w:val="404040" w:themeColor="text1" w:themeTint="BF"/>
          <w:sz w:val="24"/>
          <w:szCs w:val="24"/>
        </w:rPr>
        <w:t xml:space="preserve">Find now: send a push notification to user to open his GPS and find his location </w:t>
      </w:r>
    </w:p>
    <w:p w:rsidR="009E4E51" w:rsidRPr="00F95759" w:rsidRDefault="005178F1" w:rsidP="00D521E0">
      <w:pPr>
        <w:pStyle w:val="Heading3"/>
        <w:numPr>
          <w:ilvl w:val="0"/>
          <w:numId w:val="22"/>
        </w:numPr>
        <w:jc w:val="both"/>
        <w:rPr>
          <w:color w:val="0070C0"/>
        </w:rPr>
      </w:pPr>
      <w:bookmarkStart w:id="11" w:name="_Toc442357225"/>
      <w:r w:rsidRPr="00F95759">
        <w:rPr>
          <w:color w:val="0070C0"/>
        </w:rPr>
        <w:t>Equation builder</w:t>
      </w:r>
      <w:bookmarkEnd w:id="11"/>
    </w:p>
    <w:p w:rsidR="009E4E51" w:rsidRPr="002E3D00" w:rsidRDefault="009E4E51" w:rsidP="00D521E0">
      <w:pPr>
        <w:pStyle w:val="ListParagraph"/>
        <w:numPr>
          <w:ilvl w:val="0"/>
          <w:numId w:val="14"/>
        </w:numPr>
      </w:pPr>
      <w:r w:rsidRPr="002E3D00">
        <w:t>User will create formula based on counters that he will create.</w:t>
      </w:r>
    </w:p>
    <w:p w:rsidR="009E4E51" w:rsidRPr="002E3D00" w:rsidRDefault="009E4E51" w:rsidP="00D521E0">
      <w:pPr>
        <w:pStyle w:val="ListParagraph"/>
        <w:numPr>
          <w:ilvl w:val="0"/>
          <w:numId w:val="14"/>
        </w:numPr>
      </w:pPr>
      <w:r w:rsidRPr="002E3D00">
        <w:t>User will create counters on fields that exist in the database based on the following :</w:t>
      </w:r>
    </w:p>
    <w:p w:rsidR="009E4E51" w:rsidRPr="002E3D00" w:rsidRDefault="009E4E51" w:rsidP="00D521E0">
      <w:pPr>
        <w:pStyle w:val="ListParagraph"/>
        <w:numPr>
          <w:ilvl w:val="1"/>
          <w:numId w:val="14"/>
        </w:numPr>
      </w:pPr>
      <w:r w:rsidRPr="002E3D00">
        <w:t>User will click on “add new counter”</w:t>
      </w:r>
    </w:p>
    <w:p w:rsidR="009E4E51" w:rsidRPr="002E3D00" w:rsidRDefault="009E4E51" w:rsidP="00D521E0">
      <w:pPr>
        <w:pStyle w:val="ListParagraph"/>
        <w:numPr>
          <w:ilvl w:val="1"/>
          <w:numId w:val="14"/>
        </w:numPr>
      </w:pPr>
      <w:r w:rsidRPr="002E3D00">
        <w:t>A popup will appear to choose the entity to count on and  whether the counter is “Simple” or “Complex”</w:t>
      </w:r>
    </w:p>
    <w:p w:rsidR="009E4E51" w:rsidRPr="002E3D00" w:rsidRDefault="009E4E51" w:rsidP="00D521E0">
      <w:pPr>
        <w:pStyle w:val="ListParagraph"/>
        <w:numPr>
          <w:ilvl w:val="1"/>
          <w:numId w:val="14"/>
        </w:numPr>
      </w:pPr>
      <w:r w:rsidRPr="002E3D00">
        <w:t>If he chose “Simple” user will choose an attribute to count from a list defined by the administrator.</w:t>
      </w:r>
    </w:p>
    <w:p w:rsidR="009E4E51" w:rsidRPr="002E3D00" w:rsidRDefault="009E4E51" w:rsidP="00D521E0">
      <w:pPr>
        <w:pStyle w:val="ListParagraph"/>
        <w:numPr>
          <w:ilvl w:val="1"/>
          <w:numId w:val="14"/>
        </w:numPr>
      </w:pPr>
      <w:r w:rsidRPr="002E3D00">
        <w:t>If he chose “Complex” user will choose 2 attributes to compare between, along with the operation that he needs to perform.</w:t>
      </w:r>
    </w:p>
    <w:p w:rsidR="009E4E51" w:rsidRPr="002E3D00" w:rsidRDefault="009E4E51" w:rsidP="00D521E0">
      <w:pPr>
        <w:pStyle w:val="ListParagraph"/>
        <w:numPr>
          <w:ilvl w:val="0"/>
          <w:numId w:val="14"/>
        </w:numPr>
        <w:spacing w:after="200" w:line="276" w:lineRule="auto"/>
        <w:jc w:val="both"/>
      </w:pPr>
      <w:r w:rsidRPr="002E3D00">
        <w:t>User will create formula that use dynamic number of counters along with the operations between them.</w:t>
      </w:r>
    </w:p>
    <w:p w:rsidR="002039BE" w:rsidRPr="002E3D00" w:rsidRDefault="002039BE" w:rsidP="00D521E0">
      <w:pPr>
        <w:pStyle w:val="ListParagraph"/>
        <w:numPr>
          <w:ilvl w:val="0"/>
          <w:numId w:val="14"/>
        </w:numPr>
        <w:spacing w:after="200" w:line="276" w:lineRule="auto"/>
        <w:jc w:val="both"/>
      </w:pPr>
      <w:r w:rsidRPr="002E3D00">
        <w:t>Formula will be saved for further use.</w:t>
      </w:r>
    </w:p>
    <w:p w:rsidR="002039BE" w:rsidRPr="002E3D00" w:rsidRDefault="002039BE" w:rsidP="00D521E0">
      <w:pPr>
        <w:pStyle w:val="ListParagraph"/>
        <w:numPr>
          <w:ilvl w:val="0"/>
          <w:numId w:val="14"/>
        </w:numPr>
        <w:spacing w:after="200" w:line="276" w:lineRule="auto"/>
        <w:jc w:val="both"/>
      </w:pPr>
      <w:r w:rsidRPr="002E3D00">
        <w:t>Formula can be used in reports module.</w:t>
      </w:r>
    </w:p>
    <w:p w:rsidR="002039BE" w:rsidRPr="002E3D00" w:rsidRDefault="002039BE" w:rsidP="00D521E0">
      <w:pPr>
        <w:pStyle w:val="ListParagraph"/>
        <w:numPr>
          <w:ilvl w:val="0"/>
          <w:numId w:val="14"/>
        </w:numPr>
        <w:spacing w:after="200" w:line="276" w:lineRule="auto"/>
        <w:jc w:val="both"/>
      </w:pPr>
      <w:r w:rsidRPr="002E3D00">
        <w:t xml:space="preserve">Formula can be shared with( same team members , Other team members Or All) </w:t>
      </w:r>
    </w:p>
    <w:p w:rsidR="00F42E7C" w:rsidRPr="002E3D00" w:rsidRDefault="002039BE" w:rsidP="00D521E0">
      <w:pPr>
        <w:pStyle w:val="ListParagraph"/>
        <w:numPr>
          <w:ilvl w:val="0"/>
          <w:numId w:val="14"/>
        </w:numPr>
        <w:spacing w:after="200" w:line="276" w:lineRule="auto"/>
        <w:jc w:val="both"/>
      </w:pPr>
      <w:r w:rsidRPr="002E3D00">
        <w:t>User will</w:t>
      </w:r>
      <w:r w:rsidR="002C15D2" w:rsidRPr="002E3D00">
        <w:t xml:space="preserve"> be able to edit an existing formula to calculate performance</w:t>
      </w:r>
      <w:r w:rsidRPr="002E3D00">
        <w:t>.</w:t>
      </w:r>
    </w:p>
    <w:p w:rsidR="002039BE" w:rsidRPr="002E3D00" w:rsidRDefault="002039BE" w:rsidP="00D521E0">
      <w:pPr>
        <w:pStyle w:val="ListParagraph"/>
        <w:numPr>
          <w:ilvl w:val="0"/>
          <w:numId w:val="14"/>
        </w:numPr>
        <w:spacing w:after="200" w:line="276" w:lineRule="auto"/>
        <w:jc w:val="both"/>
      </w:pPr>
      <w:r w:rsidRPr="002E3D00">
        <w:t>User will be able to delete existing formula.</w:t>
      </w:r>
    </w:p>
    <w:p w:rsidR="002039BE" w:rsidRPr="002E3D00" w:rsidRDefault="002039BE" w:rsidP="00D521E0">
      <w:pPr>
        <w:pStyle w:val="ListParagraph"/>
        <w:numPr>
          <w:ilvl w:val="0"/>
          <w:numId w:val="14"/>
        </w:numPr>
        <w:spacing w:after="200" w:line="276" w:lineRule="auto"/>
        <w:jc w:val="both"/>
      </w:pPr>
      <w:r w:rsidRPr="002E3D00">
        <w:t>Edit in shared formula will edit in a duplicate not the original one.</w:t>
      </w:r>
    </w:p>
    <w:p w:rsidR="005101B1" w:rsidRPr="002E3D00" w:rsidRDefault="005101B1" w:rsidP="00D521E0">
      <w:pPr>
        <w:pStyle w:val="ListParagraph"/>
        <w:numPr>
          <w:ilvl w:val="0"/>
          <w:numId w:val="14"/>
        </w:numPr>
        <w:spacing w:after="200" w:line="276" w:lineRule="auto"/>
        <w:jc w:val="both"/>
      </w:pPr>
      <w:r w:rsidRPr="002E3D00">
        <w:t>User will use the created formulas on reports.</w:t>
      </w:r>
    </w:p>
    <w:p w:rsidR="005101B1" w:rsidRPr="002E3D00" w:rsidRDefault="005101B1" w:rsidP="00D521E0">
      <w:pPr>
        <w:pStyle w:val="ListParagraph"/>
        <w:numPr>
          <w:ilvl w:val="0"/>
          <w:numId w:val="14"/>
        </w:numPr>
        <w:spacing w:after="200" w:line="276" w:lineRule="auto"/>
        <w:jc w:val="both"/>
      </w:pPr>
      <w:r w:rsidRPr="002E3D00">
        <w:t>User can choose from the filtration criteria to generate the report and save it as a template.</w:t>
      </w:r>
    </w:p>
    <w:p w:rsidR="005101B1" w:rsidRPr="002E3D00" w:rsidRDefault="005101B1" w:rsidP="00D521E0">
      <w:pPr>
        <w:pStyle w:val="ListParagraph"/>
        <w:numPr>
          <w:ilvl w:val="0"/>
          <w:numId w:val="14"/>
        </w:numPr>
        <w:spacing w:after="200" w:line="276" w:lineRule="auto"/>
        <w:jc w:val="both"/>
      </w:pPr>
      <w:r w:rsidRPr="002E3D00">
        <w:t>User can run the report over master selection.</w:t>
      </w:r>
    </w:p>
    <w:p w:rsidR="005101B1" w:rsidRPr="002E3D00" w:rsidRDefault="005101B1" w:rsidP="00D521E0">
      <w:pPr>
        <w:pStyle w:val="ListParagraph"/>
        <w:numPr>
          <w:ilvl w:val="1"/>
          <w:numId w:val="14"/>
        </w:numPr>
        <w:spacing w:after="200" w:line="276" w:lineRule="auto"/>
        <w:jc w:val="both"/>
      </w:pPr>
      <w:r w:rsidRPr="002E3D00">
        <w:t>Sites</w:t>
      </w:r>
    </w:p>
    <w:p w:rsidR="005101B1" w:rsidRPr="002E3D00" w:rsidRDefault="005101B1" w:rsidP="00D521E0">
      <w:pPr>
        <w:pStyle w:val="ListParagraph"/>
        <w:numPr>
          <w:ilvl w:val="1"/>
          <w:numId w:val="14"/>
        </w:numPr>
        <w:spacing w:after="200" w:line="276" w:lineRule="auto"/>
        <w:jc w:val="both"/>
      </w:pPr>
      <w:r w:rsidRPr="002E3D00">
        <w:t>Subcontractor</w:t>
      </w:r>
    </w:p>
    <w:p w:rsidR="005101B1" w:rsidRPr="002E3D00" w:rsidRDefault="005101B1" w:rsidP="00D521E0">
      <w:pPr>
        <w:pStyle w:val="ListParagraph"/>
        <w:numPr>
          <w:ilvl w:val="1"/>
          <w:numId w:val="14"/>
        </w:numPr>
        <w:spacing w:after="200" w:line="276" w:lineRule="auto"/>
        <w:jc w:val="both"/>
      </w:pPr>
      <w:r w:rsidRPr="002E3D00">
        <w:t>Contractor</w:t>
      </w:r>
    </w:p>
    <w:p w:rsidR="005101B1" w:rsidRPr="002E3D00" w:rsidRDefault="005101B1" w:rsidP="00D521E0">
      <w:pPr>
        <w:pStyle w:val="ListParagraph"/>
        <w:numPr>
          <w:ilvl w:val="1"/>
          <w:numId w:val="14"/>
        </w:numPr>
        <w:spacing w:after="200" w:line="276" w:lineRule="auto"/>
        <w:jc w:val="both"/>
      </w:pPr>
      <w:r w:rsidRPr="002E3D00">
        <w:t>Vendor</w:t>
      </w:r>
    </w:p>
    <w:p w:rsidR="00F42E7C" w:rsidRPr="002E3D00" w:rsidRDefault="005101B1" w:rsidP="00D521E0">
      <w:pPr>
        <w:pStyle w:val="ListParagraph"/>
        <w:numPr>
          <w:ilvl w:val="1"/>
          <w:numId w:val="14"/>
        </w:numPr>
        <w:spacing w:after="200" w:line="276" w:lineRule="auto"/>
        <w:jc w:val="both"/>
      </w:pPr>
      <w:r w:rsidRPr="002E3D00">
        <w:t>BSC</w:t>
      </w:r>
    </w:p>
    <w:p w:rsidR="00F42E7C" w:rsidRPr="002E3D00" w:rsidRDefault="00F42E7C" w:rsidP="00F42E7C">
      <w:pPr>
        <w:keepNext/>
        <w:ind w:left="720"/>
      </w:pPr>
    </w:p>
    <w:p w:rsidR="002C15D2" w:rsidRPr="002E3D00" w:rsidRDefault="00BB4217" w:rsidP="00456329">
      <w:pPr>
        <w:jc w:val="both"/>
        <w:rPr>
          <w:rFonts w:asciiTheme="majorHAnsi" w:eastAsiaTheme="majorEastAsia" w:hAnsiTheme="majorHAnsi" w:cstheme="majorBidi"/>
          <w:color w:val="404040" w:themeColor="text1" w:themeTint="BF"/>
          <w:sz w:val="24"/>
          <w:szCs w:val="24"/>
        </w:rPr>
      </w:pPr>
      <w:bookmarkStart w:id="12" w:name="_Toc367922057"/>
      <w:r w:rsidRPr="002E3D00">
        <w:br w:type="page"/>
      </w:r>
      <w:bookmarkEnd w:id="12"/>
    </w:p>
    <w:p w:rsidR="002C15D2" w:rsidRPr="00DD0C93" w:rsidRDefault="002C15D2" w:rsidP="00D521E0">
      <w:pPr>
        <w:pStyle w:val="Heading3"/>
        <w:numPr>
          <w:ilvl w:val="0"/>
          <w:numId w:val="22"/>
        </w:numPr>
        <w:jc w:val="both"/>
        <w:rPr>
          <w:color w:val="0070C0"/>
        </w:rPr>
      </w:pPr>
      <w:bookmarkStart w:id="13" w:name="_Toc367922066"/>
      <w:bookmarkStart w:id="14" w:name="_Toc442357226"/>
      <w:bookmarkStart w:id="15" w:name="_GoBack"/>
      <w:bookmarkEnd w:id="15"/>
      <w:r w:rsidRPr="00DD0C93">
        <w:rPr>
          <w:color w:val="0070C0"/>
        </w:rPr>
        <w:lastRenderedPageBreak/>
        <w:t xml:space="preserve">System Administration </w:t>
      </w:r>
      <w:bookmarkEnd w:id="13"/>
      <w:r w:rsidR="00C118B3" w:rsidRPr="00DD0C93">
        <w:rPr>
          <w:color w:val="0070C0"/>
        </w:rPr>
        <w:t>Tool</w:t>
      </w:r>
      <w:bookmarkEnd w:id="14"/>
    </w:p>
    <w:p w:rsidR="002C15D2" w:rsidRPr="002E3D00" w:rsidRDefault="00C06854" w:rsidP="00D521E0">
      <w:pPr>
        <w:pStyle w:val="Heading4"/>
        <w:numPr>
          <w:ilvl w:val="2"/>
          <w:numId w:val="24"/>
        </w:numPr>
      </w:pPr>
      <w:bookmarkStart w:id="16" w:name="_Toc367922069"/>
      <w:r w:rsidRPr="002E3D00">
        <w:t xml:space="preserve">Managing &amp; </w:t>
      </w:r>
      <w:r w:rsidR="002872DE" w:rsidRPr="002E3D00">
        <w:t xml:space="preserve">Creating </w:t>
      </w:r>
      <w:r w:rsidR="002C15D2" w:rsidRPr="002E3D00">
        <w:t>Users</w:t>
      </w:r>
      <w:bookmarkEnd w:id="16"/>
    </w:p>
    <w:p w:rsidR="002872DE" w:rsidRPr="002E3D00" w:rsidRDefault="002872DE" w:rsidP="00D521E0">
      <w:pPr>
        <w:numPr>
          <w:ilvl w:val="0"/>
          <w:numId w:val="5"/>
        </w:numPr>
        <w:spacing w:after="200" w:line="276" w:lineRule="auto"/>
        <w:ind w:left="2340"/>
        <w:contextualSpacing/>
      </w:pPr>
      <w:r w:rsidRPr="002E3D00">
        <w:t>Administrator will be able to create users with user name and password.</w:t>
      </w:r>
    </w:p>
    <w:p w:rsidR="002872DE" w:rsidRPr="002E3D00" w:rsidRDefault="002872DE" w:rsidP="00D521E0">
      <w:pPr>
        <w:numPr>
          <w:ilvl w:val="0"/>
          <w:numId w:val="5"/>
        </w:numPr>
        <w:spacing w:after="200" w:line="276" w:lineRule="auto"/>
        <w:ind w:left="2340"/>
        <w:contextualSpacing/>
      </w:pPr>
      <w:r w:rsidRPr="002E3D00">
        <w:t>Administrator will be able to reset the password of the user.</w:t>
      </w:r>
    </w:p>
    <w:p w:rsidR="00147844" w:rsidRPr="002E3D00" w:rsidRDefault="00147844" w:rsidP="00D521E0">
      <w:pPr>
        <w:numPr>
          <w:ilvl w:val="0"/>
          <w:numId w:val="5"/>
        </w:numPr>
        <w:spacing w:after="200" w:line="276" w:lineRule="auto"/>
        <w:ind w:left="2340"/>
        <w:contextualSpacing/>
      </w:pPr>
      <w:r w:rsidRPr="002E3D00">
        <w:t>Administrator will be able to unlock locked user.</w:t>
      </w:r>
    </w:p>
    <w:p w:rsidR="00147844" w:rsidRPr="002E3D00" w:rsidRDefault="00147844" w:rsidP="00D521E0">
      <w:pPr>
        <w:numPr>
          <w:ilvl w:val="0"/>
          <w:numId w:val="5"/>
        </w:numPr>
        <w:spacing w:after="200" w:line="276" w:lineRule="auto"/>
        <w:ind w:left="2340"/>
        <w:contextualSpacing/>
      </w:pPr>
      <w:r w:rsidRPr="002E3D00">
        <w:t>Administrator will be able to create teams.</w:t>
      </w:r>
    </w:p>
    <w:p w:rsidR="00147844" w:rsidRPr="002E3D00" w:rsidRDefault="00147844" w:rsidP="00D521E0">
      <w:pPr>
        <w:numPr>
          <w:ilvl w:val="0"/>
          <w:numId w:val="5"/>
        </w:numPr>
        <w:spacing w:after="200" w:line="276" w:lineRule="auto"/>
        <w:ind w:left="2340"/>
        <w:contextualSpacing/>
      </w:pPr>
      <w:r w:rsidRPr="002E3D00">
        <w:t>Administrator will be able to add users to the created teams.</w:t>
      </w:r>
    </w:p>
    <w:p w:rsidR="002872DE" w:rsidRPr="002E3D00" w:rsidRDefault="002872DE" w:rsidP="00D521E0">
      <w:pPr>
        <w:numPr>
          <w:ilvl w:val="0"/>
          <w:numId w:val="5"/>
        </w:numPr>
        <w:spacing w:after="200" w:line="276" w:lineRule="auto"/>
        <w:ind w:left="2340"/>
        <w:contextualSpacing/>
      </w:pPr>
      <w:r w:rsidRPr="002E3D00">
        <w:t>Administrator will be able to add user group as following:</w:t>
      </w:r>
    </w:p>
    <w:p w:rsidR="002872DE" w:rsidRPr="002E3D00" w:rsidRDefault="002872DE" w:rsidP="00D521E0">
      <w:pPr>
        <w:numPr>
          <w:ilvl w:val="1"/>
          <w:numId w:val="5"/>
        </w:numPr>
        <w:spacing w:after="200" w:line="276" w:lineRule="auto"/>
        <w:ind w:left="3060"/>
        <w:contextualSpacing/>
      </w:pPr>
      <w:r w:rsidRPr="002E3D00">
        <w:t>Select "Settings" from menu.</w:t>
      </w:r>
    </w:p>
    <w:p w:rsidR="002872DE" w:rsidRPr="002E3D00" w:rsidRDefault="002872DE" w:rsidP="00D521E0">
      <w:pPr>
        <w:numPr>
          <w:ilvl w:val="1"/>
          <w:numId w:val="5"/>
        </w:numPr>
        <w:spacing w:after="200" w:line="276" w:lineRule="auto"/>
        <w:ind w:left="3060"/>
        <w:contextualSpacing/>
      </w:pPr>
      <w:r w:rsidRPr="002E3D00">
        <w:t>Select "User Types".</w:t>
      </w:r>
    </w:p>
    <w:p w:rsidR="002872DE" w:rsidRPr="002E3D00" w:rsidRDefault="002872DE" w:rsidP="00D521E0">
      <w:pPr>
        <w:numPr>
          <w:ilvl w:val="1"/>
          <w:numId w:val="5"/>
        </w:numPr>
        <w:spacing w:after="200" w:line="276" w:lineRule="auto"/>
        <w:ind w:left="3060"/>
        <w:contextualSpacing/>
      </w:pPr>
      <w:r w:rsidRPr="002E3D00">
        <w:t>Click add button to add new user group.</w:t>
      </w:r>
    </w:p>
    <w:p w:rsidR="002872DE" w:rsidRPr="002E3D00" w:rsidRDefault="002872DE" w:rsidP="00D521E0">
      <w:pPr>
        <w:numPr>
          <w:ilvl w:val="0"/>
          <w:numId w:val="5"/>
        </w:numPr>
        <w:spacing w:after="200" w:line="276" w:lineRule="auto"/>
        <w:ind w:left="2340"/>
        <w:contextualSpacing/>
      </w:pPr>
      <w:r w:rsidRPr="002E3D00">
        <w:t>Administrator will be able to add user to user group as following:</w:t>
      </w:r>
    </w:p>
    <w:p w:rsidR="002872DE" w:rsidRPr="002E3D00" w:rsidRDefault="002872DE" w:rsidP="00D521E0">
      <w:pPr>
        <w:numPr>
          <w:ilvl w:val="1"/>
          <w:numId w:val="5"/>
        </w:numPr>
        <w:spacing w:after="200" w:line="276" w:lineRule="auto"/>
        <w:ind w:left="3060"/>
        <w:contextualSpacing/>
      </w:pPr>
      <w:r w:rsidRPr="002E3D00">
        <w:t>Select "Settings" from menu.</w:t>
      </w:r>
    </w:p>
    <w:p w:rsidR="002872DE" w:rsidRPr="002E3D00" w:rsidRDefault="002872DE" w:rsidP="00D521E0">
      <w:pPr>
        <w:numPr>
          <w:ilvl w:val="1"/>
          <w:numId w:val="5"/>
        </w:numPr>
        <w:spacing w:after="200" w:line="276" w:lineRule="auto"/>
        <w:ind w:left="3060"/>
        <w:contextualSpacing/>
      </w:pPr>
      <w:r w:rsidRPr="002E3D00">
        <w:t>Select "Interface Users".</w:t>
      </w:r>
    </w:p>
    <w:p w:rsidR="002872DE" w:rsidRPr="002E3D00" w:rsidRDefault="002872DE" w:rsidP="00D521E0">
      <w:pPr>
        <w:numPr>
          <w:ilvl w:val="1"/>
          <w:numId w:val="5"/>
        </w:numPr>
        <w:spacing w:after="200" w:line="276" w:lineRule="auto"/>
        <w:ind w:left="3060"/>
        <w:contextualSpacing/>
      </w:pPr>
      <w:r w:rsidRPr="002E3D00">
        <w:t xml:space="preserve">From "General Info" select new "User type". </w:t>
      </w:r>
    </w:p>
    <w:p w:rsidR="002872DE" w:rsidRPr="002E3D00" w:rsidRDefault="002872DE" w:rsidP="00D521E0">
      <w:pPr>
        <w:numPr>
          <w:ilvl w:val="0"/>
          <w:numId w:val="5"/>
        </w:numPr>
        <w:spacing w:after="200" w:line="276" w:lineRule="auto"/>
        <w:ind w:left="2340"/>
        <w:contextualSpacing/>
      </w:pPr>
      <w:r w:rsidRPr="002E3D00">
        <w:t>Administrator will be able to add bulk of users as follows:</w:t>
      </w:r>
    </w:p>
    <w:p w:rsidR="002872DE" w:rsidRPr="002E3D00" w:rsidRDefault="002872DE" w:rsidP="00D521E0">
      <w:pPr>
        <w:numPr>
          <w:ilvl w:val="1"/>
          <w:numId w:val="5"/>
        </w:numPr>
        <w:spacing w:after="200" w:line="276" w:lineRule="auto"/>
        <w:ind w:left="3060"/>
        <w:contextualSpacing/>
      </w:pPr>
      <w:r w:rsidRPr="002E3D00">
        <w:t>Select "Settings" from menu.</w:t>
      </w:r>
    </w:p>
    <w:p w:rsidR="002872DE" w:rsidRPr="002E3D00" w:rsidRDefault="002872DE" w:rsidP="00D521E0">
      <w:pPr>
        <w:numPr>
          <w:ilvl w:val="1"/>
          <w:numId w:val="5"/>
        </w:numPr>
        <w:spacing w:after="200" w:line="276" w:lineRule="auto"/>
        <w:ind w:left="3060"/>
        <w:contextualSpacing/>
      </w:pPr>
      <w:r w:rsidRPr="002E3D00">
        <w:t>Select "Interface Users".</w:t>
      </w:r>
    </w:p>
    <w:p w:rsidR="002872DE" w:rsidRPr="002E3D00" w:rsidRDefault="002872DE" w:rsidP="00D521E0">
      <w:pPr>
        <w:numPr>
          <w:ilvl w:val="1"/>
          <w:numId w:val="5"/>
        </w:numPr>
        <w:spacing w:after="200" w:line="276" w:lineRule="auto"/>
        <w:ind w:left="3060"/>
        <w:contextualSpacing/>
      </w:pPr>
      <w:r w:rsidRPr="002E3D00">
        <w:t>Click on Add bulk.</w:t>
      </w:r>
    </w:p>
    <w:p w:rsidR="002872DE" w:rsidRPr="002E3D00" w:rsidRDefault="002872DE" w:rsidP="00D521E0">
      <w:pPr>
        <w:numPr>
          <w:ilvl w:val="1"/>
          <w:numId w:val="5"/>
        </w:numPr>
        <w:spacing w:after="200" w:line="276" w:lineRule="auto"/>
        <w:ind w:left="3060"/>
        <w:contextualSpacing/>
      </w:pPr>
      <w:r w:rsidRPr="002E3D00">
        <w:t>Administrator can download the template containing required fields for bulk user upload.</w:t>
      </w:r>
    </w:p>
    <w:p w:rsidR="002872DE" w:rsidRPr="002E3D00" w:rsidRDefault="002872DE" w:rsidP="00D521E0">
      <w:pPr>
        <w:numPr>
          <w:ilvl w:val="1"/>
          <w:numId w:val="5"/>
        </w:numPr>
        <w:spacing w:after="200" w:line="276" w:lineRule="auto"/>
        <w:ind w:left="3060"/>
        <w:contextualSpacing/>
      </w:pPr>
      <w:r w:rsidRPr="002E3D00">
        <w:t>Administrator can upload the template after filling users’ information.</w:t>
      </w:r>
    </w:p>
    <w:p w:rsidR="002872DE" w:rsidRPr="002E3D00" w:rsidRDefault="002872DE" w:rsidP="00D521E0">
      <w:pPr>
        <w:numPr>
          <w:ilvl w:val="1"/>
          <w:numId w:val="5"/>
        </w:numPr>
        <w:spacing w:after="200" w:line="276" w:lineRule="auto"/>
        <w:ind w:left="3060"/>
        <w:contextualSpacing/>
      </w:pPr>
      <w:r w:rsidRPr="002E3D00">
        <w:t>The users’ information will be parsed and stored to system.</w:t>
      </w:r>
    </w:p>
    <w:p w:rsidR="002872DE" w:rsidRDefault="00147844" w:rsidP="00D521E0">
      <w:pPr>
        <w:numPr>
          <w:ilvl w:val="1"/>
          <w:numId w:val="5"/>
        </w:numPr>
        <w:spacing w:after="200" w:line="276" w:lineRule="auto"/>
        <w:ind w:left="3060"/>
        <w:contextualSpacing/>
        <w:jc w:val="both"/>
      </w:pPr>
      <w:r w:rsidRPr="002E3D00">
        <w:t>Detailed summary</w:t>
      </w:r>
      <w:r w:rsidR="002872DE" w:rsidRPr="002E3D00">
        <w:t xml:space="preserve"> of upload process will be displayed containing the number of successfully parsed users, the number of users failed to be parsed, and a list of error occurred during parsing if exists.</w:t>
      </w:r>
    </w:p>
    <w:p w:rsidR="00B473D2" w:rsidRPr="002E3D00" w:rsidRDefault="00B473D2" w:rsidP="00D521E0">
      <w:pPr>
        <w:pStyle w:val="Heading4"/>
        <w:numPr>
          <w:ilvl w:val="2"/>
          <w:numId w:val="24"/>
        </w:numPr>
      </w:pPr>
      <w:r>
        <w:t xml:space="preserve">Manage User Roles and Privileges </w:t>
      </w:r>
    </w:p>
    <w:p w:rsidR="00B473D2" w:rsidRDefault="005F35CA" w:rsidP="00D521E0">
      <w:pPr>
        <w:pStyle w:val="ListParagraph"/>
        <w:numPr>
          <w:ilvl w:val="0"/>
          <w:numId w:val="26"/>
        </w:numPr>
        <w:spacing w:after="200" w:line="276" w:lineRule="auto"/>
        <w:jc w:val="both"/>
      </w:pPr>
      <w:r w:rsidRPr="002E3D00">
        <w:t xml:space="preserve">Administrator will be able to give privileges to a single user or a user group. </w:t>
      </w:r>
    </w:p>
    <w:p w:rsidR="002C15D2" w:rsidRPr="002E3D00" w:rsidRDefault="002C15D2" w:rsidP="00D521E0">
      <w:pPr>
        <w:pStyle w:val="ListParagraph"/>
        <w:numPr>
          <w:ilvl w:val="0"/>
          <w:numId w:val="26"/>
        </w:numPr>
        <w:spacing w:after="200" w:line="276" w:lineRule="auto"/>
        <w:jc w:val="both"/>
      </w:pPr>
      <w:r w:rsidRPr="002E3D00">
        <w:t>Administrator will authorized users to view reports</w:t>
      </w:r>
      <w:r w:rsidR="00231B4A" w:rsidRPr="002E3D00">
        <w:t xml:space="preserve"> as following:</w:t>
      </w:r>
    </w:p>
    <w:p w:rsidR="002C15D2" w:rsidRPr="002E3D00" w:rsidRDefault="002C15D2" w:rsidP="00D521E0">
      <w:pPr>
        <w:numPr>
          <w:ilvl w:val="1"/>
          <w:numId w:val="26"/>
        </w:numPr>
        <w:spacing w:after="200" w:line="276" w:lineRule="auto"/>
        <w:contextualSpacing/>
      </w:pPr>
      <w:r w:rsidRPr="002E3D00">
        <w:t>Select "Settings" from menu.</w:t>
      </w:r>
    </w:p>
    <w:p w:rsidR="002C15D2" w:rsidRPr="002E3D00" w:rsidRDefault="002C15D2" w:rsidP="00D521E0">
      <w:pPr>
        <w:numPr>
          <w:ilvl w:val="1"/>
          <w:numId w:val="26"/>
        </w:numPr>
        <w:spacing w:after="200" w:line="276" w:lineRule="auto"/>
        <w:contextualSpacing/>
      </w:pPr>
      <w:r w:rsidRPr="002E3D00">
        <w:t>Select "Interface users".</w:t>
      </w:r>
    </w:p>
    <w:p w:rsidR="002C15D2" w:rsidRPr="002E3D00" w:rsidRDefault="002C15D2" w:rsidP="00D521E0">
      <w:pPr>
        <w:numPr>
          <w:ilvl w:val="1"/>
          <w:numId w:val="26"/>
        </w:numPr>
        <w:spacing w:after="200" w:line="276" w:lineRule="auto"/>
        <w:contextualSpacing/>
      </w:pPr>
      <w:r w:rsidRPr="002E3D00">
        <w:t>Click "Manage rules" for selected user.</w:t>
      </w:r>
    </w:p>
    <w:p w:rsidR="002C15D2" w:rsidRPr="002E3D00" w:rsidRDefault="002C15D2" w:rsidP="00D521E0">
      <w:pPr>
        <w:numPr>
          <w:ilvl w:val="1"/>
          <w:numId w:val="26"/>
        </w:numPr>
        <w:spacing w:after="200" w:line="276" w:lineRule="auto"/>
        <w:contextualSpacing/>
      </w:pPr>
      <w:r w:rsidRPr="002E3D00">
        <w:t>Check required boxes to authorize selected user.</w:t>
      </w:r>
    </w:p>
    <w:p w:rsidR="00147844" w:rsidRPr="002E3D00" w:rsidRDefault="00147844" w:rsidP="00D521E0">
      <w:pPr>
        <w:pStyle w:val="ListParagraph"/>
        <w:numPr>
          <w:ilvl w:val="0"/>
          <w:numId w:val="26"/>
        </w:numPr>
        <w:spacing w:after="200" w:line="276" w:lineRule="auto"/>
        <w:jc w:val="both"/>
      </w:pPr>
      <w:r w:rsidRPr="002E3D00">
        <w:t>Validation for the existing user for the duplicated users and the administrator will be able to override the user or not.</w:t>
      </w:r>
    </w:p>
    <w:p w:rsidR="00147844" w:rsidRPr="002E3D00" w:rsidRDefault="00147844" w:rsidP="00D521E0">
      <w:pPr>
        <w:pStyle w:val="ListParagraph"/>
        <w:numPr>
          <w:ilvl w:val="0"/>
          <w:numId w:val="26"/>
        </w:numPr>
        <w:spacing w:after="200" w:line="276" w:lineRule="auto"/>
        <w:jc w:val="both"/>
      </w:pPr>
      <w:r w:rsidRPr="002E3D00">
        <w:t xml:space="preserve">Administrator user will be able to export all </w:t>
      </w:r>
      <w:r w:rsidR="00CE26D3" w:rsidRPr="002E3D00">
        <w:t>users’ details and data</w:t>
      </w:r>
      <w:r w:rsidRPr="002E3D00">
        <w:t xml:space="preserve"> in Excel sheet, CSV and PDF.</w:t>
      </w:r>
    </w:p>
    <w:p w:rsidR="002C0236" w:rsidRPr="002E3D00" w:rsidRDefault="00CE26D3" w:rsidP="00D521E0">
      <w:pPr>
        <w:pStyle w:val="ListParagraph"/>
        <w:numPr>
          <w:ilvl w:val="0"/>
          <w:numId w:val="26"/>
        </w:numPr>
        <w:spacing w:after="200" w:line="276" w:lineRule="auto"/>
        <w:jc w:val="both"/>
      </w:pPr>
      <w:r w:rsidRPr="002E3D00">
        <w:t>The administrator user can create page layer and each layer contains of some specific fields and each layer will have its privileges.</w:t>
      </w:r>
    </w:p>
    <w:p w:rsidR="00147844" w:rsidRPr="002E3D00" w:rsidRDefault="00CE26D3" w:rsidP="00D521E0">
      <w:pPr>
        <w:numPr>
          <w:ilvl w:val="1"/>
          <w:numId w:val="26"/>
        </w:numPr>
        <w:spacing w:after="200" w:line="276" w:lineRule="auto"/>
        <w:contextualSpacing/>
      </w:pPr>
      <w:r w:rsidRPr="002E3D00">
        <w:t xml:space="preserve">Create </w:t>
      </w:r>
    </w:p>
    <w:p w:rsidR="00CE26D3" w:rsidRPr="002E3D00" w:rsidRDefault="00CE26D3" w:rsidP="00D521E0">
      <w:pPr>
        <w:numPr>
          <w:ilvl w:val="1"/>
          <w:numId w:val="26"/>
        </w:numPr>
        <w:spacing w:after="200" w:line="276" w:lineRule="auto"/>
        <w:contextualSpacing/>
      </w:pPr>
      <w:r w:rsidRPr="002E3D00">
        <w:t>Edit</w:t>
      </w:r>
    </w:p>
    <w:p w:rsidR="00CE26D3" w:rsidRPr="002E3D00" w:rsidRDefault="00CE26D3" w:rsidP="00D521E0">
      <w:pPr>
        <w:numPr>
          <w:ilvl w:val="1"/>
          <w:numId w:val="26"/>
        </w:numPr>
        <w:spacing w:after="200" w:line="276" w:lineRule="auto"/>
        <w:contextualSpacing/>
      </w:pPr>
      <w:r w:rsidRPr="002E3D00">
        <w:t>View</w:t>
      </w:r>
    </w:p>
    <w:p w:rsidR="00CE26D3" w:rsidRPr="002E3D00" w:rsidRDefault="00CE26D3" w:rsidP="00D521E0">
      <w:pPr>
        <w:numPr>
          <w:ilvl w:val="1"/>
          <w:numId w:val="26"/>
        </w:numPr>
        <w:spacing w:after="200" w:line="276" w:lineRule="auto"/>
        <w:contextualSpacing/>
      </w:pPr>
      <w:r w:rsidRPr="002E3D00">
        <w:t>Delete</w:t>
      </w:r>
    </w:p>
    <w:p w:rsidR="00CE26D3" w:rsidRPr="002E3D00" w:rsidRDefault="00CE26D3" w:rsidP="00D521E0">
      <w:pPr>
        <w:numPr>
          <w:ilvl w:val="1"/>
          <w:numId w:val="26"/>
        </w:numPr>
        <w:spacing w:after="200" w:line="276" w:lineRule="auto"/>
        <w:contextualSpacing/>
      </w:pPr>
      <w:r w:rsidRPr="002E3D00">
        <w:t>Handling actions</w:t>
      </w:r>
    </w:p>
    <w:p w:rsidR="00FA46B2" w:rsidRDefault="00CE26D3" w:rsidP="00D521E0">
      <w:pPr>
        <w:pStyle w:val="ListParagraph"/>
        <w:numPr>
          <w:ilvl w:val="0"/>
          <w:numId w:val="26"/>
        </w:numPr>
        <w:spacing w:after="200" w:line="276" w:lineRule="auto"/>
        <w:jc w:val="both"/>
      </w:pPr>
      <w:r w:rsidRPr="002E3D00">
        <w:t xml:space="preserve">Soc </w:t>
      </w:r>
      <w:r w:rsidR="005A3925" w:rsidRPr="002E3D00">
        <w:t>Administrator</w:t>
      </w:r>
      <w:r w:rsidRPr="002E3D00">
        <w:t xml:space="preserve"> and Supervisor administrator can create users with similar privilege or </w:t>
      </w:r>
      <w:r w:rsidR="00E2108F">
        <w:t>lower privilege</w:t>
      </w:r>
      <w:r w:rsidR="00B473D2">
        <w:t>.</w:t>
      </w:r>
    </w:p>
    <w:p w:rsidR="00F65700" w:rsidRDefault="00F65700" w:rsidP="00D521E0">
      <w:pPr>
        <w:pStyle w:val="ListParagraph"/>
        <w:numPr>
          <w:ilvl w:val="0"/>
          <w:numId w:val="26"/>
        </w:numPr>
        <w:spacing w:after="200" w:line="276" w:lineRule="auto"/>
        <w:jc w:val="both"/>
      </w:pPr>
      <w:r w:rsidRPr="00F65700">
        <w:lastRenderedPageBreak/>
        <w:t>The super admin shall create pools and assign pool admin to it. The super admin can add users to the pool. The super admin can  create offices and regions for assigning pools responsibilities</w:t>
      </w:r>
    </w:p>
    <w:p w:rsidR="00F65700" w:rsidRPr="00F65700" w:rsidRDefault="00F65700" w:rsidP="00D521E0">
      <w:pPr>
        <w:pStyle w:val="ListParagraph"/>
        <w:numPr>
          <w:ilvl w:val="0"/>
          <w:numId w:val="26"/>
        </w:numPr>
        <w:spacing w:after="200" w:line="276" w:lineRule="auto"/>
        <w:jc w:val="both"/>
      </w:pPr>
      <w:r w:rsidRPr="00F65700">
        <w:t>Pool admin can add sub pools and users and can see reports of all the pools under him.</w:t>
      </w:r>
    </w:p>
    <w:p w:rsidR="00F65700" w:rsidRPr="009F4C06" w:rsidRDefault="00F65700" w:rsidP="00D521E0">
      <w:pPr>
        <w:pStyle w:val="ListParagraph"/>
        <w:numPr>
          <w:ilvl w:val="0"/>
          <w:numId w:val="26"/>
        </w:numPr>
        <w:spacing w:after="200" w:line="276" w:lineRule="auto"/>
        <w:jc w:val="both"/>
      </w:pPr>
      <w:r w:rsidRPr="00F65700">
        <w:t>Each sub pool can see its reports only.</w:t>
      </w:r>
    </w:p>
    <w:p w:rsidR="00985D51" w:rsidRPr="002E3D00" w:rsidRDefault="00985D51" w:rsidP="00D02B3F">
      <w:pPr>
        <w:pStyle w:val="ListParagraph"/>
        <w:autoSpaceDE w:val="0"/>
        <w:autoSpaceDN w:val="0"/>
        <w:adjustRightInd w:val="0"/>
        <w:spacing w:after="0" w:line="240" w:lineRule="auto"/>
        <w:ind w:left="2160"/>
        <w:rPr>
          <w:rFonts w:ascii="Calibri" w:hAnsi="Calibri" w:cs="Calibri"/>
          <w:sz w:val="20"/>
          <w:szCs w:val="20"/>
        </w:rPr>
      </w:pPr>
      <w:bookmarkStart w:id="17" w:name="_Toc367922071"/>
    </w:p>
    <w:p w:rsidR="00985D51" w:rsidRPr="002E3D00" w:rsidRDefault="00985D51" w:rsidP="001239B9">
      <w:pPr>
        <w:autoSpaceDE w:val="0"/>
        <w:autoSpaceDN w:val="0"/>
        <w:adjustRightInd w:val="0"/>
        <w:spacing w:after="0" w:line="240" w:lineRule="auto"/>
        <w:ind w:left="990" w:firstLine="450"/>
        <w:rPr>
          <w:rFonts w:ascii="Calibri" w:hAnsi="Calibri" w:cs="Calibri"/>
          <w:b/>
          <w:bCs/>
          <w:sz w:val="20"/>
          <w:szCs w:val="20"/>
        </w:rPr>
      </w:pPr>
    </w:p>
    <w:p w:rsidR="00193DCD" w:rsidRDefault="00193DCD" w:rsidP="00A444FA">
      <w:pPr>
        <w:pStyle w:val="Heading4"/>
        <w:numPr>
          <w:ilvl w:val="2"/>
          <w:numId w:val="24"/>
        </w:numPr>
      </w:pPr>
      <w:bookmarkStart w:id="18" w:name="_Toc442357227"/>
      <w:r>
        <w:t>Logs and traces</w:t>
      </w:r>
    </w:p>
    <w:p w:rsidR="0000346F" w:rsidRPr="001872E0" w:rsidRDefault="0000346F" w:rsidP="00D521E0">
      <w:pPr>
        <w:pStyle w:val="Heading3"/>
        <w:numPr>
          <w:ilvl w:val="0"/>
          <w:numId w:val="22"/>
        </w:numPr>
        <w:jc w:val="both"/>
        <w:rPr>
          <w:color w:val="0070C0"/>
        </w:rPr>
      </w:pPr>
      <w:r w:rsidRPr="001872E0">
        <w:rPr>
          <w:color w:val="0070C0"/>
        </w:rPr>
        <w:t xml:space="preserve">Site </w:t>
      </w:r>
      <w:r w:rsidR="001872E0">
        <w:rPr>
          <w:color w:val="0070C0"/>
        </w:rPr>
        <w:t>Management</w:t>
      </w:r>
      <w:bookmarkEnd w:id="18"/>
    </w:p>
    <w:p w:rsidR="0000346F" w:rsidRPr="002E3D00" w:rsidRDefault="0000346F" w:rsidP="001872E0">
      <w:pPr>
        <w:ind w:left="1350"/>
      </w:pPr>
      <w:r w:rsidRPr="002E3D00">
        <w:t>The system shall provide the user with ability to perform some actions on site information.</w:t>
      </w:r>
    </w:p>
    <w:p w:rsidR="0000346F" w:rsidRPr="002E3D00" w:rsidRDefault="0000346F" w:rsidP="001872E0">
      <w:pPr>
        <w:ind w:left="2070"/>
        <w:rPr>
          <w:b/>
          <w:bCs/>
        </w:rPr>
      </w:pPr>
      <w:r w:rsidRPr="002E3D00">
        <w:rPr>
          <w:b/>
          <w:bCs/>
        </w:rPr>
        <w:t>Actions on site Page:</w:t>
      </w:r>
    </w:p>
    <w:p w:rsidR="0000346F" w:rsidRPr="002E3D00" w:rsidRDefault="0000346F" w:rsidP="00D521E0">
      <w:pPr>
        <w:pStyle w:val="ListParagraph"/>
        <w:numPr>
          <w:ilvl w:val="0"/>
          <w:numId w:val="15"/>
        </w:numPr>
        <w:spacing w:line="259" w:lineRule="auto"/>
        <w:ind w:left="2790"/>
      </w:pPr>
      <w:r w:rsidRPr="002E3D00">
        <w:t>Edit existing site information including 2G Cell Hierarchy and BTS Hierarchy.</w:t>
      </w:r>
    </w:p>
    <w:p w:rsidR="0000346F" w:rsidRPr="002E3D00" w:rsidRDefault="0000346F" w:rsidP="00D521E0">
      <w:pPr>
        <w:pStyle w:val="ListParagraph"/>
        <w:numPr>
          <w:ilvl w:val="0"/>
          <w:numId w:val="15"/>
        </w:numPr>
        <w:spacing w:line="259" w:lineRule="auto"/>
        <w:ind w:left="2790"/>
      </w:pPr>
      <w:r w:rsidRPr="002E3D00">
        <w:t>Delete existing site.</w:t>
      </w:r>
    </w:p>
    <w:p w:rsidR="0000346F" w:rsidRPr="002E3D00" w:rsidRDefault="0000346F" w:rsidP="00D521E0">
      <w:pPr>
        <w:pStyle w:val="ListParagraph"/>
        <w:numPr>
          <w:ilvl w:val="0"/>
          <w:numId w:val="15"/>
        </w:numPr>
        <w:spacing w:line="259" w:lineRule="auto"/>
        <w:ind w:left="2790"/>
      </w:pPr>
      <w:r w:rsidRPr="002E3D00">
        <w:t>Add new site.</w:t>
      </w:r>
    </w:p>
    <w:p w:rsidR="0000346F" w:rsidRPr="002E3D00" w:rsidRDefault="0000346F" w:rsidP="00D521E0">
      <w:pPr>
        <w:pStyle w:val="ListParagraph"/>
        <w:numPr>
          <w:ilvl w:val="0"/>
          <w:numId w:val="15"/>
        </w:numPr>
        <w:spacing w:line="259" w:lineRule="auto"/>
        <w:ind w:left="2790"/>
      </w:pPr>
      <w:r w:rsidRPr="002E3D00">
        <w:t>Bulk Add by importing CSV or Excel sheet.</w:t>
      </w:r>
    </w:p>
    <w:p w:rsidR="0000346F" w:rsidRPr="002E3D00" w:rsidRDefault="0000346F" w:rsidP="00D521E0">
      <w:pPr>
        <w:pStyle w:val="ListParagraph"/>
        <w:numPr>
          <w:ilvl w:val="0"/>
          <w:numId w:val="15"/>
        </w:numPr>
        <w:spacing w:line="259" w:lineRule="auto"/>
        <w:ind w:left="2790"/>
      </w:pPr>
      <w:r w:rsidRPr="002E3D00">
        <w:t>Bulk Edit by importing CSV or Excel sheet.</w:t>
      </w:r>
    </w:p>
    <w:p w:rsidR="0000346F" w:rsidRPr="002E3D00" w:rsidRDefault="0000346F" w:rsidP="001872E0">
      <w:pPr>
        <w:pStyle w:val="Heading4"/>
        <w:numPr>
          <w:ilvl w:val="0"/>
          <w:numId w:val="0"/>
        </w:numPr>
        <w:ind w:left="1584" w:firstLine="576"/>
      </w:pPr>
      <w:r w:rsidRPr="002E3D00">
        <w:t>Notes</w:t>
      </w:r>
    </w:p>
    <w:p w:rsidR="0000346F" w:rsidRPr="002E3D00" w:rsidRDefault="0000346F" w:rsidP="00D521E0">
      <w:pPr>
        <w:pStyle w:val="ListParagraph"/>
        <w:numPr>
          <w:ilvl w:val="0"/>
          <w:numId w:val="17"/>
        </w:numPr>
        <w:ind w:left="2790"/>
      </w:pPr>
      <w:r w:rsidRPr="002E3D00">
        <w:t>If any problem happened while importing sites’ file, system shall skip the current issue and continue working .afterwards system shall export a report of all the sites t</w:t>
      </w:r>
      <w:r w:rsidR="00D02B3F" w:rsidRPr="002E3D00">
        <w:t>hat weren’t able to be imported and determining the error type and its location in the sheet.</w:t>
      </w:r>
    </w:p>
    <w:p w:rsidR="0000346F" w:rsidRPr="001872E0" w:rsidRDefault="0000346F" w:rsidP="00D521E0">
      <w:pPr>
        <w:pStyle w:val="Heading3"/>
        <w:numPr>
          <w:ilvl w:val="0"/>
          <w:numId w:val="22"/>
        </w:numPr>
        <w:jc w:val="both"/>
        <w:rPr>
          <w:color w:val="0070C0"/>
        </w:rPr>
      </w:pPr>
      <w:bookmarkStart w:id="19" w:name="_Toc442357228"/>
      <w:proofErr w:type="spellStart"/>
      <w:r w:rsidRPr="001872E0">
        <w:rPr>
          <w:color w:val="0070C0"/>
        </w:rPr>
        <w:t>Faxination</w:t>
      </w:r>
      <w:proofErr w:type="spellEnd"/>
      <w:r w:rsidRPr="001872E0">
        <w:rPr>
          <w:color w:val="0070C0"/>
        </w:rPr>
        <w:t xml:space="preserve"> Tool</w:t>
      </w:r>
      <w:bookmarkEnd w:id="19"/>
    </w:p>
    <w:p w:rsidR="0000346F" w:rsidRPr="002E3D00" w:rsidRDefault="0000346F" w:rsidP="001872E0">
      <w:pPr>
        <w:ind w:left="1440"/>
      </w:pPr>
      <w:proofErr w:type="spellStart"/>
      <w:r w:rsidRPr="002E3D00">
        <w:t>Faxination</w:t>
      </w:r>
      <w:proofErr w:type="spellEnd"/>
      <w:r w:rsidRPr="002E3D00">
        <w:t xml:space="preserve"> tool send Mails directly to sub-contractors, all the alerts related to one sub-contractor is sent to the same mail. This section aims to define groups of users for each sub-contractor classified by area, brand and maintenance team so as to organize the mails sent and achieve better targeting to the most suitable group of people.</w:t>
      </w:r>
    </w:p>
    <w:p w:rsidR="0000346F" w:rsidRPr="002E3D00" w:rsidRDefault="0000346F" w:rsidP="001872E0">
      <w:pPr>
        <w:ind w:left="2160"/>
        <w:rPr>
          <w:b/>
          <w:bCs/>
        </w:rPr>
      </w:pPr>
      <w:r w:rsidRPr="002E3D00">
        <w:rPr>
          <w:b/>
          <w:bCs/>
        </w:rPr>
        <w:t>System shall create groups of users automatically classified by:</w:t>
      </w:r>
    </w:p>
    <w:p w:rsidR="0000346F" w:rsidRPr="002E3D00" w:rsidRDefault="0000346F" w:rsidP="00D521E0">
      <w:pPr>
        <w:pStyle w:val="ListParagraph"/>
        <w:numPr>
          <w:ilvl w:val="0"/>
          <w:numId w:val="16"/>
        </w:numPr>
        <w:spacing w:line="259" w:lineRule="auto"/>
        <w:ind w:left="2880"/>
      </w:pPr>
      <w:r w:rsidRPr="002E3D00">
        <w:t>Brand of the site OMC (ex: Nokia, Alcatel, Huawei, etc…)</w:t>
      </w:r>
    </w:p>
    <w:p w:rsidR="0000346F" w:rsidRPr="002E3D00" w:rsidRDefault="0000346F" w:rsidP="00D521E0">
      <w:pPr>
        <w:pStyle w:val="ListParagraph"/>
        <w:numPr>
          <w:ilvl w:val="0"/>
          <w:numId w:val="16"/>
        </w:numPr>
        <w:spacing w:line="259" w:lineRule="auto"/>
        <w:ind w:left="2880"/>
      </w:pPr>
      <w:r w:rsidRPr="002E3D00">
        <w:t>Sub-contractor responsible for the site.</w:t>
      </w:r>
    </w:p>
    <w:p w:rsidR="0000346F" w:rsidRPr="002E3D00" w:rsidRDefault="0000346F" w:rsidP="00D521E0">
      <w:pPr>
        <w:pStyle w:val="ListParagraph"/>
        <w:numPr>
          <w:ilvl w:val="0"/>
          <w:numId w:val="16"/>
        </w:numPr>
        <w:spacing w:line="259" w:lineRule="auto"/>
        <w:ind w:left="2880"/>
      </w:pPr>
      <w:r w:rsidRPr="002E3D00">
        <w:t>Maintenance team within the Sub-contractor who responsible for the site.</w:t>
      </w:r>
    </w:p>
    <w:p w:rsidR="0000346F" w:rsidRPr="002E3D00" w:rsidRDefault="0000346F" w:rsidP="001872E0">
      <w:pPr>
        <w:pStyle w:val="Heading4"/>
        <w:numPr>
          <w:ilvl w:val="0"/>
          <w:numId w:val="0"/>
        </w:numPr>
        <w:ind w:left="1944" w:firstLine="216"/>
      </w:pPr>
      <w:r w:rsidRPr="002E3D00">
        <w:t>Notes:</w:t>
      </w:r>
    </w:p>
    <w:p w:rsidR="002A3312" w:rsidRPr="002E3D00" w:rsidRDefault="002A3312" w:rsidP="00D521E0">
      <w:pPr>
        <w:pStyle w:val="ListParagraph"/>
        <w:numPr>
          <w:ilvl w:val="0"/>
          <w:numId w:val="17"/>
        </w:numPr>
        <w:ind w:left="2880"/>
      </w:pPr>
      <w:r w:rsidRPr="002E3D00">
        <w:t>User will be able to add, edit and delete mails in third level grouping.</w:t>
      </w:r>
    </w:p>
    <w:p w:rsidR="00906B7E" w:rsidRPr="002E3D00" w:rsidRDefault="002C15D2" w:rsidP="00D521E0">
      <w:pPr>
        <w:pStyle w:val="Heading3"/>
        <w:numPr>
          <w:ilvl w:val="0"/>
          <w:numId w:val="22"/>
        </w:numPr>
        <w:jc w:val="both"/>
      </w:pPr>
      <w:bookmarkStart w:id="20" w:name="_Toc442357229"/>
      <w:r w:rsidRPr="001872E0">
        <w:rPr>
          <w:color w:val="0070C0"/>
        </w:rPr>
        <w:t>Dashboard</w:t>
      </w:r>
      <w:bookmarkEnd w:id="17"/>
      <w:bookmarkEnd w:id="20"/>
    </w:p>
    <w:p w:rsidR="001A5BA7" w:rsidRPr="002E3D00" w:rsidRDefault="005D6BF7" w:rsidP="001872E0">
      <w:pPr>
        <w:pStyle w:val="ListParagraph"/>
        <w:ind w:left="2070"/>
      </w:pPr>
      <w:r w:rsidRPr="002E3D00">
        <w:t>Dashboard will be in the home page after user log-in</w:t>
      </w:r>
      <w:r w:rsidR="001A5BA7" w:rsidRPr="002E3D00">
        <w:t>.</w:t>
      </w:r>
    </w:p>
    <w:p w:rsidR="002549C5" w:rsidRPr="002E3D00" w:rsidRDefault="001872E0" w:rsidP="001872E0">
      <w:pPr>
        <w:pStyle w:val="ListParagraph"/>
        <w:ind w:left="2070"/>
        <w:jc w:val="both"/>
      </w:pPr>
      <w:r>
        <w:t>Dashboard will be divided into 5</w:t>
      </w:r>
      <w:r w:rsidR="002549C5" w:rsidRPr="002E3D00">
        <w:t xml:space="preserve"> parts:</w:t>
      </w:r>
    </w:p>
    <w:p w:rsidR="002549C5" w:rsidRPr="002E3D00" w:rsidRDefault="002549C5" w:rsidP="00D521E0">
      <w:pPr>
        <w:pStyle w:val="ListParagraph"/>
        <w:numPr>
          <w:ilvl w:val="1"/>
          <w:numId w:val="18"/>
        </w:numPr>
        <w:ind w:left="2790"/>
        <w:jc w:val="both"/>
      </w:pPr>
      <w:r w:rsidRPr="002E3D00">
        <w:t>Summarized report: where each user shall be able to choose which report that he wants to view. He should select them from all the available reports.</w:t>
      </w:r>
    </w:p>
    <w:p w:rsidR="00C8025B" w:rsidRPr="002E3D00" w:rsidRDefault="00C8025B" w:rsidP="00D521E0">
      <w:pPr>
        <w:pStyle w:val="ListParagraph"/>
        <w:numPr>
          <w:ilvl w:val="4"/>
          <w:numId w:val="18"/>
        </w:numPr>
        <w:jc w:val="both"/>
      </w:pPr>
      <w:r w:rsidRPr="002E3D00">
        <w:t>Summarized reports will be created by checking the check box of “set in dashboard” in each generated report (static and templates) in all reports.</w:t>
      </w:r>
    </w:p>
    <w:p w:rsidR="00FE131D" w:rsidRDefault="002549C5" w:rsidP="00D521E0">
      <w:pPr>
        <w:pStyle w:val="ListParagraph"/>
        <w:numPr>
          <w:ilvl w:val="1"/>
          <w:numId w:val="18"/>
        </w:numPr>
        <w:ind w:left="2790"/>
        <w:jc w:val="both"/>
      </w:pPr>
      <w:r w:rsidRPr="002E3D00">
        <w:t>Charts: User can choose the report that he needs to view its chart as well as the type of the chart.</w:t>
      </w:r>
    </w:p>
    <w:p w:rsidR="002549C5" w:rsidRPr="002E3D00" w:rsidRDefault="002549C5" w:rsidP="00D521E0">
      <w:pPr>
        <w:pStyle w:val="ListParagraph"/>
        <w:numPr>
          <w:ilvl w:val="1"/>
          <w:numId w:val="18"/>
        </w:numPr>
        <w:ind w:left="2790"/>
        <w:jc w:val="both"/>
      </w:pPr>
      <w:r w:rsidRPr="002E3D00">
        <w:lastRenderedPageBreak/>
        <w:t>Welcome Message: System will show welcome message that contains the user’s name.</w:t>
      </w:r>
    </w:p>
    <w:p w:rsidR="00F17B25" w:rsidRPr="002E3D00" w:rsidRDefault="00F17B25" w:rsidP="00D521E0">
      <w:pPr>
        <w:pStyle w:val="ListParagraph"/>
        <w:numPr>
          <w:ilvl w:val="1"/>
          <w:numId w:val="18"/>
        </w:numPr>
        <w:ind w:left="2790"/>
        <w:jc w:val="both"/>
      </w:pPr>
      <w:r w:rsidRPr="002E3D00">
        <w:t>GIS Templates.</w:t>
      </w:r>
    </w:p>
    <w:p w:rsidR="009B06A8" w:rsidRPr="002E3D00" w:rsidRDefault="00F17B25" w:rsidP="00D521E0">
      <w:pPr>
        <w:pStyle w:val="ListParagraph"/>
        <w:numPr>
          <w:ilvl w:val="1"/>
          <w:numId w:val="18"/>
        </w:numPr>
        <w:ind w:left="2790"/>
        <w:jc w:val="both"/>
      </w:pPr>
      <w:r w:rsidRPr="002E3D00">
        <w:t>Assignments (ex: Pending Alarms</w:t>
      </w:r>
      <w:r w:rsidR="00C8025B" w:rsidRPr="002E3D00">
        <w:t xml:space="preserve"> with handling actions</w:t>
      </w:r>
      <w:r w:rsidRPr="002E3D00">
        <w:t>).</w:t>
      </w:r>
    </w:p>
    <w:p w:rsidR="009B06A8" w:rsidRPr="00963D1F" w:rsidRDefault="009B06A8" w:rsidP="00D521E0">
      <w:pPr>
        <w:pStyle w:val="Heading3"/>
        <w:numPr>
          <w:ilvl w:val="0"/>
          <w:numId w:val="22"/>
        </w:numPr>
        <w:jc w:val="both"/>
        <w:rPr>
          <w:color w:val="0070C0"/>
        </w:rPr>
      </w:pPr>
      <w:bookmarkStart w:id="21" w:name="_Toc442357230"/>
      <w:r w:rsidRPr="00963D1F">
        <w:rPr>
          <w:color w:val="0070C0"/>
        </w:rPr>
        <w:t>Report Management</w:t>
      </w:r>
      <w:bookmarkEnd w:id="21"/>
    </w:p>
    <w:p w:rsidR="009B06A8" w:rsidRPr="002E3D00" w:rsidRDefault="009A0C2B" w:rsidP="00D521E0">
      <w:pPr>
        <w:pStyle w:val="ListParagraph"/>
        <w:numPr>
          <w:ilvl w:val="0"/>
          <w:numId w:val="18"/>
        </w:numPr>
        <w:ind w:left="2880"/>
      </w:pPr>
      <w:r w:rsidRPr="002E3D00">
        <w:t>User will be able to view all reports and all templates he created and view the sharing status of each report whether this report is a template or generic report.</w:t>
      </w:r>
    </w:p>
    <w:p w:rsidR="009A0C2B" w:rsidRPr="002E3D00" w:rsidRDefault="009A0C2B" w:rsidP="00D521E0">
      <w:pPr>
        <w:pStyle w:val="ListParagraph"/>
        <w:numPr>
          <w:ilvl w:val="0"/>
          <w:numId w:val="18"/>
        </w:numPr>
        <w:ind w:left="2880"/>
      </w:pPr>
      <w:r w:rsidRPr="002E3D00">
        <w:t>User will be able to view only all reports that shared by another user with him and duplicate this template reports.</w:t>
      </w:r>
    </w:p>
    <w:p w:rsidR="009A0C2B" w:rsidRPr="002E3D00" w:rsidRDefault="009A0C2B" w:rsidP="00D521E0">
      <w:pPr>
        <w:pStyle w:val="ListParagraph"/>
        <w:numPr>
          <w:ilvl w:val="0"/>
          <w:numId w:val="18"/>
        </w:numPr>
        <w:ind w:left="2880"/>
      </w:pPr>
      <w:r w:rsidRPr="002E3D00">
        <w:t>User will be able to change the sharing status of reports to be unshared.</w:t>
      </w:r>
    </w:p>
    <w:p w:rsidR="009A0C2B" w:rsidRPr="002E3D00" w:rsidRDefault="009A0C2B" w:rsidP="00D521E0">
      <w:pPr>
        <w:pStyle w:val="ListParagraph"/>
        <w:numPr>
          <w:ilvl w:val="0"/>
          <w:numId w:val="18"/>
        </w:numPr>
        <w:ind w:left="2880"/>
      </w:pPr>
      <w:r w:rsidRPr="002E3D00">
        <w:t>User will be able to delete templates and edit templates if the user has this privilege already over this reports.</w:t>
      </w:r>
    </w:p>
    <w:p w:rsidR="009A0C2B" w:rsidRPr="002E3D00" w:rsidRDefault="009A0C2B" w:rsidP="00D521E0">
      <w:pPr>
        <w:pStyle w:val="ListParagraph"/>
        <w:numPr>
          <w:ilvl w:val="0"/>
          <w:numId w:val="18"/>
        </w:numPr>
        <w:ind w:left="2880"/>
      </w:pPr>
      <w:r w:rsidRPr="002E3D00">
        <w:t>User can view the status of all reports checked as dashboard.</w:t>
      </w:r>
    </w:p>
    <w:p w:rsidR="009A0C2B" w:rsidRPr="002E3D00" w:rsidRDefault="009A0C2B" w:rsidP="00D521E0">
      <w:pPr>
        <w:pStyle w:val="ListParagraph"/>
        <w:numPr>
          <w:ilvl w:val="0"/>
          <w:numId w:val="18"/>
        </w:numPr>
        <w:ind w:left="2880"/>
      </w:pPr>
      <w:r w:rsidRPr="002E3D00">
        <w:t>User can change the status of dashboard to be unchecked.</w:t>
      </w:r>
    </w:p>
    <w:p w:rsidR="009A0C2B" w:rsidRPr="002E3D00" w:rsidRDefault="009A0C2B" w:rsidP="00D521E0">
      <w:pPr>
        <w:pStyle w:val="ListParagraph"/>
        <w:numPr>
          <w:ilvl w:val="0"/>
          <w:numId w:val="18"/>
        </w:numPr>
        <w:ind w:left="2880"/>
      </w:pPr>
      <w:r w:rsidRPr="002E3D00">
        <w:t>User can add scheduled template reports to be sen</w:t>
      </w:r>
      <w:r w:rsidR="00D55CE2" w:rsidRPr="002E3D00">
        <w:t>t to specific Emails</w:t>
      </w:r>
    </w:p>
    <w:p w:rsidR="00D55CE2" w:rsidRPr="002E3D00" w:rsidRDefault="00D55CE2" w:rsidP="00D521E0">
      <w:pPr>
        <w:pStyle w:val="ListParagraph"/>
        <w:numPr>
          <w:ilvl w:val="0"/>
          <w:numId w:val="18"/>
        </w:numPr>
        <w:ind w:left="2880"/>
      </w:pPr>
      <w:r w:rsidRPr="002E3D00">
        <w:t xml:space="preserve">User will specify to send the report every specific </w:t>
      </w:r>
      <w:r w:rsidR="00DD7828" w:rsidRPr="002E3D00">
        <w:t xml:space="preserve">(Time Window) </w:t>
      </w:r>
      <w:r w:rsidRPr="002E3D00">
        <w:t xml:space="preserve">day or week or month </w:t>
      </w:r>
    </w:p>
    <w:p w:rsidR="00D55CE2" w:rsidRPr="002E3D00" w:rsidRDefault="00D55CE2" w:rsidP="00D521E0">
      <w:pPr>
        <w:pStyle w:val="ListParagraph"/>
        <w:numPr>
          <w:ilvl w:val="0"/>
          <w:numId w:val="18"/>
        </w:numPr>
        <w:ind w:left="2880"/>
      </w:pPr>
      <w:r w:rsidRPr="002E3D00">
        <w:t xml:space="preserve">User will specify the data history to be sent </w:t>
      </w:r>
      <w:r w:rsidR="00DD7828" w:rsidRPr="002E3D00">
        <w:t xml:space="preserve">in the report </w:t>
      </w:r>
      <w:r w:rsidRPr="002E3D00">
        <w:t>every specific day or week or month according to the sending intervals (Day – week – month)</w:t>
      </w:r>
      <w:r w:rsidR="00DD7828" w:rsidRPr="002E3D00">
        <w:t>.</w:t>
      </w:r>
    </w:p>
    <w:p w:rsidR="00DD7828" w:rsidRPr="002E3D00" w:rsidRDefault="00DD7828" w:rsidP="00D521E0">
      <w:pPr>
        <w:pStyle w:val="ListParagraph"/>
        <w:numPr>
          <w:ilvl w:val="0"/>
          <w:numId w:val="18"/>
        </w:numPr>
        <w:ind w:left="2880"/>
      </w:pPr>
      <w:r w:rsidRPr="002E3D00">
        <w:t>User will be able to choose the reports attachment formats send via mail.</w:t>
      </w:r>
    </w:p>
    <w:p w:rsidR="00DD7828" w:rsidRPr="002E3D00" w:rsidRDefault="00DD7828" w:rsidP="00D521E0">
      <w:pPr>
        <w:pStyle w:val="ListParagraph"/>
        <w:numPr>
          <w:ilvl w:val="0"/>
          <w:numId w:val="18"/>
        </w:numPr>
        <w:ind w:left="2880"/>
      </w:pPr>
      <w:r w:rsidRPr="002E3D00">
        <w:t>User will be able to add the subject and body contents including date / time stamp of the report generation.</w:t>
      </w:r>
    </w:p>
    <w:p w:rsidR="00DD7828" w:rsidRPr="002E3D00" w:rsidRDefault="00DD7828" w:rsidP="00D521E0">
      <w:pPr>
        <w:pStyle w:val="ListParagraph"/>
        <w:numPr>
          <w:ilvl w:val="0"/>
          <w:numId w:val="18"/>
        </w:numPr>
        <w:ind w:left="2880"/>
      </w:pPr>
      <w:r w:rsidRPr="002E3D00">
        <w:t>User will be able to view the reports status as following:</w:t>
      </w:r>
    </w:p>
    <w:p w:rsidR="00DD7828" w:rsidRPr="002E3D00" w:rsidRDefault="00DD7828" w:rsidP="00D521E0">
      <w:pPr>
        <w:pStyle w:val="ListParagraph"/>
        <w:numPr>
          <w:ilvl w:val="1"/>
          <w:numId w:val="6"/>
        </w:numPr>
        <w:ind w:left="3600"/>
      </w:pPr>
      <w:r w:rsidRPr="002E3D00">
        <w:t xml:space="preserve">Scheduled </w:t>
      </w:r>
    </w:p>
    <w:p w:rsidR="00DD7828" w:rsidRPr="002E3D00" w:rsidRDefault="00DD7828" w:rsidP="00D521E0">
      <w:pPr>
        <w:pStyle w:val="ListParagraph"/>
        <w:numPr>
          <w:ilvl w:val="1"/>
          <w:numId w:val="6"/>
        </w:numPr>
        <w:ind w:left="3600"/>
      </w:pPr>
      <w:r w:rsidRPr="002E3D00">
        <w:t>Sent</w:t>
      </w:r>
    </w:p>
    <w:p w:rsidR="00DD7828" w:rsidRPr="002E3D00" w:rsidRDefault="00DD7828" w:rsidP="00D521E0">
      <w:pPr>
        <w:pStyle w:val="ListParagraph"/>
        <w:numPr>
          <w:ilvl w:val="1"/>
          <w:numId w:val="6"/>
        </w:numPr>
        <w:ind w:left="3600"/>
      </w:pPr>
      <w:r w:rsidRPr="002E3D00">
        <w:t>Not sent</w:t>
      </w:r>
    </w:p>
    <w:p w:rsidR="00DD7828" w:rsidRPr="002E3D00" w:rsidRDefault="00DD7828" w:rsidP="00D521E0">
      <w:pPr>
        <w:pStyle w:val="ListParagraph"/>
        <w:numPr>
          <w:ilvl w:val="0"/>
          <w:numId w:val="21"/>
        </w:numPr>
        <w:ind w:left="2880"/>
      </w:pPr>
      <w:r w:rsidRPr="002E3D00">
        <w:t>User will be able to cancel scheduled.</w:t>
      </w:r>
    </w:p>
    <w:p w:rsidR="00581585" w:rsidRPr="002E3D00" w:rsidRDefault="00581585" w:rsidP="00581585"/>
    <w:p w:rsidR="00581585" w:rsidRPr="00FE131D" w:rsidRDefault="00581585" w:rsidP="00D521E0">
      <w:pPr>
        <w:pStyle w:val="Heading3"/>
        <w:numPr>
          <w:ilvl w:val="0"/>
          <w:numId w:val="22"/>
        </w:numPr>
        <w:jc w:val="both"/>
        <w:rPr>
          <w:color w:val="0070C0"/>
        </w:rPr>
      </w:pPr>
      <w:bookmarkStart w:id="22" w:name="_Toc442357231"/>
      <w:r w:rsidRPr="00FE131D">
        <w:rPr>
          <w:color w:val="0070C0"/>
        </w:rPr>
        <w:t>Reports</w:t>
      </w:r>
      <w:bookmarkEnd w:id="22"/>
    </w:p>
    <w:p w:rsidR="00FE131D" w:rsidRDefault="00FE131D" w:rsidP="00D521E0">
      <w:pPr>
        <w:pStyle w:val="ListParagraph"/>
        <w:numPr>
          <w:ilvl w:val="1"/>
          <w:numId w:val="25"/>
        </w:numPr>
      </w:pPr>
      <w:r>
        <w:t>In the documentation of each application the required reports will be mentioned.</w:t>
      </w:r>
    </w:p>
    <w:p w:rsidR="002E3D00" w:rsidRPr="002E3D00" w:rsidRDefault="002E3D00" w:rsidP="00D521E0">
      <w:pPr>
        <w:pStyle w:val="ListParagraph"/>
        <w:numPr>
          <w:ilvl w:val="1"/>
          <w:numId w:val="25"/>
        </w:numPr>
      </w:pPr>
      <w:r>
        <w:t>User will be able to do the following actions on reports:</w:t>
      </w:r>
    </w:p>
    <w:p w:rsidR="00581585" w:rsidRPr="002E3D00" w:rsidRDefault="00581585" w:rsidP="00D521E0">
      <w:pPr>
        <w:pStyle w:val="ListParagraph"/>
        <w:numPr>
          <w:ilvl w:val="2"/>
          <w:numId w:val="21"/>
        </w:numPr>
      </w:pPr>
      <w:r w:rsidRPr="002E3D00">
        <w:t>User will be able to make filtration with needed data using all reports attributes.</w:t>
      </w:r>
    </w:p>
    <w:p w:rsidR="00581585" w:rsidRPr="002E3D00" w:rsidRDefault="00581585" w:rsidP="00D521E0">
      <w:pPr>
        <w:pStyle w:val="ListParagraph"/>
        <w:numPr>
          <w:ilvl w:val="2"/>
          <w:numId w:val="21"/>
        </w:numPr>
      </w:pPr>
      <w:r w:rsidRPr="002E3D00">
        <w:t>User will be able to select the columns that he needs to view in the report from the report attributes.</w:t>
      </w:r>
    </w:p>
    <w:p w:rsidR="00581585" w:rsidRPr="002E3D00" w:rsidRDefault="00581585" w:rsidP="00D521E0">
      <w:pPr>
        <w:pStyle w:val="ListParagraph"/>
        <w:numPr>
          <w:ilvl w:val="2"/>
          <w:numId w:val="21"/>
        </w:numPr>
      </w:pPr>
      <w:r w:rsidRPr="002E3D00">
        <w:t>User will be able to check the report as a template.</w:t>
      </w:r>
    </w:p>
    <w:p w:rsidR="00581585" w:rsidRPr="002E3D00" w:rsidRDefault="00581585" w:rsidP="00D521E0">
      <w:pPr>
        <w:pStyle w:val="ListParagraph"/>
        <w:numPr>
          <w:ilvl w:val="2"/>
          <w:numId w:val="21"/>
        </w:numPr>
      </w:pPr>
      <w:r w:rsidRPr="002E3D00">
        <w:t>User will be able to share the report or the template he created with others</w:t>
      </w:r>
    </w:p>
    <w:p w:rsidR="00581585" w:rsidRPr="002E3D00" w:rsidRDefault="00581585" w:rsidP="00D521E0">
      <w:pPr>
        <w:pStyle w:val="ListParagraph"/>
        <w:numPr>
          <w:ilvl w:val="2"/>
          <w:numId w:val="21"/>
        </w:numPr>
      </w:pPr>
      <w:r w:rsidRPr="002E3D00">
        <w:t>User will be able to duplicate the shared reports by other with him</w:t>
      </w:r>
    </w:p>
    <w:p w:rsidR="00581585" w:rsidRPr="002E3D00" w:rsidRDefault="00581585" w:rsidP="00D521E0">
      <w:pPr>
        <w:pStyle w:val="ListParagraph"/>
        <w:numPr>
          <w:ilvl w:val="2"/>
          <w:numId w:val="21"/>
        </w:numPr>
      </w:pPr>
      <w:r w:rsidRPr="002E3D00">
        <w:t>User will be able to check the report as a summarized reports in his dashboard</w:t>
      </w:r>
    </w:p>
    <w:p w:rsidR="00581585" w:rsidRPr="002E3D00" w:rsidRDefault="00581585" w:rsidP="00D521E0">
      <w:pPr>
        <w:pStyle w:val="ListParagraph"/>
        <w:numPr>
          <w:ilvl w:val="2"/>
          <w:numId w:val="21"/>
        </w:numPr>
      </w:pPr>
      <w:r w:rsidRPr="002E3D00">
        <w:t>User will be able to uncheck the reports view in dashboard</w:t>
      </w:r>
    </w:p>
    <w:p w:rsidR="00581585" w:rsidRPr="002E3D00" w:rsidRDefault="00581585" w:rsidP="00D521E0">
      <w:pPr>
        <w:pStyle w:val="ListParagraph"/>
        <w:numPr>
          <w:ilvl w:val="2"/>
          <w:numId w:val="21"/>
        </w:numPr>
      </w:pPr>
      <w:r w:rsidRPr="002E3D00">
        <w:t>User can uncheck the shared template with others to be unshared.</w:t>
      </w:r>
    </w:p>
    <w:p w:rsidR="00581585" w:rsidRPr="00581585" w:rsidRDefault="00581585" w:rsidP="00581585"/>
    <w:p w:rsidR="00F22248" w:rsidRPr="00FE131D" w:rsidRDefault="00F22248" w:rsidP="00D521E0">
      <w:pPr>
        <w:pStyle w:val="Heading3"/>
        <w:numPr>
          <w:ilvl w:val="0"/>
          <w:numId w:val="22"/>
        </w:numPr>
        <w:jc w:val="both"/>
        <w:rPr>
          <w:color w:val="0070C0"/>
        </w:rPr>
      </w:pPr>
      <w:bookmarkStart w:id="23" w:name="_Toc442357232"/>
      <w:r>
        <w:rPr>
          <w:color w:val="0070C0"/>
        </w:rPr>
        <w:t>Notifications</w:t>
      </w:r>
      <w:bookmarkEnd w:id="23"/>
    </w:p>
    <w:p w:rsidR="009B06A8" w:rsidRDefault="00F22248" w:rsidP="00D521E0">
      <w:pPr>
        <w:pStyle w:val="ListParagraph"/>
        <w:numPr>
          <w:ilvl w:val="1"/>
          <w:numId w:val="25"/>
        </w:numPr>
      </w:pPr>
      <w:r w:rsidRPr="00120FB9">
        <w:t>The admin shall define the preferred notification type choosing from predefined set of available notification types defied by super admin.</w:t>
      </w:r>
    </w:p>
    <w:p w:rsidR="00120FB9" w:rsidRPr="00C177B9" w:rsidRDefault="00120FB9" w:rsidP="00D521E0">
      <w:pPr>
        <w:pStyle w:val="ListParagraph"/>
        <w:numPr>
          <w:ilvl w:val="1"/>
          <w:numId w:val="25"/>
        </w:numPr>
      </w:pPr>
      <w:r>
        <w:t xml:space="preserve">Super admin shall define set of available notification types (SMS, Push </w:t>
      </w:r>
      <w:proofErr w:type="spellStart"/>
      <w:r>
        <w:t>Notification,Mail</w:t>
      </w:r>
      <w:proofErr w:type="spellEnd"/>
      <w:r>
        <w:t>)</w:t>
      </w:r>
    </w:p>
    <w:p w:rsidR="00193DCD" w:rsidRDefault="00193DCD">
      <w:pPr>
        <w:pStyle w:val="Heading3"/>
      </w:pPr>
      <w:r>
        <w:t xml:space="preserve">Mobile version </w:t>
      </w:r>
    </w:p>
    <w:p w:rsidR="00193DCD" w:rsidRDefault="00193DCD" w:rsidP="00193DCD">
      <w:r>
        <w:t xml:space="preserve">Including </w:t>
      </w:r>
      <w:r w:rsidR="006E30DA">
        <w:t>Soc,</w:t>
      </w:r>
      <w:r>
        <w:t xml:space="preserve"> DLB </w:t>
      </w:r>
    </w:p>
    <w:p w:rsidR="006E30DA" w:rsidRDefault="006E30DA" w:rsidP="00193DCD">
      <w:r>
        <w:t xml:space="preserve">One mobile app has module include the </w:t>
      </w:r>
      <w:proofErr w:type="spellStart"/>
      <w:r>
        <w:t>soc</w:t>
      </w:r>
      <w:proofErr w:type="spellEnd"/>
      <w:r>
        <w:t xml:space="preserve"> as one of them </w:t>
      </w:r>
    </w:p>
    <w:p w:rsidR="006E30DA" w:rsidRDefault="006E30DA" w:rsidP="006E30DA">
      <w:pPr>
        <w:pStyle w:val="Heading3"/>
      </w:pPr>
      <w:r>
        <w:t>Web interface</w:t>
      </w:r>
    </w:p>
    <w:p w:rsidR="006E30DA" w:rsidRPr="006E30DA" w:rsidRDefault="006E30DA" w:rsidP="006E30DA">
      <w:r>
        <w:t>The DLB, SOC and CAP will have the same web interface.</w:t>
      </w:r>
    </w:p>
    <w:p w:rsidR="00193DCD" w:rsidRDefault="00193DCD">
      <w:pPr>
        <w:pStyle w:val="Heading3"/>
      </w:pPr>
      <w:r>
        <w:t>Task management</w:t>
      </w:r>
    </w:p>
    <w:p w:rsidR="00420942" w:rsidRDefault="00420942" w:rsidP="00420942"/>
    <w:p w:rsidR="00420942" w:rsidRDefault="00420942" w:rsidP="00420942">
      <w:r>
        <w:t xml:space="preserve">1 – </w:t>
      </w:r>
      <w:r w:rsidR="00486267">
        <w:t>Soc:</w:t>
      </w:r>
      <w:r>
        <w:t xml:space="preserve"> </w:t>
      </w:r>
    </w:p>
    <w:p w:rsidR="00486267" w:rsidRPr="00420942" w:rsidRDefault="00420942" w:rsidP="00486267">
      <w:r>
        <w:tab/>
        <w:t xml:space="preserve">Site </w:t>
      </w:r>
      <w:r w:rsidR="00486267">
        <w:t xml:space="preserve">problems: create site problem </w:t>
      </w:r>
      <w:r w:rsidR="00486267">
        <w:sym w:font="Wingdings" w:char="F0E0"/>
      </w:r>
      <w:r w:rsidR="00486267">
        <w:t xml:space="preserve">Assign team (Pool) </w:t>
      </w:r>
      <w:r w:rsidR="00486267">
        <w:sym w:font="Wingdings" w:char="F0E0"/>
      </w:r>
      <w:r w:rsidR="00486267">
        <w:t xml:space="preserve"> will be automatically assigned as work order </w:t>
      </w:r>
      <w:r w:rsidR="00486267">
        <w:sym w:font="Wingdings" w:char="F0E0"/>
      </w:r>
      <w:r w:rsidR="00486267">
        <w:t xml:space="preserve"> the work order number will be reflected in the alarm list.</w:t>
      </w:r>
    </w:p>
    <w:p w:rsidR="00420942" w:rsidRDefault="00420942" w:rsidP="00420942"/>
    <w:p w:rsidR="00420942" w:rsidRDefault="00420942" w:rsidP="00420942">
      <w:r>
        <w:tab/>
      </w:r>
      <w:r w:rsidR="00486267">
        <w:t>Alarms:</w:t>
      </w:r>
      <w:r>
        <w:t xml:space="preserve"> Assign team</w:t>
      </w:r>
      <w:r w:rsidR="00486267">
        <w:t xml:space="preserve"> (Pool)</w:t>
      </w:r>
      <w:r>
        <w:t xml:space="preserve"> </w:t>
      </w:r>
      <w:r>
        <w:sym w:font="Wingdings" w:char="F0E0"/>
      </w:r>
      <w:r>
        <w:t xml:space="preserve"> </w:t>
      </w:r>
      <w:r w:rsidR="00486267">
        <w:t xml:space="preserve">will be automatically assigned as work order </w:t>
      </w:r>
      <w:r w:rsidR="00486267">
        <w:sym w:font="Wingdings" w:char="F0E0"/>
      </w:r>
      <w:r w:rsidR="00486267">
        <w:t xml:space="preserve"> the work order number will be reflected in the alarm list.</w:t>
      </w:r>
    </w:p>
    <w:p w:rsidR="00486267" w:rsidRDefault="00486267" w:rsidP="00420942">
      <w:r>
        <w:t>This data will be viewed in both places (Soc alarm list and site problem list) and the task management interface.</w:t>
      </w:r>
    </w:p>
    <w:p w:rsidR="00486267" w:rsidRDefault="00486267" w:rsidP="00420942">
      <w:r>
        <w:t>How it will be assigned will be discussed later in task force management.</w:t>
      </w:r>
    </w:p>
    <w:p w:rsidR="00486267" w:rsidRPr="00420942" w:rsidRDefault="00486267" w:rsidP="00420942"/>
    <w:p w:rsidR="007629D1" w:rsidRDefault="007629D1">
      <w:pPr>
        <w:pStyle w:val="Heading3"/>
      </w:pPr>
      <w:r>
        <w:t>Database structure</w:t>
      </w:r>
    </w:p>
    <w:p w:rsidR="007629D1" w:rsidRPr="007629D1" w:rsidRDefault="007629D1" w:rsidP="007629D1"/>
    <w:sectPr w:rsidR="007629D1" w:rsidRPr="007629D1" w:rsidSect="00EA6C75">
      <w:footerReference w:type="default" r:id="rId12"/>
      <w:pgSz w:w="12240" w:h="15840"/>
      <w:pgMar w:top="1440" w:right="1440" w:bottom="1440" w:left="1440" w:header="720" w:footer="720" w:gutter="0"/>
      <w:pgNumType w:start="0"/>
      <w:cols w:space="720"/>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E61" w:rsidRDefault="005A3E61" w:rsidP="00833156">
      <w:pPr>
        <w:spacing w:after="0" w:line="240" w:lineRule="auto"/>
      </w:pPr>
      <w:r>
        <w:separator/>
      </w:r>
    </w:p>
  </w:endnote>
  <w:endnote w:type="continuationSeparator" w:id="0">
    <w:p w:rsidR="005A3E61" w:rsidRDefault="005A3E61" w:rsidP="00833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sz w:val="22"/>
        <w:szCs w:val="22"/>
      </w:rPr>
      <w:id w:val="1918127404"/>
      <w:docPartObj>
        <w:docPartGallery w:val="Page Numbers (Bottom of Page)"/>
        <w:docPartUnique/>
      </w:docPartObj>
    </w:sdtPr>
    <w:sdtEndPr>
      <w:rPr>
        <w:rFonts w:asciiTheme="majorHAnsi" w:eastAsiaTheme="majorEastAsia" w:hAnsiTheme="majorHAnsi" w:cstheme="majorBidi"/>
        <w:noProof/>
        <w:color w:val="B01513" w:themeColor="accent1"/>
        <w:sz w:val="40"/>
        <w:szCs w:val="40"/>
      </w:rPr>
    </w:sdtEndPr>
    <w:sdtContent>
      <w:p w:rsidR="00486267" w:rsidRDefault="00486267">
        <w:pPr>
          <w:pStyle w:val="Footer"/>
          <w:jc w:val="right"/>
          <w:rPr>
            <w:rFonts w:asciiTheme="majorHAnsi" w:eastAsiaTheme="majorEastAsia" w:hAnsiTheme="majorHAnsi" w:cstheme="majorBidi"/>
            <w:color w:val="B01513" w:themeColor="accent1"/>
            <w:sz w:val="40"/>
            <w:szCs w:val="40"/>
          </w:rPr>
        </w:pPr>
        <w:r>
          <w:rPr>
            <w:rFonts w:cs="Times New Roman"/>
            <w:sz w:val="22"/>
            <w:szCs w:val="22"/>
          </w:rPr>
          <w:fldChar w:fldCharType="begin"/>
        </w:r>
        <w:r>
          <w:instrText xml:space="preserve"> PAGE   \* MERGEFORMAT </w:instrText>
        </w:r>
        <w:r>
          <w:rPr>
            <w:rFonts w:cs="Times New Roman"/>
            <w:sz w:val="22"/>
            <w:szCs w:val="22"/>
          </w:rPr>
          <w:fldChar w:fldCharType="separate"/>
        </w:r>
        <w:r w:rsidR="007629D1" w:rsidRPr="007629D1">
          <w:rPr>
            <w:rFonts w:asciiTheme="majorHAnsi" w:eastAsiaTheme="majorEastAsia" w:hAnsiTheme="majorHAnsi" w:cstheme="majorBidi"/>
            <w:noProof/>
            <w:color w:val="B01513" w:themeColor="accent1"/>
            <w:sz w:val="40"/>
            <w:szCs w:val="40"/>
          </w:rPr>
          <w:t>11</w:t>
        </w:r>
        <w:r>
          <w:rPr>
            <w:rFonts w:asciiTheme="majorHAnsi" w:eastAsiaTheme="majorEastAsia" w:hAnsiTheme="majorHAnsi" w:cstheme="majorBidi"/>
            <w:noProof/>
            <w:color w:val="B01513" w:themeColor="accent1"/>
            <w:sz w:val="40"/>
            <w:szCs w:val="40"/>
          </w:rPr>
          <w:fldChar w:fldCharType="end"/>
        </w:r>
      </w:p>
    </w:sdtContent>
  </w:sdt>
  <w:p w:rsidR="00486267" w:rsidRDefault="00486267">
    <w:pPr>
      <w:pStyle w:val="Footer"/>
    </w:pPr>
  </w:p>
  <w:p w:rsidR="00486267" w:rsidRDefault="004862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E61" w:rsidRDefault="005A3E61" w:rsidP="00833156">
      <w:pPr>
        <w:spacing w:after="0" w:line="240" w:lineRule="auto"/>
      </w:pPr>
      <w:r>
        <w:separator/>
      </w:r>
    </w:p>
  </w:footnote>
  <w:footnote w:type="continuationSeparator" w:id="0">
    <w:p w:rsidR="005A3E61" w:rsidRDefault="005A3E61" w:rsidP="008331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684E"/>
    <w:multiLevelType w:val="hybridMultilevel"/>
    <w:tmpl w:val="830CD0D0"/>
    <w:lvl w:ilvl="0" w:tplc="022491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FC5D4A"/>
    <w:multiLevelType w:val="hybridMultilevel"/>
    <w:tmpl w:val="42ECDC2E"/>
    <w:lvl w:ilvl="0" w:tplc="90520B70">
      <w:start w:val="1"/>
      <w:numFmt w:val="decimal"/>
      <w:lvlText w:val="%1-"/>
      <w:lvlJc w:val="left"/>
      <w:pPr>
        <w:ind w:left="315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
    <w:nsid w:val="07881749"/>
    <w:multiLevelType w:val="hybridMultilevel"/>
    <w:tmpl w:val="F1B2E4C4"/>
    <w:lvl w:ilvl="0" w:tplc="DD6862D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025AA1"/>
    <w:multiLevelType w:val="hybridMultilevel"/>
    <w:tmpl w:val="9BB4B898"/>
    <w:lvl w:ilvl="0" w:tplc="8EFA86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2C22C3"/>
    <w:multiLevelType w:val="hybridMultilevel"/>
    <w:tmpl w:val="60948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0AE515D"/>
    <w:multiLevelType w:val="hybridMultilevel"/>
    <w:tmpl w:val="03A2A072"/>
    <w:lvl w:ilvl="0" w:tplc="4998D4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620" w:hanging="180"/>
      </w:pPr>
    </w:lvl>
    <w:lvl w:ilvl="3" w:tplc="D3DC41B8">
      <w:start w:val="1"/>
      <w:numFmt w:val="upperLetter"/>
      <w:lvlText w:val="%4)"/>
      <w:lvlJc w:val="left"/>
      <w:pPr>
        <w:ind w:left="2880" w:hanging="360"/>
      </w:pPr>
      <w:rPr>
        <w:rFonts w:hint="default"/>
        <w:b/>
        <w:bCs/>
      </w:rPr>
    </w:lvl>
    <w:lvl w:ilvl="4" w:tplc="7324958C">
      <w:start w:val="1"/>
      <w:numFmt w:val="lowerRoman"/>
      <w:lvlText w:val="%5-"/>
      <w:lvlJc w:val="left"/>
      <w:pPr>
        <w:ind w:left="3960" w:hanging="720"/>
      </w:pPr>
      <w:rPr>
        <w:rFonts w:hint="default"/>
      </w:rPr>
    </w:lvl>
    <w:lvl w:ilvl="5" w:tplc="C1D24C42">
      <w:start w:val="1"/>
      <w:numFmt w:val="upp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D05D7F"/>
    <w:multiLevelType w:val="hybridMultilevel"/>
    <w:tmpl w:val="B40CD2C8"/>
    <w:lvl w:ilvl="0" w:tplc="4998D4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BF17D8"/>
    <w:multiLevelType w:val="hybridMultilevel"/>
    <w:tmpl w:val="B40CD2C8"/>
    <w:lvl w:ilvl="0" w:tplc="4998D4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3C7F9B"/>
    <w:multiLevelType w:val="hybridMultilevel"/>
    <w:tmpl w:val="7256ED22"/>
    <w:lvl w:ilvl="0" w:tplc="90520B7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412753"/>
    <w:multiLevelType w:val="hybridMultilevel"/>
    <w:tmpl w:val="C0FC243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73E6419"/>
    <w:multiLevelType w:val="hybridMultilevel"/>
    <w:tmpl w:val="B40CD2C8"/>
    <w:lvl w:ilvl="0" w:tplc="4998D4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064278"/>
    <w:multiLevelType w:val="hybridMultilevel"/>
    <w:tmpl w:val="7C2AE7B0"/>
    <w:lvl w:ilvl="0" w:tplc="4998D48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D3DC41B8">
      <w:start w:val="1"/>
      <w:numFmt w:val="upperLetter"/>
      <w:lvlText w:val="%4)"/>
      <w:lvlJc w:val="left"/>
      <w:pPr>
        <w:ind w:left="4680" w:hanging="360"/>
      </w:pPr>
      <w:rPr>
        <w:rFonts w:hint="default"/>
        <w:b/>
        <w:bCs/>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49C603F9"/>
    <w:multiLevelType w:val="multilevel"/>
    <w:tmpl w:val="AD30AB0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926" w:hanging="576"/>
      </w:pPr>
      <w:rPr>
        <w:rFonts w:hint="default"/>
      </w:rPr>
    </w:lvl>
    <w:lvl w:ilvl="2">
      <w:start w:val="1"/>
      <w:numFmt w:val="decimal"/>
      <w:pStyle w:val="Heading3"/>
      <w:lvlText w:val="%1.%2.%3"/>
      <w:lvlJc w:val="left"/>
      <w:pPr>
        <w:ind w:left="720" w:hanging="720"/>
      </w:pPr>
      <w:rPr>
        <w:rFonts w:hint="default"/>
        <w:b w:val="0"/>
        <w:bCs w:val="0"/>
        <w:color w:val="B01513" w:themeColor="accent1"/>
      </w:rPr>
    </w:lvl>
    <w:lvl w:ilvl="3">
      <w:start w:val="1"/>
      <w:numFmt w:val="decimal"/>
      <w:pStyle w:val="Heading4"/>
      <w:lvlText w:val="%1.%2.%3.%4"/>
      <w:lvlJc w:val="left"/>
      <w:pPr>
        <w:ind w:left="1584" w:hanging="864"/>
      </w:pPr>
      <w:rPr>
        <w:rFonts w:hint="default"/>
        <w:b w:val="0"/>
        <w:b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nsid w:val="4B8B5C59"/>
    <w:multiLevelType w:val="hybridMultilevel"/>
    <w:tmpl w:val="1A0A3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29029D"/>
    <w:multiLevelType w:val="hybridMultilevel"/>
    <w:tmpl w:val="509E12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AD0E702">
      <w:start w:val="1"/>
      <w:numFmt w:val="upperLetter"/>
      <w:lvlText w:val="%4)"/>
      <w:lvlJc w:val="left"/>
      <w:pPr>
        <w:ind w:left="2880" w:hanging="360"/>
      </w:pPr>
      <w:rPr>
        <w:rFonts w:hint="default"/>
      </w:rPr>
    </w:lvl>
    <w:lvl w:ilvl="4" w:tplc="EFBE0B9E">
      <w:start w:val="1"/>
      <w:numFmt w:val="lowerLetter"/>
      <w:lvlText w:val="%5)"/>
      <w:lvlJc w:val="left"/>
      <w:pPr>
        <w:ind w:left="3600" w:hanging="360"/>
      </w:pPr>
      <w:rPr>
        <w:rFonts w:hint="default"/>
      </w:rPr>
    </w:lvl>
    <w:lvl w:ilvl="5" w:tplc="05A2675A">
      <w:start w:val="1"/>
      <w:numFmt w:val="decimal"/>
      <w:lvlText w:val="%6-"/>
      <w:lvlJc w:val="left"/>
      <w:pPr>
        <w:ind w:left="4500" w:hanging="360"/>
      </w:pPr>
      <w:rPr>
        <w:rFonts w:hint="default"/>
      </w:rPr>
    </w:lvl>
    <w:lvl w:ilvl="6" w:tplc="E6EA311A">
      <w:start w:val="1"/>
      <w:numFmt w:val="upperLetter"/>
      <w:lvlText w:val="%7."/>
      <w:lvlJc w:val="left"/>
      <w:pPr>
        <w:ind w:left="5040" w:hanging="360"/>
      </w:pPr>
      <w:rPr>
        <w:rFonts w:hint="default"/>
      </w:rPr>
    </w:lvl>
    <w:lvl w:ilvl="7" w:tplc="36C0C3A4">
      <w:start w:val="3"/>
      <w:numFmt w:val="lowerLetter"/>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15">
    <w:nsid w:val="58021D0E"/>
    <w:multiLevelType w:val="hybridMultilevel"/>
    <w:tmpl w:val="A692CCD6"/>
    <w:lvl w:ilvl="0" w:tplc="7674DDCE">
      <w:start w:val="1"/>
      <w:numFmt w:val="decimal"/>
      <w:lvlText w:val="3.4.%1"/>
      <w:lvlJc w:val="left"/>
      <w:pPr>
        <w:ind w:left="1440" w:hanging="360"/>
      </w:pPr>
      <w:rPr>
        <w:rFonts w:eastAsia="Times New Roman" w:hint="default"/>
      </w:rPr>
    </w:lvl>
    <w:lvl w:ilvl="1" w:tplc="04090019" w:tentative="1">
      <w:start w:val="1"/>
      <w:numFmt w:val="lowerLetter"/>
      <w:lvlText w:val="%2."/>
      <w:lvlJc w:val="left"/>
      <w:pPr>
        <w:ind w:left="1440" w:hanging="360"/>
      </w:pPr>
    </w:lvl>
    <w:lvl w:ilvl="2" w:tplc="7674DDCE">
      <w:start w:val="1"/>
      <w:numFmt w:val="decimal"/>
      <w:lvlText w:val="3.4.%3"/>
      <w:lvlJc w:val="left"/>
      <w:pPr>
        <w:ind w:left="2160" w:hanging="180"/>
      </w:pPr>
      <w:rPr>
        <w:rFonts w:eastAsia="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167CFD"/>
    <w:multiLevelType w:val="hybridMultilevel"/>
    <w:tmpl w:val="877E93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CB7E1E"/>
    <w:multiLevelType w:val="hybridMultilevel"/>
    <w:tmpl w:val="613E14EA"/>
    <w:lvl w:ilvl="0" w:tplc="BCB02178">
      <w:start w:val="1"/>
      <w:numFmt w:val="decimal"/>
      <w:lvlText w:val="3.%1"/>
      <w:lvlJc w:val="left"/>
      <w:pPr>
        <w:ind w:left="1710" w:hanging="360"/>
      </w:pPr>
      <w:rPr>
        <w:rFonts w:eastAsia="Times New Roman" w:hint="default"/>
        <w:b w:val="0"/>
        <w:bCs w:val="0"/>
        <w:color w:val="0070C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04C0AD5"/>
    <w:multiLevelType w:val="hybridMultilevel"/>
    <w:tmpl w:val="DAC2BD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CC1C17"/>
    <w:multiLevelType w:val="hybridMultilevel"/>
    <w:tmpl w:val="7C2AE7B0"/>
    <w:lvl w:ilvl="0" w:tplc="4998D48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D3DC41B8">
      <w:start w:val="1"/>
      <w:numFmt w:val="upperLetter"/>
      <w:lvlText w:val="%4)"/>
      <w:lvlJc w:val="left"/>
      <w:pPr>
        <w:ind w:left="4680" w:hanging="360"/>
      </w:pPr>
      <w:rPr>
        <w:rFonts w:hint="default"/>
        <w:b/>
        <w:bCs/>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622C02A0"/>
    <w:multiLevelType w:val="hybridMultilevel"/>
    <w:tmpl w:val="CB3EB6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267677F"/>
    <w:multiLevelType w:val="hybridMultilevel"/>
    <w:tmpl w:val="7C2AE7B0"/>
    <w:lvl w:ilvl="0" w:tplc="4998D4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3DC41B8">
      <w:start w:val="1"/>
      <w:numFmt w:val="upperLetter"/>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B13B4D"/>
    <w:multiLevelType w:val="hybridMultilevel"/>
    <w:tmpl w:val="42ECDC2E"/>
    <w:lvl w:ilvl="0" w:tplc="90520B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9F411E7"/>
    <w:multiLevelType w:val="hybridMultilevel"/>
    <w:tmpl w:val="1EAC2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4F7539"/>
    <w:multiLevelType w:val="hybridMultilevel"/>
    <w:tmpl w:val="FDD226C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6F500D90"/>
    <w:multiLevelType w:val="hybridMultilevel"/>
    <w:tmpl w:val="3FA88214"/>
    <w:lvl w:ilvl="0" w:tplc="74C67228">
      <w:start w:val="1"/>
      <w:numFmt w:val="decimal"/>
      <w:lvlText w:val="3.2.%1"/>
      <w:lvlJc w:val="left"/>
      <w:pPr>
        <w:ind w:left="1440" w:hanging="36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4C67228">
      <w:start w:val="1"/>
      <w:numFmt w:val="decimal"/>
      <w:lvlText w:val="3.2.%4"/>
      <w:lvlJc w:val="left"/>
      <w:pPr>
        <w:ind w:left="2880" w:hanging="360"/>
      </w:pPr>
      <w:rPr>
        <w:rFonts w:eastAsia="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9222DF"/>
    <w:multiLevelType w:val="hybridMultilevel"/>
    <w:tmpl w:val="02ACF1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4"/>
  </w:num>
  <w:num w:numId="3">
    <w:abstractNumId w:val="6"/>
  </w:num>
  <w:num w:numId="4">
    <w:abstractNumId w:val="20"/>
  </w:num>
  <w:num w:numId="5">
    <w:abstractNumId w:val="22"/>
  </w:num>
  <w:num w:numId="6">
    <w:abstractNumId w:val="16"/>
  </w:num>
  <w:num w:numId="7">
    <w:abstractNumId w:val="7"/>
  </w:num>
  <w:num w:numId="8">
    <w:abstractNumId w:val="0"/>
  </w:num>
  <w:num w:numId="9">
    <w:abstractNumId w:val="10"/>
  </w:num>
  <w:num w:numId="10">
    <w:abstractNumId w:val="21"/>
  </w:num>
  <w:num w:numId="11">
    <w:abstractNumId w:val="5"/>
  </w:num>
  <w:num w:numId="12">
    <w:abstractNumId w:val="19"/>
  </w:num>
  <w:num w:numId="13">
    <w:abstractNumId w:val="11"/>
  </w:num>
  <w:num w:numId="14">
    <w:abstractNumId w:val="2"/>
  </w:num>
  <w:num w:numId="15">
    <w:abstractNumId w:val="23"/>
  </w:num>
  <w:num w:numId="16">
    <w:abstractNumId w:val="13"/>
  </w:num>
  <w:num w:numId="17">
    <w:abstractNumId w:val="4"/>
  </w:num>
  <w:num w:numId="18">
    <w:abstractNumId w:val="18"/>
  </w:num>
  <w:num w:numId="19">
    <w:abstractNumId w:val="26"/>
  </w:num>
  <w:num w:numId="20">
    <w:abstractNumId w:val="3"/>
  </w:num>
  <w:num w:numId="21">
    <w:abstractNumId w:val="24"/>
  </w:num>
  <w:num w:numId="22">
    <w:abstractNumId w:val="17"/>
  </w:num>
  <w:num w:numId="23">
    <w:abstractNumId w:val="25"/>
  </w:num>
  <w:num w:numId="24">
    <w:abstractNumId w:val="15"/>
  </w:num>
  <w:num w:numId="25">
    <w:abstractNumId w:val="9"/>
  </w:num>
  <w:num w:numId="26">
    <w:abstractNumId w:val="1"/>
  </w:num>
  <w:num w:numId="27">
    <w:abstractNumId w:val="8"/>
  </w:num>
  <w:num w:numId="28">
    <w:abstractNumId w:val="12"/>
  </w:num>
  <w:num w:numId="29">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75"/>
    <w:rsid w:val="000012C6"/>
    <w:rsid w:val="0000346F"/>
    <w:rsid w:val="00025870"/>
    <w:rsid w:val="000301E6"/>
    <w:rsid w:val="00046C84"/>
    <w:rsid w:val="00053AF5"/>
    <w:rsid w:val="00057DDF"/>
    <w:rsid w:val="0007229E"/>
    <w:rsid w:val="000722D1"/>
    <w:rsid w:val="000729C9"/>
    <w:rsid w:val="00076AE7"/>
    <w:rsid w:val="00082C6A"/>
    <w:rsid w:val="0009148A"/>
    <w:rsid w:val="00093588"/>
    <w:rsid w:val="000A24EA"/>
    <w:rsid w:val="000C66ED"/>
    <w:rsid w:val="000D4FDF"/>
    <w:rsid w:val="000E6110"/>
    <w:rsid w:val="000F5522"/>
    <w:rsid w:val="00103CB7"/>
    <w:rsid w:val="00106B4C"/>
    <w:rsid w:val="001143EC"/>
    <w:rsid w:val="00120FB9"/>
    <w:rsid w:val="001239B9"/>
    <w:rsid w:val="00143591"/>
    <w:rsid w:val="00146405"/>
    <w:rsid w:val="00147844"/>
    <w:rsid w:val="0018156B"/>
    <w:rsid w:val="001872E0"/>
    <w:rsid w:val="00190873"/>
    <w:rsid w:val="00191EA1"/>
    <w:rsid w:val="00193D06"/>
    <w:rsid w:val="00193DCD"/>
    <w:rsid w:val="00195116"/>
    <w:rsid w:val="001A020D"/>
    <w:rsid w:val="001A5BA7"/>
    <w:rsid w:val="001D68B0"/>
    <w:rsid w:val="001E0399"/>
    <w:rsid w:val="001E178C"/>
    <w:rsid w:val="00202B55"/>
    <w:rsid w:val="002039BE"/>
    <w:rsid w:val="00214A16"/>
    <w:rsid w:val="00231ADD"/>
    <w:rsid w:val="00231B4A"/>
    <w:rsid w:val="0024227F"/>
    <w:rsid w:val="002434EB"/>
    <w:rsid w:val="002549C5"/>
    <w:rsid w:val="002615BC"/>
    <w:rsid w:val="0027789D"/>
    <w:rsid w:val="002872DE"/>
    <w:rsid w:val="002A3140"/>
    <w:rsid w:val="002A3312"/>
    <w:rsid w:val="002A374B"/>
    <w:rsid w:val="002A3A77"/>
    <w:rsid w:val="002A4A6E"/>
    <w:rsid w:val="002B0180"/>
    <w:rsid w:val="002B768B"/>
    <w:rsid w:val="002C0236"/>
    <w:rsid w:val="002C15D2"/>
    <w:rsid w:val="002E2A7A"/>
    <w:rsid w:val="002E3D00"/>
    <w:rsid w:val="002F2D30"/>
    <w:rsid w:val="002F7065"/>
    <w:rsid w:val="00304447"/>
    <w:rsid w:val="00315B08"/>
    <w:rsid w:val="00352A5B"/>
    <w:rsid w:val="00367237"/>
    <w:rsid w:val="003719E8"/>
    <w:rsid w:val="003A0BBB"/>
    <w:rsid w:val="004022A8"/>
    <w:rsid w:val="00417B77"/>
    <w:rsid w:val="00420942"/>
    <w:rsid w:val="004260F3"/>
    <w:rsid w:val="00430E3F"/>
    <w:rsid w:val="00444C05"/>
    <w:rsid w:val="00456329"/>
    <w:rsid w:val="0048450B"/>
    <w:rsid w:val="00484B82"/>
    <w:rsid w:val="00486267"/>
    <w:rsid w:val="004A71BC"/>
    <w:rsid w:val="004B52D3"/>
    <w:rsid w:val="005101B1"/>
    <w:rsid w:val="005118E4"/>
    <w:rsid w:val="005178F1"/>
    <w:rsid w:val="00521FB9"/>
    <w:rsid w:val="00565E9F"/>
    <w:rsid w:val="0057713C"/>
    <w:rsid w:val="00581585"/>
    <w:rsid w:val="00591A3F"/>
    <w:rsid w:val="00597084"/>
    <w:rsid w:val="005A3925"/>
    <w:rsid w:val="005A3E61"/>
    <w:rsid w:val="005A6DB3"/>
    <w:rsid w:val="005A7C56"/>
    <w:rsid w:val="005B0BC1"/>
    <w:rsid w:val="005D32CA"/>
    <w:rsid w:val="005D6BF7"/>
    <w:rsid w:val="005F282E"/>
    <w:rsid w:val="005F35CA"/>
    <w:rsid w:val="00600AEA"/>
    <w:rsid w:val="00606A10"/>
    <w:rsid w:val="00653130"/>
    <w:rsid w:val="006615DC"/>
    <w:rsid w:val="0068479D"/>
    <w:rsid w:val="00685F82"/>
    <w:rsid w:val="006A556D"/>
    <w:rsid w:val="006B0624"/>
    <w:rsid w:val="006B490A"/>
    <w:rsid w:val="006C147A"/>
    <w:rsid w:val="006E1744"/>
    <w:rsid w:val="006E30DA"/>
    <w:rsid w:val="007570B1"/>
    <w:rsid w:val="007629D1"/>
    <w:rsid w:val="00763F5B"/>
    <w:rsid w:val="007B0CAE"/>
    <w:rsid w:val="007B7B2B"/>
    <w:rsid w:val="007C7E55"/>
    <w:rsid w:val="007F3D71"/>
    <w:rsid w:val="00815FF0"/>
    <w:rsid w:val="0081727D"/>
    <w:rsid w:val="00833156"/>
    <w:rsid w:val="00846ABE"/>
    <w:rsid w:val="008707E0"/>
    <w:rsid w:val="008959D5"/>
    <w:rsid w:val="008C4B9F"/>
    <w:rsid w:val="008D24B0"/>
    <w:rsid w:val="008D364E"/>
    <w:rsid w:val="008E2FAF"/>
    <w:rsid w:val="008E591E"/>
    <w:rsid w:val="0090476F"/>
    <w:rsid w:val="009059B6"/>
    <w:rsid w:val="00906B7E"/>
    <w:rsid w:val="00922EA0"/>
    <w:rsid w:val="00937BB6"/>
    <w:rsid w:val="00942D1E"/>
    <w:rsid w:val="00946BA6"/>
    <w:rsid w:val="00963D1F"/>
    <w:rsid w:val="009641C6"/>
    <w:rsid w:val="009705FD"/>
    <w:rsid w:val="00971DE5"/>
    <w:rsid w:val="00974464"/>
    <w:rsid w:val="009846C9"/>
    <w:rsid w:val="00985D51"/>
    <w:rsid w:val="00986224"/>
    <w:rsid w:val="0098775A"/>
    <w:rsid w:val="00995F7B"/>
    <w:rsid w:val="009A0C2B"/>
    <w:rsid w:val="009A272E"/>
    <w:rsid w:val="009A686E"/>
    <w:rsid w:val="009B06A8"/>
    <w:rsid w:val="009C6338"/>
    <w:rsid w:val="009D398E"/>
    <w:rsid w:val="009E4E51"/>
    <w:rsid w:val="009E626D"/>
    <w:rsid w:val="009F4C06"/>
    <w:rsid w:val="00A07F72"/>
    <w:rsid w:val="00A12E09"/>
    <w:rsid w:val="00A24E0C"/>
    <w:rsid w:val="00A25D1F"/>
    <w:rsid w:val="00A40C12"/>
    <w:rsid w:val="00A444FA"/>
    <w:rsid w:val="00A525EB"/>
    <w:rsid w:val="00A83400"/>
    <w:rsid w:val="00A916A2"/>
    <w:rsid w:val="00AA3FDC"/>
    <w:rsid w:val="00AA5E24"/>
    <w:rsid w:val="00AC3EE9"/>
    <w:rsid w:val="00AC79C4"/>
    <w:rsid w:val="00AD0221"/>
    <w:rsid w:val="00AD2538"/>
    <w:rsid w:val="00AD32BA"/>
    <w:rsid w:val="00AE37AB"/>
    <w:rsid w:val="00AE7E58"/>
    <w:rsid w:val="00B01E45"/>
    <w:rsid w:val="00B119B4"/>
    <w:rsid w:val="00B373A0"/>
    <w:rsid w:val="00B43124"/>
    <w:rsid w:val="00B473D2"/>
    <w:rsid w:val="00B5778F"/>
    <w:rsid w:val="00B75857"/>
    <w:rsid w:val="00B87C11"/>
    <w:rsid w:val="00B93C37"/>
    <w:rsid w:val="00BB4217"/>
    <w:rsid w:val="00BC7656"/>
    <w:rsid w:val="00BC7E1B"/>
    <w:rsid w:val="00BE1E4D"/>
    <w:rsid w:val="00BF359C"/>
    <w:rsid w:val="00C023F8"/>
    <w:rsid w:val="00C06854"/>
    <w:rsid w:val="00C07AB8"/>
    <w:rsid w:val="00C118B3"/>
    <w:rsid w:val="00C177B9"/>
    <w:rsid w:val="00C410DF"/>
    <w:rsid w:val="00C434FF"/>
    <w:rsid w:val="00C55A81"/>
    <w:rsid w:val="00C55F40"/>
    <w:rsid w:val="00C8025B"/>
    <w:rsid w:val="00C83FF2"/>
    <w:rsid w:val="00CA7156"/>
    <w:rsid w:val="00CC254E"/>
    <w:rsid w:val="00CD17C6"/>
    <w:rsid w:val="00CE26D3"/>
    <w:rsid w:val="00CE4812"/>
    <w:rsid w:val="00D00E07"/>
    <w:rsid w:val="00D02B3F"/>
    <w:rsid w:val="00D06FE6"/>
    <w:rsid w:val="00D10081"/>
    <w:rsid w:val="00D22954"/>
    <w:rsid w:val="00D237E4"/>
    <w:rsid w:val="00D23EAC"/>
    <w:rsid w:val="00D2570B"/>
    <w:rsid w:val="00D26252"/>
    <w:rsid w:val="00D422A8"/>
    <w:rsid w:val="00D521E0"/>
    <w:rsid w:val="00D55CE2"/>
    <w:rsid w:val="00D77AD8"/>
    <w:rsid w:val="00D81DCE"/>
    <w:rsid w:val="00D86FE0"/>
    <w:rsid w:val="00DA4173"/>
    <w:rsid w:val="00DB6960"/>
    <w:rsid w:val="00DD0C93"/>
    <w:rsid w:val="00DD7828"/>
    <w:rsid w:val="00DE47BF"/>
    <w:rsid w:val="00DF0044"/>
    <w:rsid w:val="00DF3CC2"/>
    <w:rsid w:val="00E00FC0"/>
    <w:rsid w:val="00E04670"/>
    <w:rsid w:val="00E05B07"/>
    <w:rsid w:val="00E152C6"/>
    <w:rsid w:val="00E2108F"/>
    <w:rsid w:val="00E2414B"/>
    <w:rsid w:val="00E25C84"/>
    <w:rsid w:val="00E44615"/>
    <w:rsid w:val="00E632B9"/>
    <w:rsid w:val="00E660BA"/>
    <w:rsid w:val="00E663AF"/>
    <w:rsid w:val="00E66972"/>
    <w:rsid w:val="00E73C88"/>
    <w:rsid w:val="00E809E5"/>
    <w:rsid w:val="00E866D2"/>
    <w:rsid w:val="00E916F1"/>
    <w:rsid w:val="00EA694E"/>
    <w:rsid w:val="00EA6C75"/>
    <w:rsid w:val="00EB33D7"/>
    <w:rsid w:val="00EF1139"/>
    <w:rsid w:val="00EF3A28"/>
    <w:rsid w:val="00F04FB3"/>
    <w:rsid w:val="00F052E1"/>
    <w:rsid w:val="00F17B25"/>
    <w:rsid w:val="00F22248"/>
    <w:rsid w:val="00F24B38"/>
    <w:rsid w:val="00F27D3C"/>
    <w:rsid w:val="00F40139"/>
    <w:rsid w:val="00F42E7C"/>
    <w:rsid w:val="00F46D21"/>
    <w:rsid w:val="00F53409"/>
    <w:rsid w:val="00F63622"/>
    <w:rsid w:val="00F6370E"/>
    <w:rsid w:val="00F65700"/>
    <w:rsid w:val="00F678A2"/>
    <w:rsid w:val="00F722EF"/>
    <w:rsid w:val="00F84E68"/>
    <w:rsid w:val="00F86B81"/>
    <w:rsid w:val="00F92769"/>
    <w:rsid w:val="00F95759"/>
    <w:rsid w:val="00FA39E8"/>
    <w:rsid w:val="00FA46B2"/>
    <w:rsid w:val="00FA6C8D"/>
    <w:rsid w:val="00FB73B6"/>
    <w:rsid w:val="00FC340D"/>
    <w:rsid w:val="00FD2A16"/>
    <w:rsid w:val="00FD5AF5"/>
    <w:rsid w:val="00FE13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34BEA-4293-462C-8273-CD774FA9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70B"/>
  </w:style>
  <w:style w:type="paragraph" w:styleId="Heading1">
    <w:name w:val="heading 1"/>
    <w:basedOn w:val="Normal"/>
    <w:next w:val="Normal"/>
    <w:link w:val="Heading1Char"/>
    <w:uiPriority w:val="9"/>
    <w:qFormat/>
    <w:rsid w:val="00D2570B"/>
    <w:pPr>
      <w:keepNext/>
      <w:keepLines/>
      <w:numPr>
        <w:numId w:val="1"/>
      </w:numPr>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Heading2">
    <w:name w:val="heading 2"/>
    <w:basedOn w:val="Normal"/>
    <w:next w:val="Normal"/>
    <w:link w:val="Heading2Char"/>
    <w:uiPriority w:val="9"/>
    <w:unhideWhenUsed/>
    <w:qFormat/>
    <w:rsid w:val="00D2570B"/>
    <w:pPr>
      <w:keepNext/>
      <w:keepLines/>
      <w:numPr>
        <w:ilvl w:val="1"/>
        <w:numId w:val="1"/>
      </w:numPr>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Heading3">
    <w:name w:val="heading 3"/>
    <w:basedOn w:val="Normal"/>
    <w:next w:val="Normal"/>
    <w:link w:val="Heading3Char"/>
    <w:uiPriority w:val="9"/>
    <w:unhideWhenUsed/>
    <w:qFormat/>
    <w:rsid w:val="00D2570B"/>
    <w:pPr>
      <w:keepNext/>
      <w:keepLines/>
      <w:numPr>
        <w:ilvl w:val="2"/>
        <w:numId w:val="1"/>
      </w:numPr>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Heading4">
    <w:name w:val="heading 4"/>
    <w:basedOn w:val="Normal"/>
    <w:next w:val="Normal"/>
    <w:link w:val="Heading4Char"/>
    <w:uiPriority w:val="9"/>
    <w:unhideWhenUsed/>
    <w:qFormat/>
    <w:rsid w:val="00D2570B"/>
    <w:pPr>
      <w:keepNext/>
      <w:keepLines/>
      <w:numPr>
        <w:ilvl w:val="3"/>
        <w:numId w:val="1"/>
      </w:numPr>
      <w:spacing w:before="160" w:after="0"/>
      <w:outlineLvl w:val="3"/>
    </w:pPr>
    <w:rPr>
      <w:rFonts w:asciiTheme="majorHAnsi" w:eastAsiaTheme="majorEastAsia" w:hAnsiTheme="majorHAnsi" w:cstheme="majorBidi"/>
      <w:b/>
      <w:bCs/>
      <w:color w:val="000000" w:themeColor="text1"/>
      <w:sz w:val="20"/>
      <w:szCs w:val="20"/>
    </w:rPr>
  </w:style>
  <w:style w:type="paragraph" w:styleId="Heading5">
    <w:name w:val="heading 5"/>
    <w:basedOn w:val="Normal"/>
    <w:next w:val="Normal"/>
    <w:link w:val="Heading5Char"/>
    <w:uiPriority w:val="9"/>
    <w:unhideWhenUsed/>
    <w:qFormat/>
    <w:rsid w:val="00D2570B"/>
    <w:pPr>
      <w:keepNext/>
      <w:keepLines/>
      <w:numPr>
        <w:ilvl w:val="4"/>
        <w:numId w:val="1"/>
      </w:numPr>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unhideWhenUsed/>
    <w:qFormat/>
    <w:rsid w:val="00D2570B"/>
    <w:pPr>
      <w:keepNext/>
      <w:keepLines/>
      <w:numPr>
        <w:ilvl w:val="5"/>
        <w:numId w:val="1"/>
      </w:numPr>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unhideWhenUsed/>
    <w:qFormat/>
    <w:rsid w:val="00D2570B"/>
    <w:pPr>
      <w:keepNext/>
      <w:keepLines/>
      <w:numPr>
        <w:ilvl w:val="6"/>
        <w:numId w:val="1"/>
      </w:numPr>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unhideWhenUsed/>
    <w:qFormat/>
    <w:rsid w:val="00D2570B"/>
    <w:pPr>
      <w:keepNext/>
      <w:keepLines/>
      <w:numPr>
        <w:ilvl w:val="7"/>
        <w:numId w:val="1"/>
      </w:numPr>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unhideWhenUsed/>
    <w:qFormat/>
    <w:rsid w:val="00D2570B"/>
    <w:pPr>
      <w:keepNext/>
      <w:keepLines/>
      <w:numPr>
        <w:ilvl w:val="8"/>
        <w:numId w:val="1"/>
      </w:numPr>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D2570B"/>
    <w:rPr>
      <w:b/>
      <w:bCs/>
      <w:caps w:val="0"/>
      <w:smallCaps/>
      <w:spacing w:val="10"/>
    </w:rPr>
  </w:style>
  <w:style w:type="paragraph" w:styleId="Caption">
    <w:name w:val="caption"/>
    <w:basedOn w:val="Normal"/>
    <w:next w:val="Normal"/>
    <w:uiPriority w:val="35"/>
    <w:unhideWhenUsed/>
    <w:qFormat/>
    <w:rsid w:val="00D2570B"/>
    <w:pPr>
      <w:spacing w:line="240" w:lineRule="auto"/>
    </w:pPr>
    <w:rPr>
      <w:b/>
      <w:bCs/>
      <w:smallCaps/>
      <w:color w:val="595959" w:themeColor="text1" w:themeTint="A6"/>
      <w:spacing w:val="6"/>
    </w:rPr>
  </w:style>
  <w:style w:type="character" w:styleId="Emphasis">
    <w:name w:val="Emphasis"/>
    <w:basedOn w:val="DefaultParagraphFont"/>
    <w:uiPriority w:val="20"/>
    <w:qFormat/>
    <w:rsid w:val="00D2570B"/>
    <w:rPr>
      <w:i/>
      <w:iCs/>
      <w:color w:val="000000" w:themeColor="text1"/>
    </w:rPr>
  </w:style>
  <w:style w:type="character" w:customStyle="1" w:styleId="Heading1Char">
    <w:name w:val="Heading 1 Char"/>
    <w:basedOn w:val="DefaultParagraphFont"/>
    <w:link w:val="Heading1"/>
    <w:uiPriority w:val="9"/>
    <w:rsid w:val="00D2570B"/>
    <w:rPr>
      <w:rFonts w:asciiTheme="majorHAnsi" w:eastAsiaTheme="majorEastAsia" w:hAnsiTheme="majorHAnsi" w:cstheme="majorBidi"/>
      <w:color w:val="B01513" w:themeColor="accent1"/>
      <w:sz w:val="28"/>
      <w:szCs w:val="28"/>
    </w:rPr>
  </w:style>
  <w:style w:type="character" w:customStyle="1" w:styleId="Heading2Char">
    <w:name w:val="Heading 2 Char"/>
    <w:basedOn w:val="DefaultParagraphFont"/>
    <w:link w:val="Heading2"/>
    <w:uiPriority w:val="9"/>
    <w:rsid w:val="00D2570B"/>
    <w:rPr>
      <w:rFonts w:asciiTheme="majorHAnsi" w:eastAsiaTheme="majorEastAsia" w:hAnsiTheme="majorHAnsi" w:cstheme="majorBidi"/>
      <w:color w:val="404040" w:themeColor="text1" w:themeTint="BF"/>
      <w:sz w:val="24"/>
      <w:szCs w:val="24"/>
    </w:rPr>
  </w:style>
  <w:style w:type="character" w:customStyle="1" w:styleId="Heading3Char">
    <w:name w:val="Heading 3 Char"/>
    <w:basedOn w:val="DefaultParagraphFont"/>
    <w:link w:val="Heading3"/>
    <w:uiPriority w:val="9"/>
    <w:rsid w:val="00D2570B"/>
    <w:rPr>
      <w:rFonts w:asciiTheme="majorHAnsi" w:eastAsiaTheme="majorEastAsia" w:hAnsiTheme="majorHAnsi" w:cstheme="majorBidi"/>
      <w:color w:val="B01513" w:themeColor="accent1"/>
      <w:sz w:val="22"/>
      <w:szCs w:val="22"/>
    </w:rPr>
  </w:style>
  <w:style w:type="character" w:customStyle="1" w:styleId="Heading4Char">
    <w:name w:val="Heading 4 Char"/>
    <w:basedOn w:val="DefaultParagraphFont"/>
    <w:link w:val="Heading4"/>
    <w:uiPriority w:val="9"/>
    <w:rsid w:val="00D2570B"/>
    <w:rPr>
      <w:rFonts w:asciiTheme="majorHAnsi" w:eastAsiaTheme="majorEastAsia" w:hAnsiTheme="majorHAnsi" w:cstheme="majorBidi"/>
      <w:b/>
      <w:bCs/>
      <w:color w:val="000000" w:themeColor="text1"/>
      <w:sz w:val="20"/>
      <w:szCs w:val="20"/>
    </w:rPr>
  </w:style>
  <w:style w:type="character" w:customStyle="1" w:styleId="Heading5Char">
    <w:name w:val="Heading 5 Char"/>
    <w:basedOn w:val="DefaultParagraphFont"/>
    <w:link w:val="Heading5"/>
    <w:uiPriority w:val="9"/>
    <w:rsid w:val="00D2570B"/>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rsid w:val="00D2570B"/>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rsid w:val="00D2570B"/>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rsid w:val="00D2570B"/>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rsid w:val="00D2570B"/>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sid w:val="00D2570B"/>
    <w:rPr>
      <w:b/>
      <w:bCs/>
      <w:i/>
      <w:iCs/>
      <w:color w:val="auto"/>
    </w:rPr>
  </w:style>
  <w:style w:type="paragraph" w:styleId="IntenseQuote">
    <w:name w:val="Intense Quote"/>
    <w:basedOn w:val="Normal"/>
    <w:next w:val="Normal"/>
    <w:link w:val="IntenseQuoteChar"/>
    <w:uiPriority w:val="30"/>
    <w:qFormat/>
    <w:rsid w:val="00D2570B"/>
    <w:pPr>
      <w:pBdr>
        <w:left w:val="single" w:sz="36" w:space="4" w:color="B01513" w:themeColor="accent1"/>
      </w:pBdr>
      <w:spacing w:before="100" w:beforeAutospacing="1"/>
      <w:ind w:left="1224" w:right="1224"/>
    </w:pPr>
    <w:rPr>
      <w:color w:val="B01513" w:themeColor="accent1"/>
      <w:sz w:val="28"/>
      <w:szCs w:val="28"/>
    </w:rPr>
  </w:style>
  <w:style w:type="character" w:customStyle="1" w:styleId="IntenseQuoteChar">
    <w:name w:val="Intense Quote Char"/>
    <w:basedOn w:val="DefaultParagraphFont"/>
    <w:link w:val="IntenseQuote"/>
    <w:uiPriority w:val="30"/>
    <w:rsid w:val="00D2570B"/>
    <w:rPr>
      <w:color w:val="B01513" w:themeColor="accent1"/>
      <w:sz w:val="28"/>
      <w:szCs w:val="28"/>
    </w:rPr>
  </w:style>
  <w:style w:type="character" w:styleId="IntenseReference">
    <w:name w:val="Intense Reference"/>
    <w:basedOn w:val="DefaultParagraphFont"/>
    <w:uiPriority w:val="32"/>
    <w:qFormat/>
    <w:rsid w:val="00D2570B"/>
    <w:rPr>
      <w:b/>
      <w:bCs/>
      <w:caps w:val="0"/>
      <w:smallCaps/>
      <w:color w:val="auto"/>
      <w:spacing w:val="5"/>
      <w:u w:val="single"/>
    </w:rPr>
  </w:style>
  <w:style w:type="character" w:styleId="Hyperlink">
    <w:name w:val="Hyperlink"/>
    <w:basedOn w:val="DefaultParagraphFont"/>
    <w:uiPriority w:val="99"/>
    <w:unhideWhenUsed/>
    <w:rsid w:val="00D2570B"/>
    <w:rPr>
      <w:color w:val="4FB8C1" w:themeColor="text2" w:themeTint="99"/>
      <w:u w:val="single"/>
    </w:rPr>
  </w:style>
  <w:style w:type="character" w:styleId="FollowedHyperlink">
    <w:name w:val="FollowedHyperlink"/>
    <w:basedOn w:val="DefaultParagraphFont"/>
    <w:uiPriority w:val="99"/>
    <w:semiHidden/>
    <w:unhideWhenUsed/>
    <w:rsid w:val="00D2570B"/>
    <w:rPr>
      <w:color w:val="9DFFCB" w:themeColor="followedHyperlink"/>
      <w:u w:val="single"/>
    </w:rPr>
  </w:style>
  <w:style w:type="paragraph" w:styleId="NoSpacing">
    <w:name w:val="No Spacing"/>
    <w:link w:val="NoSpacingChar"/>
    <w:uiPriority w:val="1"/>
    <w:qFormat/>
    <w:rsid w:val="00D2570B"/>
    <w:pPr>
      <w:spacing w:after="0" w:line="240" w:lineRule="auto"/>
    </w:pPr>
  </w:style>
  <w:style w:type="character" w:customStyle="1" w:styleId="NoSpacingChar">
    <w:name w:val="No Spacing Char"/>
    <w:basedOn w:val="DefaultParagraphFont"/>
    <w:link w:val="NoSpacing"/>
    <w:uiPriority w:val="1"/>
    <w:rsid w:val="00D2570B"/>
  </w:style>
  <w:style w:type="paragraph" w:styleId="Quote">
    <w:name w:val="Quote"/>
    <w:basedOn w:val="Normal"/>
    <w:next w:val="Normal"/>
    <w:link w:val="QuoteChar"/>
    <w:uiPriority w:val="29"/>
    <w:qFormat/>
    <w:rsid w:val="00D2570B"/>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sid w:val="00D2570B"/>
    <w:rPr>
      <w:rFonts w:asciiTheme="majorHAnsi" w:eastAsiaTheme="majorEastAsia" w:hAnsiTheme="majorHAnsi" w:cstheme="majorBidi"/>
    </w:rPr>
  </w:style>
  <w:style w:type="character" w:styleId="Strong">
    <w:name w:val="Strong"/>
    <w:basedOn w:val="DefaultParagraphFont"/>
    <w:uiPriority w:val="22"/>
    <w:qFormat/>
    <w:rsid w:val="00D2570B"/>
    <w:rPr>
      <w:b/>
      <w:bCs/>
    </w:rPr>
  </w:style>
  <w:style w:type="paragraph" w:styleId="Subtitle">
    <w:name w:val="Subtitle"/>
    <w:basedOn w:val="Normal"/>
    <w:next w:val="Normal"/>
    <w:link w:val="SubtitleChar"/>
    <w:uiPriority w:val="11"/>
    <w:qFormat/>
    <w:rsid w:val="00D2570B"/>
    <w:pPr>
      <w:numPr>
        <w:ilvl w:val="1"/>
      </w:numPr>
    </w:pPr>
    <w:rPr>
      <w:sz w:val="28"/>
      <w:szCs w:val="28"/>
    </w:rPr>
  </w:style>
  <w:style w:type="character" w:customStyle="1" w:styleId="SubtitleChar">
    <w:name w:val="Subtitle Char"/>
    <w:basedOn w:val="DefaultParagraphFont"/>
    <w:link w:val="Subtitle"/>
    <w:uiPriority w:val="11"/>
    <w:rsid w:val="00D2570B"/>
    <w:rPr>
      <w:sz w:val="28"/>
      <w:szCs w:val="28"/>
    </w:rPr>
  </w:style>
  <w:style w:type="character" w:styleId="SubtleEmphasis">
    <w:name w:val="Subtle Emphasis"/>
    <w:basedOn w:val="DefaultParagraphFont"/>
    <w:uiPriority w:val="19"/>
    <w:qFormat/>
    <w:rsid w:val="00D2570B"/>
    <w:rPr>
      <w:i/>
      <w:iCs/>
      <w:color w:val="595959" w:themeColor="text1" w:themeTint="A6"/>
    </w:rPr>
  </w:style>
  <w:style w:type="character" w:styleId="SubtleReference">
    <w:name w:val="Subtle Reference"/>
    <w:basedOn w:val="DefaultParagraphFont"/>
    <w:uiPriority w:val="31"/>
    <w:qFormat/>
    <w:rsid w:val="00D2570B"/>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rsid w:val="00D2570B"/>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TitleChar">
    <w:name w:val="Title Char"/>
    <w:basedOn w:val="DefaultParagraphFont"/>
    <w:link w:val="Title"/>
    <w:uiPriority w:val="10"/>
    <w:rsid w:val="00D2570B"/>
    <w:rPr>
      <w:rFonts w:asciiTheme="majorHAnsi" w:eastAsiaTheme="majorEastAsia" w:hAnsiTheme="majorHAnsi" w:cstheme="majorBidi"/>
      <w:color w:val="B01513" w:themeColor="accent1"/>
      <w:kern w:val="28"/>
      <w:sz w:val="72"/>
      <w:szCs w:val="72"/>
    </w:rPr>
  </w:style>
  <w:style w:type="paragraph" w:styleId="ListParagraph">
    <w:name w:val="List Paragraph"/>
    <w:basedOn w:val="Normal"/>
    <w:uiPriority w:val="34"/>
    <w:qFormat/>
    <w:rsid w:val="00D2570B"/>
    <w:pPr>
      <w:ind w:left="720"/>
      <w:contextualSpacing/>
    </w:pPr>
  </w:style>
  <w:style w:type="paragraph" w:styleId="Header">
    <w:name w:val="header"/>
    <w:basedOn w:val="Normal"/>
    <w:link w:val="HeaderChar"/>
    <w:uiPriority w:val="99"/>
    <w:unhideWhenUsed/>
    <w:rsid w:val="00833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156"/>
  </w:style>
  <w:style w:type="paragraph" w:styleId="Footer">
    <w:name w:val="footer"/>
    <w:basedOn w:val="Normal"/>
    <w:link w:val="FooterChar"/>
    <w:uiPriority w:val="99"/>
    <w:unhideWhenUsed/>
    <w:rsid w:val="008331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156"/>
  </w:style>
  <w:style w:type="paragraph" w:styleId="TOCHeading">
    <w:name w:val="TOC Heading"/>
    <w:basedOn w:val="Heading1"/>
    <w:next w:val="Normal"/>
    <w:uiPriority w:val="39"/>
    <w:unhideWhenUsed/>
    <w:qFormat/>
    <w:rsid w:val="00606A10"/>
    <w:pPr>
      <w:numPr>
        <w:numId w:val="0"/>
      </w:numPr>
      <w:spacing w:before="240" w:after="0" w:line="259" w:lineRule="auto"/>
      <w:outlineLvl w:val="9"/>
    </w:pPr>
    <w:rPr>
      <w:color w:val="830F0E" w:themeColor="accent1" w:themeShade="BF"/>
      <w:sz w:val="32"/>
      <w:szCs w:val="32"/>
      <w:lang w:eastAsia="en-US"/>
    </w:rPr>
  </w:style>
  <w:style w:type="paragraph" w:styleId="TOC1">
    <w:name w:val="toc 1"/>
    <w:basedOn w:val="Normal"/>
    <w:next w:val="Normal"/>
    <w:autoRedefine/>
    <w:uiPriority w:val="39"/>
    <w:unhideWhenUsed/>
    <w:rsid w:val="00606A10"/>
    <w:pPr>
      <w:spacing w:after="100"/>
    </w:pPr>
  </w:style>
  <w:style w:type="paragraph" w:styleId="TOC2">
    <w:name w:val="toc 2"/>
    <w:basedOn w:val="Normal"/>
    <w:next w:val="Normal"/>
    <w:autoRedefine/>
    <w:uiPriority w:val="39"/>
    <w:unhideWhenUsed/>
    <w:rsid w:val="00606A10"/>
    <w:pPr>
      <w:spacing w:after="100"/>
      <w:ind w:left="170"/>
    </w:pPr>
  </w:style>
  <w:style w:type="paragraph" w:styleId="TOC3">
    <w:name w:val="toc 3"/>
    <w:basedOn w:val="Normal"/>
    <w:next w:val="Normal"/>
    <w:autoRedefine/>
    <w:uiPriority w:val="39"/>
    <w:unhideWhenUsed/>
    <w:rsid w:val="00606A10"/>
    <w:pPr>
      <w:spacing w:after="100"/>
      <w:ind w:left="340"/>
    </w:pPr>
  </w:style>
  <w:style w:type="paragraph" w:styleId="BalloonText">
    <w:name w:val="Balloon Text"/>
    <w:basedOn w:val="Normal"/>
    <w:link w:val="BalloonTextChar"/>
    <w:uiPriority w:val="99"/>
    <w:semiHidden/>
    <w:unhideWhenUsed/>
    <w:rsid w:val="007B7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B2B"/>
    <w:rPr>
      <w:rFonts w:ascii="Tahoma" w:hAnsi="Tahoma" w:cs="Tahoma"/>
      <w:sz w:val="16"/>
      <w:szCs w:val="16"/>
    </w:rPr>
  </w:style>
  <w:style w:type="paragraph" w:styleId="TableofFigures">
    <w:name w:val="table of figures"/>
    <w:basedOn w:val="Normal"/>
    <w:next w:val="Normal"/>
    <w:uiPriority w:val="99"/>
    <w:unhideWhenUsed/>
    <w:rsid w:val="00E152C6"/>
    <w:pPr>
      <w:spacing w:after="0"/>
    </w:pPr>
  </w:style>
  <w:style w:type="paragraph" w:customStyle="1" w:styleId="Default">
    <w:name w:val="Default"/>
    <w:rsid w:val="009641C6"/>
    <w:pPr>
      <w:autoSpaceDE w:val="0"/>
      <w:autoSpaceDN w:val="0"/>
      <w:adjustRightInd w:val="0"/>
      <w:spacing w:after="0" w:line="240" w:lineRule="auto"/>
    </w:pPr>
    <w:rPr>
      <w:rFonts w:ascii="Calibri" w:hAnsi="Calibri" w:cs="Calibri"/>
      <w:color w:val="000000"/>
      <w:sz w:val="24"/>
      <w:szCs w:val="24"/>
    </w:rPr>
  </w:style>
  <w:style w:type="table" w:styleId="GridTable2-Accent4">
    <w:name w:val="Grid Table 2 Accent 4"/>
    <w:basedOn w:val="TableNormal"/>
    <w:uiPriority w:val="47"/>
    <w:rsid w:val="00C177B9"/>
    <w:pPr>
      <w:spacing w:after="0" w:line="240" w:lineRule="auto"/>
    </w:pPr>
    <w:tblPr>
      <w:tblStyleRowBandSize w:val="1"/>
      <w:tblStyleColBandSize w:val="1"/>
      <w:tblInd w:w="0" w:type="dxa"/>
      <w:tblBorders>
        <w:top w:val="single" w:sz="2" w:space="0" w:color="A5CDBC" w:themeColor="accent4" w:themeTint="99"/>
        <w:bottom w:val="single" w:sz="2" w:space="0" w:color="A5CDBC" w:themeColor="accent4" w:themeTint="99"/>
        <w:insideH w:val="single" w:sz="2" w:space="0" w:color="A5CDBC" w:themeColor="accent4" w:themeTint="99"/>
        <w:insideV w:val="single" w:sz="2" w:space="0" w:color="A5CDBC" w:themeColor="accent4" w:themeTint="99"/>
      </w:tblBorders>
      <w:tblCellMar>
        <w:top w:w="0" w:type="dxa"/>
        <w:left w:w="108" w:type="dxa"/>
        <w:bottom w:w="0" w:type="dxa"/>
        <w:right w:w="108" w:type="dxa"/>
      </w:tblCellMar>
    </w:tblPr>
    <w:tblStylePr w:type="firstRow">
      <w:rPr>
        <w:b/>
        <w:bCs/>
      </w:rPr>
      <w:tblPr/>
      <w:tcPr>
        <w:tcBorders>
          <w:top w:val="nil"/>
          <w:bottom w:val="single" w:sz="12" w:space="0" w:color="A5CDBC" w:themeColor="accent4" w:themeTint="99"/>
          <w:insideH w:val="nil"/>
          <w:insideV w:val="nil"/>
        </w:tcBorders>
        <w:shd w:val="clear" w:color="auto" w:fill="FFFFFF" w:themeFill="background1"/>
      </w:tcPr>
    </w:tblStylePr>
    <w:tblStylePr w:type="lastRow">
      <w:rPr>
        <w:b/>
        <w:bCs/>
      </w:rPr>
      <w:tblPr/>
      <w:tcPr>
        <w:tcBorders>
          <w:top w:val="double" w:sz="2" w:space="0" w:color="A5CD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LightList-Accent11">
    <w:name w:val="Light List - Accent 11"/>
    <w:basedOn w:val="TableNormal"/>
    <w:uiPriority w:val="61"/>
    <w:rsid w:val="002434EB"/>
    <w:pPr>
      <w:spacing w:after="0" w:line="240" w:lineRule="auto"/>
    </w:pPr>
    <w:rPr>
      <w:rFonts w:eastAsiaTheme="minorHAnsi"/>
      <w:sz w:val="22"/>
      <w:szCs w:val="22"/>
      <w:lang w:eastAsia="en-US"/>
    </w:rPr>
    <w:tblPr>
      <w:tblStyleRowBandSize w:val="1"/>
      <w:tblStyleColBandSize w:val="1"/>
      <w:tblInd w:w="0" w:type="dxa"/>
      <w:tblBorders>
        <w:top w:val="single" w:sz="8" w:space="0" w:color="B01513" w:themeColor="accent1"/>
        <w:left w:val="single" w:sz="8" w:space="0" w:color="B01513" w:themeColor="accent1"/>
        <w:bottom w:val="single" w:sz="8" w:space="0" w:color="B01513" w:themeColor="accent1"/>
        <w:right w:val="single" w:sz="8" w:space="0" w:color="B01513"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01513" w:themeFill="accent1"/>
      </w:tcPr>
    </w:tblStylePr>
    <w:tblStylePr w:type="lastRow">
      <w:pPr>
        <w:spacing w:before="0" w:after="0" w:line="240" w:lineRule="auto"/>
      </w:pPr>
      <w:rPr>
        <w:b/>
        <w:bCs/>
      </w:rPr>
      <w:tblPr/>
      <w:tcPr>
        <w:tcBorders>
          <w:top w:val="double" w:sz="6" w:space="0" w:color="B01513" w:themeColor="accent1"/>
          <w:left w:val="single" w:sz="8" w:space="0" w:color="B01513" w:themeColor="accent1"/>
          <w:bottom w:val="single" w:sz="8" w:space="0" w:color="B01513" w:themeColor="accent1"/>
          <w:right w:val="single" w:sz="8" w:space="0" w:color="B01513" w:themeColor="accent1"/>
        </w:tcBorders>
      </w:tcPr>
    </w:tblStylePr>
    <w:tblStylePr w:type="firstCol">
      <w:rPr>
        <w:b/>
        <w:bCs/>
      </w:rPr>
    </w:tblStylePr>
    <w:tblStylePr w:type="lastCol">
      <w:rPr>
        <w:b/>
        <w:bCs/>
      </w:rPr>
    </w:tblStylePr>
    <w:tblStylePr w:type="band1Vert">
      <w:tblPr/>
      <w:tcPr>
        <w:tcBorders>
          <w:top w:val="single" w:sz="8" w:space="0" w:color="B01513" w:themeColor="accent1"/>
          <w:left w:val="single" w:sz="8" w:space="0" w:color="B01513" w:themeColor="accent1"/>
          <w:bottom w:val="single" w:sz="8" w:space="0" w:color="B01513" w:themeColor="accent1"/>
          <w:right w:val="single" w:sz="8" w:space="0" w:color="B01513" w:themeColor="accent1"/>
        </w:tcBorders>
      </w:tcPr>
    </w:tblStylePr>
    <w:tblStylePr w:type="band1Horz">
      <w:tblPr/>
      <w:tcPr>
        <w:tcBorders>
          <w:top w:val="single" w:sz="8" w:space="0" w:color="B01513" w:themeColor="accent1"/>
          <w:left w:val="single" w:sz="8" w:space="0" w:color="B01513" w:themeColor="accent1"/>
          <w:bottom w:val="single" w:sz="8" w:space="0" w:color="B01513" w:themeColor="accent1"/>
          <w:right w:val="single" w:sz="8" w:space="0" w:color="B01513"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18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hamed.adel\AppData\Roaming\Microsoft\Templates\Ion%20design%20(blank).dotx" TargetMode="External"/></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CAP 2.0 is sort of expansion to the existing CAP 1.0 solution, including enhancements and new requirements in terms performance, reports generation, security and alarms as well as a great enhancements in user experience</Abstract>
  <CompanyAddress/>
  <CompanyPhone/>
  <CompanyFax/>
  <CompanyEmail>info@victorylink.com</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3.xml><?xml version="1.0" encoding="utf-8"?>
<ds:datastoreItem xmlns:ds="http://schemas.openxmlformats.org/officeDocument/2006/customXml" ds:itemID="{51E8CFE7-2927-416F-BF68-D2B972B53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Template>
  <TotalTime>523</TotalTime>
  <Pages>1</Pages>
  <Words>3056</Words>
  <Characters>17424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Software requiremnt specifications</vt:lpstr>
    </vt:vector>
  </TitlesOfParts>
  <Company/>
  <LinksUpToDate>false</LinksUpToDate>
  <CharactersWithSpaces>20440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requiremnt specifications</dc:title>
  <dc:subject>Common Modules in Cap2, Soc Tool and Digital Log Book</dc:subject>
  <dc:creator>Victory Link</dc:creator>
  <cp:lastModifiedBy>Eman Abdoun</cp:lastModifiedBy>
  <cp:revision>16</cp:revision>
  <cp:lastPrinted>2016-02-04T11:56:00Z</cp:lastPrinted>
  <dcterms:created xsi:type="dcterms:W3CDTF">2016-02-01T09:53:00Z</dcterms:created>
  <dcterms:modified xsi:type="dcterms:W3CDTF">2016-02-07T09:36:00Z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